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1F5A0B" w14:textId="77777777" w:rsidR="00492FC8" w:rsidRDefault="00492FC8">
      <w:pPr>
        <w:pStyle w:val="PlainText"/>
        <w:jc w:val="center"/>
        <w:rPr>
          <w:i/>
          <w:sz w:val="36"/>
        </w:rPr>
      </w:pPr>
    </w:p>
    <w:p w14:paraId="3E9D0B8B" w14:textId="77777777" w:rsidR="009C14D6" w:rsidRDefault="009C14D6">
      <w:pPr>
        <w:pStyle w:val="PlainText"/>
        <w:jc w:val="center"/>
        <w:rPr>
          <w:i/>
          <w:sz w:val="36"/>
        </w:rPr>
      </w:pPr>
    </w:p>
    <w:p w14:paraId="29D0B5A7" w14:textId="77777777" w:rsidR="009C14D6" w:rsidRDefault="009C14D6">
      <w:pPr>
        <w:pStyle w:val="PlainText"/>
        <w:jc w:val="center"/>
        <w:rPr>
          <w:i/>
          <w:sz w:val="36"/>
        </w:rPr>
      </w:pPr>
    </w:p>
    <w:p w14:paraId="46D59F8F" w14:textId="77777777" w:rsidR="009C14D6" w:rsidRDefault="009C14D6">
      <w:pPr>
        <w:pStyle w:val="PlainText"/>
        <w:jc w:val="center"/>
        <w:rPr>
          <w:i/>
          <w:sz w:val="36"/>
        </w:rPr>
      </w:pPr>
    </w:p>
    <w:p w14:paraId="02A494CA" w14:textId="77777777" w:rsidR="009C14D6" w:rsidRDefault="009C14D6">
      <w:pPr>
        <w:pStyle w:val="PlainText"/>
        <w:jc w:val="center"/>
        <w:rPr>
          <w:i/>
          <w:sz w:val="36"/>
        </w:rPr>
      </w:pPr>
    </w:p>
    <w:p w14:paraId="08CE45EB" w14:textId="77777777" w:rsidR="00492FC8" w:rsidRDefault="00492FC8">
      <w:pPr>
        <w:pStyle w:val="PlainText"/>
        <w:jc w:val="left"/>
        <w:rPr>
          <w:sz w:val="36"/>
        </w:rPr>
      </w:pPr>
    </w:p>
    <w:p w14:paraId="6C5D0DD4" w14:textId="73AEB53F" w:rsidR="00492FC8" w:rsidRDefault="001821F7" w:rsidP="00F1153B">
      <w:pPr>
        <w:pBdr>
          <w:top w:val="threeDEmboss" w:sz="24" w:space="1" w:color="auto"/>
          <w:left w:val="threeDEmboss" w:sz="24" w:space="4" w:color="auto"/>
          <w:bottom w:val="threeDEmboss" w:sz="24" w:space="1" w:color="auto"/>
          <w:right w:val="threeDEmboss" w:sz="24" w:space="4" w:color="auto"/>
        </w:pBdr>
        <w:tabs>
          <w:tab w:val="center" w:pos="5040"/>
          <w:tab w:val="right" w:pos="9090"/>
        </w:tabs>
      </w:pPr>
      <w:bookmarkStart w:id="0" w:name="OLE_LINK6"/>
      <w:bookmarkStart w:id="1" w:name="OLE_LINK7"/>
      <w:r>
        <w:t>JGW</w:t>
      </w:r>
      <w:r w:rsidR="00364E60">
        <w:t>-</w:t>
      </w:r>
      <w:bookmarkStart w:id="2" w:name="OLE_LINK4"/>
      <w:bookmarkStart w:id="3" w:name="OLE_LINK5"/>
      <w:r w:rsidR="00200984">
        <w:t>E1504235</w:t>
      </w:r>
      <w:bookmarkEnd w:id="0"/>
      <w:bookmarkEnd w:id="1"/>
      <w:bookmarkEnd w:id="2"/>
      <w:bookmarkEnd w:id="3"/>
      <w:r w:rsidR="00364E60">
        <w:t>-v1</w:t>
      </w:r>
      <w:r w:rsidR="00364E60">
        <w:tab/>
      </w:r>
      <w:r>
        <w:rPr>
          <w:rFonts w:ascii="Times" w:hAnsi="Times"/>
          <w:i/>
          <w:color w:val="0000FF"/>
          <w:sz w:val="40"/>
        </w:rPr>
        <w:t>KAGRA</w:t>
      </w:r>
      <w:r w:rsidR="00364E60">
        <w:tab/>
      </w:r>
      <w:r w:rsidR="00A24E1B">
        <w:t>16</w:t>
      </w:r>
      <w:r w:rsidR="00364E60">
        <w:t xml:space="preserve"> </w:t>
      </w:r>
      <w:r w:rsidR="00A24E1B">
        <w:t>June</w:t>
      </w:r>
      <w:r w:rsidR="00364E60">
        <w:t xml:space="preserve"> </w:t>
      </w:r>
      <w:r w:rsidR="00200984">
        <w:t>2016</w:t>
      </w:r>
    </w:p>
    <w:p w14:paraId="48E86677" w14:textId="77777777" w:rsidR="00492FC8" w:rsidRDefault="00364E60">
      <w:pPr>
        <w:pBdr>
          <w:top w:val="threeDEmboss" w:sz="24" w:space="1" w:color="auto"/>
          <w:left w:val="threeDEmboss" w:sz="24" w:space="4" w:color="auto"/>
          <w:bottom w:val="threeDEmboss" w:sz="24" w:space="1" w:color="auto"/>
          <w:right w:val="threeDEmboss" w:sz="24" w:space="4" w:color="auto"/>
        </w:pBdr>
      </w:pPr>
      <w:r>
        <w:rPr>
          <w:noProof/>
          <w:lang w:val="en-AU" w:eastAsia="ja-JP"/>
        </w:rPr>
        <mc:AlternateContent>
          <mc:Choice Requires="wps">
            <w:drawing>
              <wp:inline distT="0" distB="0" distL="0" distR="0" wp14:anchorId="7C5701C0" wp14:editId="38DFD0A0">
                <wp:extent cx="5852160" cy="20320"/>
                <wp:effectExtent l="0" t="0" r="0" b="5080"/>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2160" cy="20320"/>
                        </a:xfrm>
                        <a:prstGeom prst="rect">
                          <a:avLst/>
                        </a:prstGeom>
                        <a:solidFill>
                          <a:srgbClr val="808080"/>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pic="http://schemas.openxmlformats.org/drawingml/2006/picture"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DC6FEF" id="Rectangle 1" o:spid="_x0000_s1026" style="width:460.8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" fillcolor="gray" stroked="f">
                <w10:anchorlock/>
              </v:rect>
            </w:pict>
          </mc:Fallback>
        </mc:AlternateContent>
      </w:r>
    </w:p>
    <w:p w14:paraId="16AFC52A" w14:textId="40685192" w:rsidR="00492FC8" w:rsidRDefault="42A642F2" w:rsidP="00492FC8">
      <w:pPr>
        <w:pStyle w:val="BodyText"/>
        <w:pBdr>
          <w:top w:val="threeDEmboss" w:sz="24" w:space="1" w:color="auto"/>
          <w:left w:val="threeDEmboss" w:sz="24" w:space="4" w:color="auto"/>
          <w:bottom w:val="threeDEmboss" w:sz="24" w:space="1" w:color="auto"/>
          <w:right w:val="threeDEmboss" w:sz="24" w:space="4" w:color="auto"/>
        </w:pBdr>
      </w:pPr>
      <w:r>
        <w:t>BS Installation Procedure</w:t>
      </w:r>
    </w:p>
    <w:p w14:paraId="702B9F3E" w14:textId="77777777" w:rsidR="00492FC8" w:rsidRDefault="00364E60">
      <w:pPr>
        <w:pBdr>
          <w:top w:val="threeDEmboss" w:sz="24" w:space="1" w:color="auto"/>
          <w:left w:val="threeDEmboss" w:sz="24" w:space="4" w:color="auto"/>
          <w:bottom w:val="threeDEmboss" w:sz="24" w:space="1" w:color="auto"/>
          <w:right w:val="threeDEmboss" w:sz="24" w:space="4" w:color="auto"/>
        </w:pBdr>
      </w:pPr>
      <w:r>
        <w:rPr>
          <w:noProof/>
          <w:lang w:val="en-AU" w:eastAsia="ja-JP"/>
        </w:rPr>
        <mc:AlternateContent>
          <mc:Choice Requires="wps">
            <w:drawing>
              <wp:inline distT="0" distB="0" distL="0" distR="0" wp14:anchorId="480A77FD" wp14:editId="3805F783">
                <wp:extent cx="5852160" cy="20320"/>
                <wp:effectExtent l="0" t="0" r="0" b="5080"/>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2160" cy="20320"/>
                        </a:xfrm>
                        <a:prstGeom prst="rect">
                          <a:avLst/>
                        </a:prstGeom>
                        <a:solidFill>
                          <a:srgbClr val="808080"/>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pic="http://schemas.openxmlformats.org/drawingml/2006/picture"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861CE7" id="Rectangle 2" o:spid="_x0000_s1026" style="width:460.8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" fillcolor="gray" stroked="f">
                <w10:anchorlock/>
              </v:rect>
            </w:pict>
          </mc:Fallback>
        </mc:AlternateContent>
      </w:r>
    </w:p>
    <w:p w14:paraId="5488F633" w14:textId="77777777" w:rsidR="00492FC8" w:rsidRDefault="00364E60" w:rsidP="00492FC8">
      <w:pPr>
        <w:pBdr>
          <w:top w:val="threeDEmboss" w:sz="24" w:space="1" w:color="auto"/>
          <w:left w:val="threeDEmboss" w:sz="24" w:space="4" w:color="auto"/>
          <w:bottom w:val="threeDEmboss" w:sz="24" w:space="1" w:color="auto"/>
          <w:right w:val="threeDEmboss" w:sz="24" w:space="4" w:color="auto"/>
        </w:pBdr>
        <w:jc w:val="center"/>
        <w:outlineLvl w:val="0"/>
      </w:pPr>
      <w:r>
        <w:t>Mark Barton</w:t>
      </w:r>
    </w:p>
    <w:p w14:paraId="2559D2ED" w14:textId="77777777" w:rsidR="00492FC8" w:rsidRDefault="00492FC8">
      <w:pPr>
        <w:pStyle w:val="PlainText"/>
        <w:spacing w:before="0"/>
        <w:jc w:val="center"/>
      </w:pPr>
    </w:p>
    <w:p w14:paraId="01FDA41F" w14:textId="77777777" w:rsidR="00492FC8" w:rsidRDefault="00364E60">
      <w:pPr>
        <w:pStyle w:val="PlainText"/>
        <w:spacing w:before="0"/>
        <w:jc w:val="center"/>
      </w:pPr>
      <w:r>
        <w:t>Distribution of this document:</w:t>
      </w:r>
    </w:p>
    <w:p w14:paraId="7A8DDA74" w14:textId="77777777" w:rsidR="00492FC8" w:rsidRDefault="001821F7">
      <w:pPr>
        <w:pStyle w:val="PlainText"/>
        <w:spacing w:before="0"/>
        <w:jc w:val="center"/>
      </w:pPr>
      <w:r>
        <w:t>JGW-</w:t>
      </w:r>
      <w:r w:rsidR="00364E60">
        <w:t>DCC</w:t>
      </w:r>
    </w:p>
    <w:p w14:paraId="2F027FE4" w14:textId="77777777" w:rsidR="00492FC8" w:rsidRDefault="00492FC8">
      <w:pPr>
        <w:pStyle w:val="PlainText"/>
        <w:spacing w:before="0"/>
        <w:jc w:val="center"/>
      </w:pPr>
    </w:p>
    <w:p w14:paraId="0DF12007" w14:textId="77777777" w:rsidR="00492FC8" w:rsidRDefault="00364E60" w:rsidP="00492FC8">
      <w:pPr>
        <w:pStyle w:val="PlainText"/>
        <w:spacing w:before="0"/>
        <w:jc w:val="center"/>
        <w:outlineLvl w:val="0"/>
      </w:pPr>
      <w:r>
        <w:t>This is an internal working note</w:t>
      </w:r>
    </w:p>
    <w:p w14:paraId="766669FB" w14:textId="77777777" w:rsidR="00492FC8" w:rsidRDefault="00364E60">
      <w:pPr>
        <w:pStyle w:val="PlainText"/>
        <w:spacing w:before="0"/>
        <w:jc w:val="center"/>
      </w:pPr>
      <w:r>
        <w:t xml:space="preserve">of the </w:t>
      </w:r>
      <w:r w:rsidR="001821F7">
        <w:t>KAGRA collaboration</w:t>
      </w:r>
      <w:r>
        <w:t>.</w:t>
      </w:r>
    </w:p>
    <w:p w14:paraId="51FCC04A" w14:textId="77777777" w:rsidR="00492FC8" w:rsidRDefault="00492FC8">
      <w:pPr>
        <w:pStyle w:val="PlainText"/>
        <w:spacing w:before="0"/>
        <w:jc w:val="left"/>
      </w:pPr>
    </w:p>
    <w:p w14:paraId="6869A555" w14:textId="77777777" w:rsidR="00492FC8" w:rsidRDefault="001821F7">
      <w:pPr>
        <w:pStyle w:val="PlainText"/>
        <w:jc w:val="center"/>
      </w:pPr>
      <w:r w:rsidRPr="001821F7">
        <w:t>http://gwcenter.icrr.u-tokyo.ac.jp</w:t>
      </w:r>
    </w:p>
    <w:p w14:paraId="37F88E8A" w14:textId="77777777" w:rsidR="00492FC8" w:rsidRDefault="00364E60" w:rsidP="00492FC8">
      <w:pPr>
        <w:pStyle w:val="PlainText"/>
        <w:pageBreakBefore/>
        <w:jc w:val="center"/>
        <w:outlineLvl w:val="0"/>
        <w:rPr>
          <w:b/>
          <w:u w:val="single"/>
        </w:rPr>
      </w:pPr>
      <w:r>
        <w:rPr>
          <w:b/>
          <w:u w:val="single"/>
        </w:rPr>
        <w:lastRenderedPageBreak/>
        <w:t>Table of Contents</w:t>
      </w:r>
    </w:p>
    <w:p w14:paraId="05076318" w14:textId="77777777" w:rsidR="00A24E1B" w:rsidRDefault="00364E60">
      <w:pPr>
        <w:pStyle w:val="TOC1"/>
        <w:tabs>
          <w:tab w:val="left" w:pos="480"/>
          <w:tab w:val="right" w:leader="dot" w:pos="9240"/>
        </w:tabs>
        <w:rPr>
          <w:rFonts w:asciiTheme="minorHAnsi" w:hAnsiTheme="minorHAnsi" w:cstheme="minorBidi"/>
          <w:b w:val="0"/>
          <w:i w:val="0"/>
          <w:noProof/>
          <w:szCs w:val="24"/>
          <w:lang w:val="en-AU" w:eastAsia="ja-JP"/>
        </w:rPr>
      </w:pPr>
      <w:r>
        <w:fldChar w:fldCharType="begin"/>
      </w:r>
      <w:r>
        <w:instrText xml:space="preserve"> TOC \o "1-3" </w:instrText>
      </w:r>
      <w:r>
        <w:fldChar w:fldCharType="separate"/>
      </w:r>
      <w:r w:rsidR="00A24E1B">
        <w:rPr>
          <w:noProof/>
        </w:rPr>
        <w:t>1</w:t>
      </w:r>
      <w:r w:rsidR="00A24E1B">
        <w:rPr>
          <w:rFonts w:asciiTheme="minorHAnsi" w:hAnsiTheme="minorHAnsi" w:cstheme="minorBidi"/>
          <w:b w:val="0"/>
          <w:i w:val="0"/>
          <w:noProof/>
          <w:szCs w:val="24"/>
          <w:lang w:val="en-AU" w:eastAsia="ja-JP"/>
        </w:rPr>
        <w:tab/>
      </w:r>
      <w:r w:rsidR="00A24E1B">
        <w:rPr>
          <w:noProof/>
        </w:rPr>
        <w:t>Introduction</w:t>
      </w:r>
      <w:r w:rsidR="00A24E1B">
        <w:rPr>
          <w:noProof/>
        </w:rPr>
        <w:tab/>
      </w:r>
      <w:r w:rsidR="00A24E1B">
        <w:rPr>
          <w:noProof/>
        </w:rPr>
        <w:fldChar w:fldCharType="begin"/>
      </w:r>
      <w:r w:rsidR="00A24E1B">
        <w:rPr>
          <w:noProof/>
        </w:rPr>
        <w:instrText xml:space="preserve"> PAGEREF _Toc453827468 \h </w:instrText>
      </w:r>
      <w:r w:rsidR="00A24E1B">
        <w:rPr>
          <w:noProof/>
        </w:rPr>
      </w:r>
      <w:r w:rsidR="00A24E1B">
        <w:rPr>
          <w:noProof/>
        </w:rPr>
        <w:fldChar w:fldCharType="separate"/>
      </w:r>
      <w:r w:rsidR="00A24E1B">
        <w:rPr>
          <w:noProof/>
        </w:rPr>
        <w:t>6</w:t>
      </w:r>
      <w:r w:rsidR="00A24E1B">
        <w:rPr>
          <w:noProof/>
        </w:rPr>
        <w:fldChar w:fldCharType="end"/>
      </w:r>
    </w:p>
    <w:p w14:paraId="07714D50"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Pr>
          <w:noProof/>
        </w:rPr>
        <w:t>1.1</w:t>
      </w:r>
      <w:r>
        <w:rPr>
          <w:rFonts w:asciiTheme="minorHAnsi" w:hAnsiTheme="minorHAnsi" w:cstheme="minorBidi"/>
          <w:b w:val="0"/>
          <w:noProof/>
          <w:szCs w:val="24"/>
          <w:lang w:val="en-AU" w:eastAsia="ja-JP"/>
        </w:rPr>
        <w:tab/>
      </w:r>
      <w:r>
        <w:rPr>
          <w:noProof/>
        </w:rPr>
        <w:t>Purpose and Scope</w:t>
      </w:r>
      <w:r>
        <w:rPr>
          <w:noProof/>
        </w:rPr>
        <w:tab/>
      </w:r>
      <w:r>
        <w:rPr>
          <w:noProof/>
        </w:rPr>
        <w:fldChar w:fldCharType="begin"/>
      </w:r>
      <w:r>
        <w:rPr>
          <w:noProof/>
        </w:rPr>
        <w:instrText xml:space="preserve"> PAGEREF _Toc453827469 \h </w:instrText>
      </w:r>
      <w:r>
        <w:rPr>
          <w:noProof/>
        </w:rPr>
      </w:r>
      <w:r>
        <w:rPr>
          <w:noProof/>
        </w:rPr>
        <w:fldChar w:fldCharType="separate"/>
      </w:r>
      <w:r>
        <w:rPr>
          <w:noProof/>
        </w:rPr>
        <w:t>6</w:t>
      </w:r>
      <w:r>
        <w:rPr>
          <w:noProof/>
        </w:rPr>
        <w:fldChar w:fldCharType="end"/>
      </w:r>
    </w:p>
    <w:p w14:paraId="20AFB561"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Pr>
          <w:noProof/>
        </w:rPr>
        <w:t>1.2</w:t>
      </w:r>
      <w:r>
        <w:rPr>
          <w:rFonts w:asciiTheme="minorHAnsi" w:hAnsiTheme="minorHAnsi" w:cstheme="minorBidi"/>
          <w:b w:val="0"/>
          <w:noProof/>
          <w:szCs w:val="24"/>
          <w:lang w:val="en-AU" w:eastAsia="ja-JP"/>
        </w:rPr>
        <w:tab/>
      </w:r>
      <w:r>
        <w:rPr>
          <w:noProof/>
        </w:rPr>
        <w:t>References</w:t>
      </w:r>
      <w:r>
        <w:rPr>
          <w:noProof/>
        </w:rPr>
        <w:tab/>
      </w:r>
      <w:r>
        <w:rPr>
          <w:noProof/>
        </w:rPr>
        <w:fldChar w:fldCharType="begin"/>
      </w:r>
      <w:r>
        <w:rPr>
          <w:noProof/>
        </w:rPr>
        <w:instrText xml:space="preserve"> PAGEREF _Toc453827470 \h </w:instrText>
      </w:r>
      <w:r>
        <w:rPr>
          <w:noProof/>
        </w:rPr>
      </w:r>
      <w:r>
        <w:rPr>
          <w:noProof/>
        </w:rPr>
        <w:fldChar w:fldCharType="separate"/>
      </w:r>
      <w:r>
        <w:rPr>
          <w:noProof/>
        </w:rPr>
        <w:t>6</w:t>
      </w:r>
      <w:r>
        <w:rPr>
          <w:noProof/>
        </w:rPr>
        <w:fldChar w:fldCharType="end"/>
      </w:r>
    </w:p>
    <w:p w14:paraId="0FCE1060"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Pr>
          <w:noProof/>
        </w:rPr>
        <w:t>1.3</w:t>
      </w:r>
      <w:r>
        <w:rPr>
          <w:rFonts w:asciiTheme="minorHAnsi" w:hAnsiTheme="minorHAnsi" w:cstheme="minorBidi"/>
          <w:b w:val="0"/>
          <w:noProof/>
          <w:szCs w:val="24"/>
          <w:lang w:val="en-AU" w:eastAsia="ja-JP"/>
        </w:rPr>
        <w:tab/>
      </w:r>
      <w:r>
        <w:rPr>
          <w:noProof/>
        </w:rPr>
        <w:t>Version history</w:t>
      </w:r>
      <w:r>
        <w:rPr>
          <w:noProof/>
        </w:rPr>
        <w:tab/>
      </w:r>
      <w:r>
        <w:rPr>
          <w:noProof/>
        </w:rPr>
        <w:fldChar w:fldCharType="begin"/>
      </w:r>
      <w:r>
        <w:rPr>
          <w:noProof/>
        </w:rPr>
        <w:instrText xml:space="preserve"> PAGEREF _Toc453827471 \h </w:instrText>
      </w:r>
      <w:r>
        <w:rPr>
          <w:noProof/>
        </w:rPr>
      </w:r>
      <w:r>
        <w:rPr>
          <w:noProof/>
        </w:rPr>
        <w:fldChar w:fldCharType="separate"/>
      </w:r>
      <w:r>
        <w:rPr>
          <w:noProof/>
        </w:rPr>
        <w:t>6</w:t>
      </w:r>
      <w:r>
        <w:rPr>
          <w:noProof/>
        </w:rPr>
        <w:fldChar w:fldCharType="end"/>
      </w:r>
    </w:p>
    <w:p w14:paraId="6F56E6F3"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1.4</w:t>
      </w:r>
      <w:r>
        <w:rPr>
          <w:rFonts w:asciiTheme="minorHAnsi" w:hAnsiTheme="minorHAnsi" w:cstheme="minorBidi"/>
          <w:b w:val="0"/>
          <w:noProof/>
          <w:szCs w:val="24"/>
          <w:lang w:val="en-AU" w:eastAsia="ja-JP"/>
        </w:rPr>
        <w:tab/>
      </w:r>
      <w:r w:rsidRPr="003A352D">
        <w:rPr>
          <w:noProof/>
          <w:lang w:val="en-AU"/>
        </w:rPr>
        <w:t>Dummy procedure step for cutting and pasting</w:t>
      </w:r>
      <w:r>
        <w:rPr>
          <w:noProof/>
        </w:rPr>
        <w:tab/>
      </w:r>
      <w:r>
        <w:rPr>
          <w:noProof/>
        </w:rPr>
        <w:fldChar w:fldCharType="begin"/>
      </w:r>
      <w:r>
        <w:rPr>
          <w:noProof/>
        </w:rPr>
        <w:instrText xml:space="preserve"> PAGEREF _Toc453827472 \h </w:instrText>
      </w:r>
      <w:r>
        <w:rPr>
          <w:noProof/>
        </w:rPr>
      </w:r>
      <w:r>
        <w:rPr>
          <w:noProof/>
        </w:rPr>
        <w:fldChar w:fldCharType="separate"/>
      </w:r>
      <w:r>
        <w:rPr>
          <w:noProof/>
        </w:rPr>
        <w:t>6</w:t>
      </w:r>
      <w:r>
        <w:rPr>
          <w:noProof/>
        </w:rPr>
        <w:fldChar w:fldCharType="end"/>
      </w:r>
    </w:p>
    <w:p w14:paraId="73E6DB54"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Pr>
          <w:noProof/>
        </w:rPr>
        <w:t>1.5</w:t>
      </w:r>
      <w:r>
        <w:rPr>
          <w:rFonts w:asciiTheme="minorHAnsi" w:hAnsiTheme="minorHAnsi" w:cstheme="minorBidi"/>
          <w:b w:val="0"/>
          <w:noProof/>
          <w:szCs w:val="24"/>
          <w:lang w:val="en-AU" w:eastAsia="ja-JP"/>
        </w:rPr>
        <w:tab/>
      </w:r>
      <w:r>
        <w:rPr>
          <w:noProof/>
        </w:rPr>
        <w:t>Resources for editing</w:t>
      </w:r>
      <w:r>
        <w:rPr>
          <w:noProof/>
        </w:rPr>
        <w:tab/>
      </w:r>
      <w:r>
        <w:rPr>
          <w:noProof/>
        </w:rPr>
        <w:fldChar w:fldCharType="begin"/>
      </w:r>
      <w:r>
        <w:rPr>
          <w:noProof/>
        </w:rPr>
        <w:instrText xml:space="preserve"> PAGEREF _Toc453827473 \h </w:instrText>
      </w:r>
      <w:r>
        <w:rPr>
          <w:noProof/>
        </w:rPr>
      </w:r>
      <w:r>
        <w:rPr>
          <w:noProof/>
        </w:rPr>
        <w:fldChar w:fldCharType="separate"/>
      </w:r>
      <w:r>
        <w:rPr>
          <w:noProof/>
        </w:rPr>
        <w:t>6</w:t>
      </w:r>
      <w:r>
        <w:rPr>
          <w:noProof/>
        </w:rPr>
        <w:fldChar w:fldCharType="end"/>
      </w:r>
    </w:p>
    <w:p w14:paraId="7A792ACF" w14:textId="77777777" w:rsidR="00A24E1B" w:rsidRDefault="00A24E1B">
      <w:pPr>
        <w:pStyle w:val="TOC1"/>
        <w:tabs>
          <w:tab w:val="left" w:pos="480"/>
          <w:tab w:val="right" w:leader="dot" w:pos="9240"/>
        </w:tabs>
        <w:rPr>
          <w:rFonts w:asciiTheme="minorHAnsi" w:hAnsiTheme="minorHAnsi" w:cstheme="minorBidi"/>
          <w:b w:val="0"/>
          <w:i w:val="0"/>
          <w:noProof/>
          <w:szCs w:val="24"/>
          <w:lang w:val="en-AU" w:eastAsia="ja-JP"/>
        </w:rPr>
      </w:pPr>
      <w:r>
        <w:rPr>
          <w:noProof/>
        </w:rPr>
        <w:t>2</w:t>
      </w:r>
      <w:r>
        <w:rPr>
          <w:rFonts w:asciiTheme="minorHAnsi" w:hAnsiTheme="minorHAnsi" w:cstheme="minorBidi"/>
          <w:b w:val="0"/>
          <w:i w:val="0"/>
          <w:noProof/>
          <w:szCs w:val="24"/>
          <w:lang w:val="en-AU" w:eastAsia="ja-JP"/>
        </w:rPr>
        <w:tab/>
      </w:r>
      <w:r>
        <w:rPr>
          <w:noProof/>
        </w:rPr>
        <w:t>Background Information</w:t>
      </w:r>
      <w:r>
        <w:rPr>
          <w:noProof/>
        </w:rPr>
        <w:tab/>
      </w:r>
      <w:r>
        <w:rPr>
          <w:noProof/>
        </w:rPr>
        <w:fldChar w:fldCharType="begin"/>
      </w:r>
      <w:r>
        <w:rPr>
          <w:noProof/>
        </w:rPr>
        <w:instrText xml:space="preserve"> PAGEREF _Toc453827474 \h </w:instrText>
      </w:r>
      <w:r>
        <w:rPr>
          <w:noProof/>
        </w:rPr>
      </w:r>
      <w:r>
        <w:rPr>
          <w:noProof/>
        </w:rPr>
        <w:fldChar w:fldCharType="separate"/>
      </w:r>
      <w:r>
        <w:rPr>
          <w:noProof/>
        </w:rPr>
        <w:t>6</w:t>
      </w:r>
      <w:r>
        <w:rPr>
          <w:noProof/>
        </w:rPr>
        <w:fldChar w:fldCharType="end"/>
      </w:r>
    </w:p>
    <w:p w14:paraId="156C4CCD"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Pr>
          <w:noProof/>
        </w:rPr>
        <w:t>2.1</w:t>
      </w:r>
      <w:r>
        <w:rPr>
          <w:rFonts w:asciiTheme="minorHAnsi" w:hAnsiTheme="minorHAnsi" w:cstheme="minorBidi"/>
          <w:b w:val="0"/>
          <w:noProof/>
          <w:szCs w:val="24"/>
          <w:lang w:val="en-AU" w:eastAsia="ja-JP"/>
        </w:rPr>
        <w:tab/>
      </w:r>
      <w:r>
        <w:rPr>
          <w:noProof/>
        </w:rPr>
        <w:t>Location</w:t>
      </w:r>
      <w:r>
        <w:rPr>
          <w:noProof/>
        </w:rPr>
        <w:tab/>
      </w:r>
      <w:r>
        <w:rPr>
          <w:noProof/>
        </w:rPr>
        <w:fldChar w:fldCharType="begin"/>
      </w:r>
      <w:r>
        <w:rPr>
          <w:noProof/>
        </w:rPr>
        <w:instrText xml:space="preserve"> PAGEREF _Toc453827475 \h </w:instrText>
      </w:r>
      <w:r>
        <w:rPr>
          <w:noProof/>
        </w:rPr>
      </w:r>
      <w:r>
        <w:rPr>
          <w:noProof/>
        </w:rPr>
        <w:fldChar w:fldCharType="separate"/>
      </w:r>
      <w:r>
        <w:rPr>
          <w:noProof/>
        </w:rPr>
        <w:t>6</w:t>
      </w:r>
      <w:r>
        <w:rPr>
          <w:noProof/>
        </w:rPr>
        <w:fldChar w:fldCharType="end"/>
      </w:r>
    </w:p>
    <w:p w14:paraId="76CB02DA" w14:textId="77777777" w:rsidR="00A24E1B" w:rsidRDefault="00A24E1B">
      <w:pPr>
        <w:pStyle w:val="TOC1"/>
        <w:tabs>
          <w:tab w:val="left" w:pos="480"/>
          <w:tab w:val="right" w:leader="dot" w:pos="9240"/>
        </w:tabs>
        <w:rPr>
          <w:rFonts w:asciiTheme="minorHAnsi" w:hAnsiTheme="minorHAnsi" w:cstheme="minorBidi"/>
          <w:b w:val="0"/>
          <w:i w:val="0"/>
          <w:noProof/>
          <w:szCs w:val="24"/>
          <w:lang w:val="en-AU" w:eastAsia="ja-JP"/>
        </w:rPr>
      </w:pPr>
      <w:r w:rsidRPr="003A352D">
        <w:rPr>
          <w:noProof/>
          <w:lang w:val="en-AU"/>
        </w:rPr>
        <w:t>3</w:t>
      </w:r>
      <w:r>
        <w:rPr>
          <w:rFonts w:asciiTheme="minorHAnsi" w:hAnsiTheme="minorHAnsi" w:cstheme="minorBidi"/>
          <w:b w:val="0"/>
          <w:i w:val="0"/>
          <w:noProof/>
          <w:szCs w:val="24"/>
          <w:lang w:val="en-AU" w:eastAsia="ja-JP"/>
        </w:rPr>
        <w:tab/>
      </w:r>
      <w:r w:rsidRPr="003A352D">
        <w:rPr>
          <w:noProof/>
          <w:lang w:val="en-AU"/>
        </w:rPr>
        <w:t>Pre-Assembly</w:t>
      </w:r>
      <w:r>
        <w:rPr>
          <w:noProof/>
        </w:rPr>
        <w:tab/>
      </w:r>
      <w:r>
        <w:rPr>
          <w:noProof/>
        </w:rPr>
        <w:fldChar w:fldCharType="begin"/>
      </w:r>
      <w:r>
        <w:rPr>
          <w:noProof/>
        </w:rPr>
        <w:instrText xml:space="preserve"> PAGEREF _Toc453827476 \h </w:instrText>
      </w:r>
      <w:r>
        <w:rPr>
          <w:noProof/>
        </w:rPr>
      </w:r>
      <w:r>
        <w:rPr>
          <w:noProof/>
        </w:rPr>
        <w:fldChar w:fldCharType="separate"/>
      </w:r>
      <w:r>
        <w:rPr>
          <w:noProof/>
        </w:rPr>
        <w:t>8</w:t>
      </w:r>
      <w:r>
        <w:rPr>
          <w:noProof/>
        </w:rPr>
        <w:fldChar w:fldCharType="end"/>
      </w:r>
    </w:p>
    <w:p w14:paraId="65394FBE"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3.1</w:t>
      </w:r>
      <w:r>
        <w:rPr>
          <w:rFonts w:asciiTheme="minorHAnsi" w:hAnsiTheme="minorHAnsi" w:cstheme="minorBidi"/>
          <w:b w:val="0"/>
          <w:noProof/>
          <w:szCs w:val="24"/>
          <w:lang w:val="en-AU" w:eastAsia="ja-JP"/>
        </w:rPr>
        <w:tab/>
      </w:r>
      <w:r w:rsidRPr="003A352D">
        <w:rPr>
          <w:rFonts w:ascii="Helvetica" w:hAnsi="Helvetica" w:cs="Helvetica"/>
          <w:noProof/>
          <w:lang w:val="en-AU"/>
        </w:rPr>
        <w:t>Optic</w:t>
      </w:r>
      <w:r>
        <w:rPr>
          <w:noProof/>
        </w:rPr>
        <w:tab/>
      </w:r>
      <w:r>
        <w:rPr>
          <w:noProof/>
        </w:rPr>
        <w:fldChar w:fldCharType="begin"/>
      </w:r>
      <w:r>
        <w:rPr>
          <w:noProof/>
        </w:rPr>
        <w:instrText xml:space="preserve"> PAGEREF _Toc453827477 \h </w:instrText>
      </w:r>
      <w:r>
        <w:rPr>
          <w:noProof/>
        </w:rPr>
      </w:r>
      <w:r>
        <w:rPr>
          <w:noProof/>
        </w:rPr>
        <w:fldChar w:fldCharType="separate"/>
      </w:r>
      <w:r>
        <w:rPr>
          <w:noProof/>
        </w:rPr>
        <w:t>8</w:t>
      </w:r>
      <w:r>
        <w:rPr>
          <w:noProof/>
        </w:rPr>
        <w:fldChar w:fldCharType="end"/>
      </w:r>
    </w:p>
    <w:p w14:paraId="62B51140"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3.2</w:t>
      </w:r>
      <w:r>
        <w:rPr>
          <w:rFonts w:asciiTheme="minorHAnsi" w:hAnsiTheme="minorHAnsi" w:cstheme="minorBidi"/>
          <w:b w:val="0"/>
          <w:noProof/>
          <w:szCs w:val="24"/>
          <w:lang w:val="en-AU" w:eastAsia="ja-JP"/>
        </w:rPr>
        <w:tab/>
      </w:r>
      <w:r w:rsidRPr="003A352D">
        <w:rPr>
          <w:noProof/>
          <w:lang w:val="en-AU"/>
        </w:rPr>
        <w:t>Recoil Mass</w:t>
      </w:r>
      <w:r>
        <w:rPr>
          <w:noProof/>
        </w:rPr>
        <w:tab/>
      </w:r>
      <w:r>
        <w:rPr>
          <w:noProof/>
        </w:rPr>
        <w:fldChar w:fldCharType="begin"/>
      </w:r>
      <w:r>
        <w:rPr>
          <w:noProof/>
        </w:rPr>
        <w:instrText xml:space="preserve"> PAGEREF _Toc453827478 \h </w:instrText>
      </w:r>
      <w:r>
        <w:rPr>
          <w:noProof/>
        </w:rPr>
      </w:r>
      <w:r>
        <w:rPr>
          <w:noProof/>
        </w:rPr>
        <w:fldChar w:fldCharType="separate"/>
      </w:r>
      <w:r>
        <w:rPr>
          <w:noProof/>
        </w:rPr>
        <w:t>8</w:t>
      </w:r>
      <w:r>
        <w:rPr>
          <w:noProof/>
        </w:rPr>
        <w:fldChar w:fldCharType="end"/>
      </w:r>
    </w:p>
    <w:p w14:paraId="5763AD4C"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Pr>
          <w:noProof/>
        </w:rPr>
        <w:t>3.3</w:t>
      </w:r>
      <w:r>
        <w:rPr>
          <w:rFonts w:asciiTheme="minorHAnsi" w:hAnsiTheme="minorHAnsi" w:cstheme="minorBidi"/>
          <w:b w:val="0"/>
          <w:noProof/>
          <w:szCs w:val="24"/>
          <w:lang w:val="en-AU" w:eastAsia="ja-JP"/>
        </w:rPr>
        <w:tab/>
      </w:r>
      <w:r>
        <w:rPr>
          <w:noProof/>
        </w:rPr>
        <w:t>Intermediate Mass</w:t>
      </w:r>
      <w:r>
        <w:rPr>
          <w:noProof/>
        </w:rPr>
        <w:tab/>
      </w:r>
      <w:r>
        <w:rPr>
          <w:noProof/>
        </w:rPr>
        <w:fldChar w:fldCharType="begin"/>
      </w:r>
      <w:r>
        <w:rPr>
          <w:noProof/>
        </w:rPr>
        <w:instrText xml:space="preserve"> PAGEREF _Toc453827479 \h </w:instrText>
      </w:r>
      <w:r>
        <w:rPr>
          <w:noProof/>
        </w:rPr>
      </w:r>
      <w:r>
        <w:rPr>
          <w:noProof/>
        </w:rPr>
        <w:fldChar w:fldCharType="separate"/>
      </w:r>
      <w:r>
        <w:rPr>
          <w:noProof/>
        </w:rPr>
        <w:t>9</w:t>
      </w:r>
      <w:r>
        <w:rPr>
          <w:noProof/>
        </w:rPr>
        <w:fldChar w:fldCharType="end"/>
      </w:r>
    </w:p>
    <w:p w14:paraId="25FC2FC7"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Pr>
          <w:noProof/>
        </w:rPr>
        <w:t>3.4</w:t>
      </w:r>
      <w:r>
        <w:rPr>
          <w:rFonts w:asciiTheme="minorHAnsi" w:hAnsiTheme="minorHAnsi" w:cstheme="minorBidi"/>
          <w:b w:val="0"/>
          <w:noProof/>
          <w:szCs w:val="24"/>
          <w:lang w:val="en-AU" w:eastAsia="ja-JP"/>
        </w:rPr>
        <w:tab/>
      </w:r>
      <w:r>
        <w:rPr>
          <w:noProof/>
        </w:rPr>
        <w:t>Bottom filter</w:t>
      </w:r>
      <w:r>
        <w:rPr>
          <w:noProof/>
        </w:rPr>
        <w:tab/>
      </w:r>
      <w:r>
        <w:rPr>
          <w:noProof/>
        </w:rPr>
        <w:fldChar w:fldCharType="begin"/>
      </w:r>
      <w:r>
        <w:rPr>
          <w:noProof/>
        </w:rPr>
        <w:instrText xml:space="preserve"> PAGEREF _Toc453827480 \h </w:instrText>
      </w:r>
      <w:r>
        <w:rPr>
          <w:noProof/>
        </w:rPr>
      </w:r>
      <w:r>
        <w:rPr>
          <w:noProof/>
        </w:rPr>
        <w:fldChar w:fldCharType="separate"/>
      </w:r>
      <w:r>
        <w:rPr>
          <w:noProof/>
        </w:rPr>
        <w:t>9</w:t>
      </w:r>
      <w:r>
        <w:rPr>
          <w:noProof/>
        </w:rPr>
        <w:fldChar w:fldCharType="end"/>
      </w:r>
    </w:p>
    <w:p w14:paraId="56C19FBC"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Pr>
          <w:noProof/>
        </w:rPr>
        <w:t>3.5</w:t>
      </w:r>
      <w:r>
        <w:rPr>
          <w:rFonts w:asciiTheme="minorHAnsi" w:hAnsiTheme="minorHAnsi" w:cstheme="minorBidi"/>
          <w:b w:val="0"/>
          <w:noProof/>
          <w:szCs w:val="24"/>
          <w:lang w:val="en-AU" w:eastAsia="ja-JP"/>
        </w:rPr>
        <w:tab/>
      </w:r>
      <w:r>
        <w:rPr>
          <w:noProof/>
        </w:rPr>
        <w:t>Standard filter</w:t>
      </w:r>
      <w:r>
        <w:rPr>
          <w:noProof/>
        </w:rPr>
        <w:tab/>
      </w:r>
      <w:r>
        <w:rPr>
          <w:noProof/>
        </w:rPr>
        <w:fldChar w:fldCharType="begin"/>
      </w:r>
      <w:r>
        <w:rPr>
          <w:noProof/>
        </w:rPr>
        <w:instrText xml:space="preserve"> PAGEREF _Toc453827481 \h </w:instrText>
      </w:r>
      <w:r>
        <w:rPr>
          <w:noProof/>
        </w:rPr>
      </w:r>
      <w:r>
        <w:rPr>
          <w:noProof/>
        </w:rPr>
        <w:fldChar w:fldCharType="separate"/>
      </w:r>
      <w:r>
        <w:rPr>
          <w:noProof/>
        </w:rPr>
        <w:t>9</w:t>
      </w:r>
      <w:r>
        <w:rPr>
          <w:noProof/>
        </w:rPr>
        <w:fldChar w:fldCharType="end"/>
      </w:r>
    </w:p>
    <w:p w14:paraId="5D19E336"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3.6</w:t>
      </w:r>
      <w:r>
        <w:rPr>
          <w:rFonts w:asciiTheme="minorHAnsi" w:hAnsiTheme="minorHAnsi" w:cstheme="minorBidi"/>
          <w:b w:val="0"/>
          <w:noProof/>
          <w:szCs w:val="24"/>
          <w:lang w:val="en-AU" w:eastAsia="ja-JP"/>
        </w:rPr>
        <w:tab/>
      </w:r>
      <w:r w:rsidRPr="003A352D">
        <w:rPr>
          <w:rFonts w:ascii="Helvetica" w:hAnsi="Helvetica" w:cs="Helvetica"/>
          <w:noProof/>
          <w:lang w:val="en-AU"/>
        </w:rPr>
        <w:t>Prepare space</w:t>
      </w:r>
      <w:r>
        <w:rPr>
          <w:noProof/>
        </w:rPr>
        <w:tab/>
      </w:r>
      <w:r>
        <w:rPr>
          <w:noProof/>
        </w:rPr>
        <w:fldChar w:fldCharType="begin"/>
      </w:r>
      <w:r>
        <w:rPr>
          <w:noProof/>
        </w:rPr>
        <w:instrText xml:space="preserve"> PAGEREF _Toc453827482 \h </w:instrText>
      </w:r>
      <w:r>
        <w:rPr>
          <w:noProof/>
        </w:rPr>
      </w:r>
      <w:r>
        <w:rPr>
          <w:noProof/>
        </w:rPr>
        <w:fldChar w:fldCharType="separate"/>
      </w:r>
      <w:r>
        <w:rPr>
          <w:noProof/>
        </w:rPr>
        <w:t>9</w:t>
      </w:r>
      <w:r>
        <w:rPr>
          <w:noProof/>
        </w:rPr>
        <w:fldChar w:fldCharType="end"/>
      </w:r>
    </w:p>
    <w:p w14:paraId="452E6862"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3.7</w:t>
      </w:r>
      <w:r>
        <w:rPr>
          <w:rFonts w:asciiTheme="minorHAnsi" w:hAnsiTheme="minorHAnsi" w:cstheme="minorBidi"/>
          <w:b w:val="0"/>
          <w:noProof/>
          <w:szCs w:val="24"/>
          <w:lang w:val="en-AU" w:eastAsia="ja-JP"/>
        </w:rPr>
        <w:tab/>
      </w:r>
      <w:r w:rsidRPr="003A352D">
        <w:rPr>
          <w:noProof/>
          <w:lang w:val="en-AU"/>
        </w:rPr>
        <w:t>Construct assembly frame and optical table - Mirapro</w:t>
      </w:r>
      <w:r>
        <w:rPr>
          <w:noProof/>
        </w:rPr>
        <w:tab/>
      </w:r>
      <w:r>
        <w:rPr>
          <w:noProof/>
        </w:rPr>
        <w:fldChar w:fldCharType="begin"/>
      </w:r>
      <w:r>
        <w:rPr>
          <w:noProof/>
        </w:rPr>
        <w:instrText xml:space="preserve"> PAGEREF _Toc453827483 \h </w:instrText>
      </w:r>
      <w:r>
        <w:rPr>
          <w:noProof/>
        </w:rPr>
      </w:r>
      <w:r>
        <w:rPr>
          <w:noProof/>
        </w:rPr>
        <w:fldChar w:fldCharType="separate"/>
      </w:r>
      <w:r>
        <w:rPr>
          <w:noProof/>
        </w:rPr>
        <w:t>10</w:t>
      </w:r>
      <w:r>
        <w:rPr>
          <w:noProof/>
        </w:rPr>
        <w:fldChar w:fldCharType="end"/>
      </w:r>
    </w:p>
    <w:p w14:paraId="2067424F"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3.8</w:t>
      </w:r>
      <w:r>
        <w:rPr>
          <w:rFonts w:asciiTheme="minorHAnsi" w:hAnsiTheme="minorHAnsi" w:cstheme="minorBidi"/>
          <w:b w:val="0"/>
          <w:noProof/>
          <w:szCs w:val="24"/>
          <w:lang w:val="en-AU" w:eastAsia="ja-JP"/>
        </w:rPr>
        <w:tab/>
      </w:r>
      <w:r w:rsidRPr="003A352D">
        <w:rPr>
          <w:noProof/>
          <w:lang w:val="en-AU"/>
        </w:rPr>
        <w:t>Install optical table immobilization brackets</w:t>
      </w:r>
      <w:r>
        <w:rPr>
          <w:noProof/>
        </w:rPr>
        <w:tab/>
      </w:r>
      <w:r>
        <w:rPr>
          <w:noProof/>
        </w:rPr>
        <w:fldChar w:fldCharType="begin"/>
      </w:r>
      <w:r>
        <w:rPr>
          <w:noProof/>
        </w:rPr>
        <w:instrText xml:space="preserve"> PAGEREF _Toc453827484 \h </w:instrText>
      </w:r>
      <w:r>
        <w:rPr>
          <w:noProof/>
        </w:rPr>
      </w:r>
      <w:r>
        <w:rPr>
          <w:noProof/>
        </w:rPr>
        <w:fldChar w:fldCharType="separate"/>
      </w:r>
      <w:r>
        <w:rPr>
          <w:noProof/>
        </w:rPr>
        <w:t>11</w:t>
      </w:r>
      <w:r>
        <w:rPr>
          <w:noProof/>
        </w:rPr>
        <w:fldChar w:fldCharType="end"/>
      </w:r>
    </w:p>
    <w:p w14:paraId="346787D9"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3.9</w:t>
      </w:r>
      <w:r>
        <w:rPr>
          <w:rFonts w:asciiTheme="minorHAnsi" w:hAnsiTheme="minorHAnsi" w:cstheme="minorBidi"/>
          <w:b w:val="0"/>
          <w:noProof/>
          <w:szCs w:val="24"/>
          <w:lang w:val="en-AU" w:eastAsia="ja-JP"/>
        </w:rPr>
        <w:tab/>
      </w:r>
      <w:r w:rsidRPr="003A352D">
        <w:rPr>
          <w:noProof/>
          <w:lang w:val="en-AU"/>
        </w:rPr>
        <w:t>Adjust assembly frame crossbars for IM</w:t>
      </w:r>
      <w:r>
        <w:rPr>
          <w:noProof/>
        </w:rPr>
        <w:tab/>
      </w:r>
      <w:r>
        <w:rPr>
          <w:noProof/>
        </w:rPr>
        <w:fldChar w:fldCharType="begin"/>
      </w:r>
      <w:r>
        <w:rPr>
          <w:noProof/>
        </w:rPr>
        <w:instrText xml:space="preserve"> PAGEREF _Toc453827485 \h </w:instrText>
      </w:r>
      <w:r>
        <w:rPr>
          <w:noProof/>
        </w:rPr>
      </w:r>
      <w:r>
        <w:rPr>
          <w:noProof/>
        </w:rPr>
        <w:fldChar w:fldCharType="separate"/>
      </w:r>
      <w:r>
        <w:rPr>
          <w:noProof/>
        </w:rPr>
        <w:t>11</w:t>
      </w:r>
      <w:r>
        <w:rPr>
          <w:noProof/>
        </w:rPr>
        <w:fldChar w:fldCharType="end"/>
      </w:r>
    </w:p>
    <w:p w14:paraId="02D35DB0"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3.10</w:t>
      </w:r>
      <w:r>
        <w:rPr>
          <w:rFonts w:asciiTheme="minorHAnsi" w:hAnsiTheme="minorHAnsi" w:cstheme="minorBidi"/>
          <w:b w:val="0"/>
          <w:noProof/>
          <w:szCs w:val="24"/>
          <w:lang w:val="en-AU" w:eastAsia="ja-JP"/>
        </w:rPr>
        <w:tab/>
      </w:r>
      <w:r w:rsidRPr="003A352D">
        <w:rPr>
          <w:noProof/>
          <w:lang w:val="en-AU"/>
        </w:rPr>
        <w:t>Install adapter bars, rails and trolleys</w:t>
      </w:r>
      <w:r>
        <w:rPr>
          <w:noProof/>
        </w:rPr>
        <w:tab/>
      </w:r>
      <w:r>
        <w:rPr>
          <w:noProof/>
        </w:rPr>
        <w:fldChar w:fldCharType="begin"/>
      </w:r>
      <w:r>
        <w:rPr>
          <w:noProof/>
        </w:rPr>
        <w:instrText xml:space="preserve"> PAGEREF _Toc453827486 \h </w:instrText>
      </w:r>
      <w:r>
        <w:rPr>
          <w:noProof/>
        </w:rPr>
      </w:r>
      <w:r>
        <w:rPr>
          <w:noProof/>
        </w:rPr>
        <w:fldChar w:fldCharType="separate"/>
      </w:r>
      <w:r>
        <w:rPr>
          <w:noProof/>
        </w:rPr>
        <w:t>12</w:t>
      </w:r>
      <w:r>
        <w:rPr>
          <w:noProof/>
        </w:rPr>
        <w:fldChar w:fldCharType="end"/>
      </w:r>
    </w:p>
    <w:p w14:paraId="01BDD1DA"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3.11</w:t>
      </w:r>
      <w:r>
        <w:rPr>
          <w:rFonts w:asciiTheme="minorHAnsi" w:hAnsiTheme="minorHAnsi" w:cstheme="minorBidi"/>
          <w:b w:val="0"/>
          <w:noProof/>
          <w:szCs w:val="24"/>
          <w:lang w:val="en-AU" w:eastAsia="ja-JP"/>
        </w:rPr>
        <w:tab/>
      </w:r>
      <w:r w:rsidRPr="003A352D">
        <w:rPr>
          <w:noProof/>
          <w:lang w:val="en-AU"/>
        </w:rPr>
        <w:t>Double check vertical alignment</w:t>
      </w:r>
      <w:r>
        <w:rPr>
          <w:noProof/>
        </w:rPr>
        <w:tab/>
      </w:r>
      <w:r>
        <w:rPr>
          <w:noProof/>
        </w:rPr>
        <w:fldChar w:fldCharType="begin"/>
      </w:r>
      <w:r>
        <w:rPr>
          <w:noProof/>
        </w:rPr>
        <w:instrText xml:space="preserve"> PAGEREF _Toc453827487 \h </w:instrText>
      </w:r>
      <w:r>
        <w:rPr>
          <w:noProof/>
        </w:rPr>
      </w:r>
      <w:r>
        <w:rPr>
          <w:noProof/>
        </w:rPr>
        <w:fldChar w:fldCharType="separate"/>
      </w:r>
      <w:r>
        <w:rPr>
          <w:noProof/>
        </w:rPr>
        <w:t>13</w:t>
      </w:r>
      <w:r>
        <w:rPr>
          <w:noProof/>
        </w:rPr>
        <w:fldChar w:fldCharType="end"/>
      </w:r>
    </w:p>
    <w:p w14:paraId="6A28526A" w14:textId="77777777" w:rsidR="00A24E1B" w:rsidRDefault="00A24E1B">
      <w:pPr>
        <w:pStyle w:val="TOC1"/>
        <w:tabs>
          <w:tab w:val="left" w:pos="480"/>
          <w:tab w:val="right" w:leader="dot" w:pos="9240"/>
        </w:tabs>
        <w:rPr>
          <w:rFonts w:asciiTheme="minorHAnsi" w:hAnsiTheme="minorHAnsi" w:cstheme="minorBidi"/>
          <w:b w:val="0"/>
          <w:i w:val="0"/>
          <w:noProof/>
          <w:szCs w:val="24"/>
          <w:lang w:val="en-AU" w:eastAsia="ja-JP"/>
        </w:rPr>
      </w:pPr>
      <w:r>
        <w:rPr>
          <w:noProof/>
        </w:rPr>
        <w:t>4</w:t>
      </w:r>
      <w:r>
        <w:rPr>
          <w:rFonts w:asciiTheme="minorHAnsi" w:hAnsiTheme="minorHAnsi" w:cstheme="minorBidi"/>
          <w:b w:val="0"/>
          <w:i w:val="0"/>
          <w:noProof/>
          <w:szCs w:val="24"/>
          <w:lang w:val="en-AU" w:eastAsia="ja-JP"/>
        </w:rPr>
        <w:tab/>
      </w:r>
      <w:r>
        <w:rPr>
          <w:noProof/>
        </w:rPr>
        <w:t>Random stuff for filing</w:t>
      </w:r>
      <w:r>
        <w:rPr>
          <w:noProof/>
        </w:rPr>
        <w:tab/>
      </w:r>
      <w:r>
        <w:rPr>
          <w:noProof/>
        </w:rPr>
        <w:fldChar w:fldCharType="begin"/>
      </w:r>
      <w:r>
        <w:rPr>
          <w:noProof/>
        </w:rPr>
        <w:instrText xml:space="preserve"> PAGEREF _Toc453827488 \h </w:instrText>
      </w:r>
      <w:r>
        <w:rPr>
          <w:noProof/>
        </w:rPr>
      </w:r>
      <w:r>
        <w:rPr>
          <w:noProof/>
        </w:rPr>
        <w:fldChar w:fldCharType="separate"/>
      </w:r>
      <w:r>
        <w:rPr>
          <w:noProof/>
        </w:rPr>
        <w:t>13</w:t>
      </w:r>
      <w:r>
        <w:rPr>
          <w:noProof/>
        </w:rPr>
        <w:fldChar w:fldCharType="end"/>
      </w:r>
    </w:p>
    <w:p w14:paraId="27EEA284"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4.1</w:t>
      </w:r>
      <w:r>
        <w:rPr>
          <w:rFonts w:asciiTheme="minorHAnsi" w:hAnsiTheme="minorHAnsi" w:cstheme="minorBidi"/>
          <w:b w:val="0"/>
          <w:noProof/>
          <w:szCs w:val="24"/>
          <w:lang w:val="en-AU" w:eastAsia="ja-JP"/>
        </w:rPr>
        <w:tab/>
      </w:r>
      <w:r w:rsidRPr="003A352D">
        <w:rPr>
          <w:noProof/>
          <w:lang w:val="en-AU"/>
        </w:rPr>
        <w:t>Set up electronics rack</w:t>
      </w:r>
      <w:r>
        <w:rPr>
          <w:noProof/>
        </w:rPr>
        <w:tab/>
      </w:r>
      <w:r>
        <w:rPr>
          <w:noProof/>
        </w:rPr>
        <w:fldChar w:fldCharType="begin"/>
      </w:r>
      <w:r>
        <w:rPr>
          <w:noProof/>
        </w:rPr>
        <w:instrText xml:space="preserve"> PAGEREF _Toc453827489 \h </w:instrText>
      </w:r>
      <w:r>
        <w:rPr>
          <w:noProof/>
        </w:rPr>
      </w:r>
      <w:r>
        <w:rPr>
          <w:noProof/>
        </w:rPr>
        <w:fldChar w:fldCharType="separate"/>
      </w:r>
      <w:r>
        <w:rPr>
          <w:noProof/>
        </w:rPr>
        <w:t>13</w:t>
      </w:r>
      <w:r>
        <w:rPr>
          <w:noProof/>
        </w:rPr>
        <w:fldChar w:fldCharType="end"/>
      </w:r>
    </w:p>
    <w:p w14:paraId="08DD7760"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4.2</w:t>
      </w:r>
      <w:r>
        <w:rPr>
          <w:rFonts w:asciiTheme="minorHAnsi" w:hAnsiTheme="minorHAnsi" w:cstheme="minorBidi"/>
          <w:b w:val="0"/>
          <w:noProof/>
          <w:szCs w:val="24"/>
          <w:lang w:val="en-AU" w:eastAsia="ja-JP"/>
        </w:rPr>
        <w:tab/>
      </w:r>
      <w:r w:rsidRPr="003A352D">
        <w:rPr>
          <w:noProof/>
          <w:lang w:val="en-AU"/>
        </w:rPr>
        <w:t>Make anti-feedthrough adapters</w:t>
      </w:r>
      <w:r>
        <w:rPr>
          <w:noProof/>
        </w:rPr>
        <w:tab/>
      </w:r>
      <w:r>
        <w:rPr>
          <w:noProof/>
        </w:rPr>
        <w:fldChar w:fldCharType="begin"/>
      </w:r>
      <w:r>
        <w:rPr>
          <w:noProof/>
        </w:rPr>
        <w:instrText xml:space="preserve"> PAGEREF _Toc453827490 \h </w:instrText>
      </w:r>
      <w:r>
        <w:rPr>
          <w:noProof/>
        </w:rPr>
      </w:r>
      <w:r>
        <w:rPr>
          <w:noProof/>
        </w:rPr>
        <w:fldChar w:fldCharType="separate"/>
      </w:r>
      <w:r>
        <w:rPr>
          <w:noProof/>
        </w:rPr>
        <w:t>14</w:t>
      </w:r>
      <w:r>
        <w:rPr>
          <w:noProof/>
        </w:rPr>
        <w:fldChar w:fldCharType="end"/>
      </w:r>
    </w:p>
    <w:p w14:paraId="3339540D"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4.3</w:t>
      </w:r>
      <w:r>
        <w:rPr>
          <w:rFonts w:asciiTheme="minorHAnsi" w:hAnsiTheme="minorHAnsi" w:cstheme="minorBidi"/>
          <w:b w:val="0"/>
          <w:noProof/>
          <w:szCs w:val="24"/>
          <w:lang w:val="en-AU" w:eastAsia="ja-JP"/>
        </w:rPr>
        <w:tab/>
      </w:r>
      <w:r w:rsidRPr="003A352D">
        <w:rPr>
          <w:noProof/>
          <w:lang w:val="en-AU"/>
        </w:rPr>
        <w:t>Install feedthroughs on feedthrough support rack</w:t>
      </w:r>
      <w:r>
        <w:rPr>
          <w:noProof/>
        </w:rPr>
        <w:tab/>
      </w:r>
      <w:r>
        <w:rPr>
          <w:noProof/>
        </w:rPr>
        <w:fldChar w:fldCharType="begin"/>
      </w:r>
      <w:r>
        <w:rPr>
          <w:noProof/>
        </w:rPr>
        <w:instrText xml:space="preserve"> PAGEREF _Toc453827491 \h </w:instrText>
      </w:r>
      <w:r>
        <w:rPr>
          <w:noProof/>
        </w:rPr>
      </w:r>
      <w:r>
        <w:rPr>
          <w:noProof/>
        </w:rPr>
        <w:fldChar w:fldCharType="separate"/>
      </w:r>
      <w:r>
        <w:rPr>
          <w:noProof/>
        </w:rPr>
        <w:t>14</w:t>
      </w:r>
      <w:r>
        <w:rPr>
          <w:noProof/>
        </w:rPr>
        <w:fldChar w:fldCharType="end"/>
      </w:r>
    </w:p>
    <w:p w14:paraId="395A36B6"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4.4</w:t>
      </w:r>
      <w:r>
        <w:rPr>
          <w:rFonts w:asciiTheme="minorHAnsi" w:hAnsiTheme="minorHAnsi" w:cstheme="minorBidi"/>
          <w:b w:val="0"/>
          <w:noProof/>
          <w:szCs w:val="24"/>
          <w:lang w:val="en-AU" w:eastAsia="ja-JP"/>
        </w:rPr>
        <w:tab/>
      </w:r>
      <w:r w:rsidRPr="003A352D">
        <w:rPr>
          <w:noProof/>
          <w:lang w:val="en-AU"/>
        </w:rPr>
        <w:t>Set up Ethernet hub</w:t>
      </w:r>
      <w:r>
        <w:rPr>
          <w:noProof/>
        </w:rPr>
        <w:tab/>
      </w:r>
      <w:r>
        <w:rPr>
          <w:noProof/>
        </w:rPr>
        <w:fldChar w:fldCharType="begin"/>
      </w:r>
      <w:r>
        <w:rPr>
          <w:noProof/>
        </w:rPr>
        <w:instrText xml:space="preserve"> PAGEREF _Toc453827492 \h </w:instrText>
      </w:r>
      <w:r>
        <w:rPr>
          <w:noProof/>
        </w:rPr>
      </w:r>
      <w:r>
        <w:rPr>
          <w:noProof/>
        </w:rPr>
        <w:fldChar w:fldCharType="separate"/>
      </w:r>
      <w:r>
        <w:rPr>
          <w:noProof/>
        </w:rPr>
        <w:t>14</w:t>
      </w:r>
      <w:r>
        <w:rPr>
          <w:noProof/>
        </w:rPr>
        <w:fldChar w:fldCharType="end"/>
      </w:r>
    </w:p>
    <w:p w14:paraId="54F1C29A"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4.5</w:t>
      </w:r>
      <w:r>
        <w:rPr>
          <w:rFonts w:asciiTheme="minorHAnsi" w:hAnsiTheme="minorHAnsi" w:cstheme="minorBidi"/>
          <w:b w:val="0"/>
          <w:noProof/>
          <w:szCs w:val="24"/>
          <w:lang w:val="en-AU" w:eastAsia="ja-JP"/>
        </w:rPr>
        <w:tab/>
      </w:r>
      <w:r w:rsidRPr="003A352D">
        <w:rPr>
          <w:noProof/>
          <w:lang w:val="en-AU"/>
        </w:rPr>
        <w:t>Make IM flag assemblies</w:t>
      </w:r>
      <w:r>
        <w:rPr>
          <w:noProof/>
        </w:rPr>
        <w:tab/>
      </w:r>
      <w:r>
        <w:rPr>
          <w:noProof/>
        </w:rPr>
        <w:fldChar w:fldCharType="begin"/>
      </w:r>
      <w:r>
        <w:rPr>
          <w:noProof/>
        </w:rPr>
        <w:instrText xml:space="preserve"> PAGEREF _Toc453827493 \h </w:instrText>
      </w:r>
      <w:r>
        <w:rPr>
          <w:noProof/>
        </w:rPr>
      </w:r>
      <w:r>
        <w:rPr>
          <w:noProof/>
        </w:rPr>
        <w:fldChar w:fldCharType="separate"/>
      </w:r>
      <w:r>
        <w:rPr>
          <w:noProof/>
        </w:rPr>
        <w:t>14</w:t>
      </w:r>
      <w:r>
        <w:rPr>
          <w:noProof/>
        </w:rPr>
        <w:fldChar w:fldCharType="end"/>
      </w:r>
    </w:p>
    <w:p w14:paraId="59C369A8"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4.6</w:t>
      </w:r>
      <w:r>
        <w:rPr>
          <w:rFonts w:asciiTheme="minorHAnsi" w:hAnsiTheme="minorHAnsi" w:cstheme="minorBidi"/>
          <w:b w:val="0"/>
          <w:noProof/>
          <w:szCs w:val="24"/>
          <w:lang w:val="en-AU" w:eastAsia="ja-JP"/>
        </w:rPr>
        <w:tab/>
      </w:r>
      <w:r w:rsidRPr="003A352D">
        <w:rPr>
          <w:noProof/>
          <w:lang w:val="en-AU"/>
        </w:rPr>
        <w:t>Assemble “security recoil mass” units</w:t>
      </w:r>
      <w:r>
        <w:rPr>
          <w:noProof/>
        </w:rPr>
        <w:tab/>
      </w:r>
      <w:r>
        <w:rPr>
          <w:noProof/>
        </w:rPr>
        <w:fldChar w:fldCharType="begin"/>
      </w:r>
      <w:r>
        <w:rPr>
          <w:noProof/>
        </w:rPr>
        <w:instrText xml:space="preserve"> PAGEREF _Toc453827494 \h </w:instrText>
      </w:r>
      <w:r>
        <w:rPr>
          <w:noProof/>
        </w:rPr>
      </w:r>
      <w:r>
        <w:rPr>
          <w:noProof/>
        </w:rPr>
        <w:fldChar w:fldCharType="separate"/>
      </w:r>
      <w:r>
        <w:rPr>
          <w:noProof/>
        </w:rPr>
        <w:t>15</w:t>
      </w:r>
      <w:r>
        <w:rPr>
          <w:noProof/>
        </w:rPr>
        <w:fldChar w:fldCharType="end"/>
      </w:r>
    </w:p>
    <w:p w14:paraId="38B93876"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4.7</w:t>
      </w:r>
      <w:r>
        <w:rPr>
          <w:rFonts w:asciiTheme="minorHAnsi" w:hAnsiTheme="minorHAnsi" w:cstheme="minorBidi"/>
          <w:b w:val="0"/>
          <w:noProof/>
          <w:szCs w:val="24"/>
          <w:lang w:val="en-AU" w:eastAsia="ja-JP"/>
        </w:rPr>
        <w:tab/>
      </w:r>
      <w:r w:rsidRPr="003A352D">
        <w:rPr>
          <w:noProof/>
          <w:lang w:val="en-AU"/>
        </w:rPr>
        <w:t>Pre-assemble optical bench blade units</w:t>
      </w:r>
      <w:r>
        <w:rPr>
          <w:noProof/>
        </w:rPr>
        <w:tab/>
      </w:r>
      <w:r>
        <w:rPr>
          <w:noProof/>
        </w:rPr>
        <w:fldChar w:fldCharType="begin"/>
      </w:r>
      <w:r>
        <w:rPr>
          <w:noProof/>
        </w:rPr>
        <w:instrText xml:space="preserve"> PAGEREF _Toc453827495 \h </w:instrText>
      </w:r>
      <w:r>
        <w:rPr>
          <w:noProof/>
        </w:rPr>
      </w:r>
      <w:r>
        <w:rPr>
          <w:noProof/>
        </w:rPr>
        <w:fldChar w:fldCharType="separate"/>
      </w:r>
      <w:r>
        <w:rPr>
          <w:noProof/>
        </w:rPr>
        <w:t>15</w:t>
      </w:r>
      <w:r>
        <w:rPr>
          <w:noProof/>
        </w:rPr>
        <w:fldChar w:fldCharType="end"/>
      </w:r>
    </w:p>
    <w:p w14:paraId="34B7C5F5"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4.8</w:t>
      </w:r>
      <w:r>
        <w:rPr>
          <w:rFonts w:asciiTheme="minorHAnsi" w:hAnsiTheme="minorHAnsi" w:cstheme="minorBidi"/>
          <w:b w:val="0"/>
          <w:noProof/>
          <w:szCs w:val="24"/>
          <w:lang w:val="en-AU" w:eastAsia="ja-JP"/>
        </w:rPr>
        <w:tab/>
      </w:r>
      <w:r w:rsidRPr="003A352D">
        <w:rPr>
          <w:noProof/>
          <w:lang w:val="en-AU"/>
        </w:rPr>
        <w:t>Check OSEMs with multimeter</w:t>
      </w:r>
      <w:r>
        <w:rPr>
          <w:noProof/>
        </w:rPr>
        <w:tab/>
      </w:r>
      <w:r>
        <w:rPr>
          <w:noProof/>
        </w:rPr>
        <w:fldChar w:fldCharType="begin"/>
      </w:r>
      <w:r>
        <w:rPr>
          <w:noProof/>
        </w:rPr>
        <w:instrText xml:space="preserve"> PAGEREF _Toc453827496 \h </w:instrText>
      </w:r>
      <w:r>
        <w:rPr>
          <w:noProof/>
        </w:rPr>
      </w:r>
      <w:r>
        <w:rPr>
          <w:noProof/>
        </w:rPr>
        <w:fldChar w:fldCharType="separate"/>
      </w:r>
      <w:r>
        <w:rPr>
          <w:noProof/>
        </w:rPr>
        <w:t>17</w:t>
      </w:r>
      <w:r>
        <w:rPr>
          <w:noProof/>
        </w:rPr>
        <w:fldChar w:fldCharType="end"/>
      </w:r>
    </w:p>
    <w:p w14:paraId="09321F99"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4.9</w:t>
      </w:r>
      <w:r>
        <w:rPr>
          <w:rFonts w:asciiTheme="minorHAnsi" w:hAnsiTheme="minorHAnsi" w:cstheme="minorBidi"/>
          <w:b w:val="0"/>
          <w:noProof/>
          <w:szCs w:val="24"/>
          <w:lang w:val="en-AU" w:eastAsia="ja-JP"/>
        </w:rPr>
        <w:tab/>
      </w:r>
      <w:r w:rsidRPr="003A352D">
        <w:rPr>
          <w:noProof/>
          <w:lang w:val="en-AU"/>
        </w:rPr>
        <w:t>Dummy procedure step for cutting and pasting</w:t>
      </w:r>
      <w:r>
        <w:rPr>
          <w:noProof/>
        </w:rPr>
        <w:tab/>
      </w:r>
      <w:r>
        <w:rPr>
          <w:noProof/>
        </w:rPr>
        <w:fldChar w:fldCharType="begin"/>
      </w:r>
      <w:r>
        <w:rPr>
          <w:noProof/>
        </w:rPr>
        <w:instrText xml:space="preserve"> PAGEREF _Toc453827497 \h </w:instrText>
      </w:r>
      <w:r>
        <w:rPr>
          <w:noProof/>
        </w:rPr>
      </w:r>
      <w:r>
        <w:rPr>
          <w:noProof/>
        </w:rPr>
        <w:fldChar w:fldCharType="separate"/>
      </w:r>
      <w:r>
        <w:rPr>
          <w:noProof/>
        </w:rPr>
        <w:t>17</w:t>
      </w:r>
      <w:r>
        <w:rPr>
          <w:noProof/>
        </w:rPr>
        <w:fldChar w:fldCharType="end"/>
      </w:r>
    </w:p>
    <w:p w14:paraId="62F2F105" w14:textId="77777777" w:rsidR="00A24E1B" w:rsidRDefault="00A24E1B">
      <w:pPr>
        <w:pStyle w:val="TOC1"/>
        <w:tabs>
          <w:tab w:val="left" w:pos="480"/>
          <w:tab w:val="right" w:leader="dot" w:pos="9240"/>
        </w:tabs>
        <w:rPr>
          <w:rFonts w:asciiTheme="minorHAnsi" w:hAnsiTheme="minorHAnsi" w:cstheme="minorBidi"/>
          <w:b w:val="0"/>
          <w:i w:val="0"/>
          <w:noProof/>
          <w:szCs w:val="24"/>
          <w:lang w:val="en-AU" w:eastAsia="ja-JP"/>
        </w:rPr>
      </w:pPr>
      <w:r>
        <w:rPr>
          <w:noProof/>
        </w:rPr>
        <w:t>5</w:t>
      </w:r>
      <w:r>
        <w:rPr>
          <w:rFonts w:asciiTheme="minorHAnsi" w:hAnsiTheme="minorHAnsi" w:cstheme="minorBidi"/>
          <w:b w:val="0"/>
          <w:i w:val="0"/>
          <w:noProof/>
          <w:szCs w:val="24"/>
          <w:lang w:val="en-AU" w:eastAsia="ja-JP"/>
        </w:rPr>
        <w:tab/>
      </w:r>
      <w:r>
        <w:rPr>
          <w:noProof/>
        </w:rPr>
        <w:t>Install the IM</w:t>
      </w:r>
      <w:r>
        <w:rPr>
          <w:noProof/>
        </w:rPr>
        <w:tab/>
      </w:r>
      <w:r>
        <w:rPr>
          <w:noProof/>
        </w:rPr>
        <w:fldChar w:fldCharType="begin"/>
      </w:r>
      <w:r>
        <w:rPr>
          <w:noProof/>
        </w:rPr>
        <w:instrText xml:space="preserve"> PAGEREF _Toc453827498 \h </w:instrText>
      </w:r>
      <w:r>
        <w:rPr>
          <w:noProof/>
        </w:rPr>
      </w:r>
      <w:r>
        <w:rPr>
          <w:noProof/>
        </w:rPr>
        <w:fldChar w:fldCharType="separate"/>
      </w:r>
      <w:r>
        <w:rPr>
          <w:noProof/>
        </w:rPr>
        <w:t>17</w:t>
      </w:r>
      <w:r>
        <w:rPr>
          <w:noProof/>
        </w:rPr>
        <w:fldChar w:fldCharType="end"/>
      </w:r>
    </w:p>
    <w:p w14:paraId="1D152EC0"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5.1</w:t>
      </w:r>
      <w:r>
        <w:rPr>
          <w:rFonts w:asciiTheme="minorHAnsi" w:hAnsiTheme="minorHAnsi" w:cstheme="minorBidi"/>
          <w:b w:val="0"/>
          <w:noProof/>
          <w:szCs w:val="24"/>
          <w:lang w:val="en-AU" w:eastAsia="ja-JP"/>
        </w:rPr>
        <w:tab/>
      </w:r>
      <w:r w:rsidRPr="003A352D">
        <w:rPr>
          <w:noProof/>
          <w:lang w:val="en-AU"/>
        </w:rPr>
        <w:t>Install “green ring”, "red bars" and brackets at below-IM level</w:t>
      </w:r>
      <w:r>
        <w:rPr>
          <w:noProof/>
        </w:rPr>
        <w:tab/>
      </w:r>
      <w:r>
        <w:rPr>
          <w:noProof/>
        </w:rPr>
        <w:fldChar w:fldCharType="begin"/>
      </w:r>
      <w:r>
        <w:rPr>
          <w:noProof/>
        </w:rPr>
        <w:instrText xml:space="preserve"> PAGEREF _Toc453827499 \h </w:instrText>
      </w:r>
      <w:r>
        <w:rPr>
          <w:noProof/>
        </w:rPr>
      </w:r>
      <w:r>
        <w:rPr>
          <w:noProof/>
        </w:rPr>
        <w:fldChar w:fldCharType="separate"/>
      </w:r>
      <w:r>
        <w:rPr>
          <w:noProof/>
        </w:rPr>
        <w:t>18</w:t>
      </w:r>
      <w:r>
        <w:rPr>
          <w:noProof/>
        </w:rPr>
        <w:fldChar w:fldCharType="end"/>
      </w:r>
    </w:p>
    <w:p w14:paraId="50AF3EBC"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5.2</w:t>
      </w:r>
      <w:r>
        <w:rPr>
          <w:rFonts w:asciiTheme="minorHAnsi" w:hAnsiTheme="minorHAnsi" w:cstheme="minorBidi"/>
          <w:b w:val="0"/>
          <w:noProof/>
          <w:szCs w:val="24"/>
          <w:lang w:val="en-AU" w:eastAsia="ja-JP"/>
        </w:rPr>
        <w:tab/>
      </w:r>
      <w:r w:rsidRPr="003A352D">
        <w:rPr>
          <w:noProof/>
          <w:lang w:val="en-AU"/>
        </w:rPr>
        <w:t>Install, level and center IM</w:t>
      </w:r>
      <w:r>
        <w:rPr>
          <w:noProof/>
        </w:rPr>
        <w:tab/>
      </w:r>
      <w:r>
        <w:rPr>
          <w:noProof/>
        </w:rPr>
        <w:fldChar w:fldCharType="begin"/>
      </w:r>
      <w:r>
        <w:rPr>
          <w:noProof/>
        </w:rPr>
        <w:instrText xml:space="preserve"> PAGEREF _Toc453827500 \h </w:instrText>
      </w:r>
      <w:r>
        <w:rPr>
          <w:noProof/>
        </w:rPr>
      </w:r>
      <w:r>
        <w:rPr>
          <w:noProof/>
        </w:rPr>
        <w:fldChar w:fldCharType="separate"/>
      </w:r>
      <w:r>
        <w:rPr>
          <w:noProof/>
        </w:rPr>
        <w:t>18</w:t>
      </w:r>
      <w:r>
        <w:rPr>
          <w:noProof/>
        </w:rPr>
        <w:fldChar w:fldCharType="end"/>
      </w:r>
    </w:p>
    <w:p w14:paraId="6E069AF8"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lastRenderedPageBreak/>
        <w:t>5.3</w:t>
      </w:r>
      <w:r>
        <w:rPr>
          <w:rFonts w:asciiTheme="minorHAnsi" w:hAnsiTheme="minorHAnsi" w:cstheme="minorBidi"/>
          <w:b w:val="0"/>
          <w:noProof/>
          <w:szCs w:val="24"/>
          <w:lang w:val="en-AU" w:eastAsia="ja-JP"/>
        </w:rPr>
        <w:tab/>
      </w:r>
      <w:r w:rsidRPr="003A352D">
        <w:rPr>
          <w:noProof/>
          <w:lang w:val="en-AU"/>
        </w:rPr>
        <w:t>Install winches</w:t>
      </w:r>
      <w:r>
        <w:rPr>
          <w:noProof/>
        </w:rPr>
        <w:tab/>
      </w:r>
      <w:r>
        <w:rPr>
          <w:noProof/>
        </w:rPr>
        <w:fldChar w:fldCharType="begin"/>
      </w:r>
      <w:r>
        <w:rPr>
          <w:noProof/>
        </w:rPr>
        <w:instrText xml:space="preserve"> PAGEREF _Toc453827501 \h </w:instrText>
      </w:r>
      <w:r>
        <w:rPr>
          <w:noProof/>
        </w:rPr>
      </w:r>
      <w:r>
        <w:rPr>
          <w:noProof/>
        </w:rPr>
        <w:fldChar w:fldCharType="separate"/>
      </w:r>
      <w:r>
        <w:rPr>
          <w:noProof/>
        </w:rPr>
        <w:t>19</w:t>
      </w:r>
      <w:r>
        <w:rPr>
          <w:noProof/>
        </w:rPr>
        <w:fldChar w:fldCharType="end"/>
      </w:r>
    </w:p>
    <w:p w14:paraId="0E7412C9"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5.4</w:t>
      </w:r>
      <w:r>
        <w:rPr>
          <w:rFonts w:asciiTheme="minorHAnsi" w:hAnsiTheme="minorHAnsi" w:cstheme="minorBidi"/>
          <w:b w:val="0"/>
          <w:noProof/>
          <w:szCs w:val="24"/>
          <w:lang w:val="en-AU" w:eastAsia="ja-JP"/>
        </w:rPr>
        <w:tab/>
      </w:r>
      <w:r w:rsidRPr="003A352D">
        <w:rPr>
          <w:noProof/>
          <w:lang w:val="en-AU"/>
        </w:rPr>
        <w:t>Mount mirror box with BS on trolley</w:t>
      </w:r>
      <w:r>
        <w:rPr>
          <w:noProof/>
        </w:rPr>
        <w:tab/>
      </w:r>
      <w:r>
        <w:rPr>
          <w:noProof/>
        </w:rPr>
        <w:fldChar w:fldCharType="begin"/>
      </w:r>
      <w:r>
        <w:rPr>
          <w:noProof/>
        </w:rPr>
        <w:instrText xml:space="preserve"> PAGEREF _Toc453827502 \h </w:instrText>
      </w:r>
      <w:r>
        <w:rPr>
          <w:noProof/>
        </w:rPr>
      </w:r>
      <w:r>
        <w:rPr>
          <w:noProof/>
        </w:rPr>
        <w:fldChar w:fldCharType="separate"/>
      </w:r>
      <w:r>
        <w:rPr>
          <w:noProof/>
        </w:rPr>
        <w:t>19</w:t>
      </w:r>
      <w:r>
        <w:rPr>
          <w:noProof/>
        </w:rPr>
        <w:fldChar w:fldCharType="end"/>
      </w:r>
    </w:p>
    <w:p w14:paraId="160151B5"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5.5</w:t>
      </w:r>
      <w:r>
        <w:rPr>
          <w:rFonts w:asciiTheme="minorHAnsi" w:hAnsiTheme="minorHAnsi" w:cstheme="minorBidi"/>
          <w:b w:val="0"/>
          <w:noProof/>
          <w:szCs w:val="24"/>
          <w:lang w:val="en-AU" w:eastAsia="ja-JP"/>
        </w:rPr>
        <w:tab/>
      </w:r>
      <w:r w:rsidRPr="003A352D">
        <w:rPr>
          <w:noProof/>
          <w:lang w:val="en-AU"/>
        </w:rPr>
        <w:t>Suspend BS</w:t>
      </w:r>
      <w:r>
        <w:rPr>
          <w:noProof/>
        </w:rPr>
        <w:tab/>
      </w:r>
      <w:r>
        <w:rPr>
          <w:noProof/>
        </w:rPr>
        <w:fldChar w:fldCharType="begin"/>
      </w:r>
      <w:r>
        <w:rPr>
          <w:noProof/>
        </w:rPr>
        <w:instrText xml:space="preserve"> PAGEREF _Toc453827503 \h </w:instrText>
      </w:r>
      <w:r>
        <w:rPr>
          <w:noProof/>
        </w:rPr>
      </w:r>
      <w:r>
        <w:rPr>
          <w:noProof/>
        </w:rPr>
        <w:fldChar w:fldCharType="separate"/>
      </w:r>
      <w:r>
        <w:rPr>
          <w:noProof/>
        </w:rPr>
        <w:t>19</w:t>
      </w:r>
      <w:r>
        <w:rPr>
          <w:noProof/>
        </w:rPr>
        <w:fldChar w:fldCharType="end"/>
      </w:r>
    </w:p>
    <w:p w14:paraId="4BA8586E"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5.6</w:t>
      </w:r>
      <w:r>
        <w:rPr>
          <w:rFonts w:asciiTheme="minorHAnsi" w:hAnsiTheme="minorHAnsi" w:cstheme="minorBidi"/>
          <w:b w:val="0"/>
          <w:noProof/>
          <w:szCs w:val="24"/>
          <w:lang w:val="en-AU" w:eastAsia="ja-JP"/>
        </w:rPr>
        <w:tab/>
      </w:r>
      <w:r w:rsidRPr="003A352D">
        <w:rPr>
          <w:noProof/>
          <w:lang w:val="en-AU"/>
        </w:rPr>
        <w:t>Setup optical lever</w:t>
      </w:r>
      <w:r>
        <w:rPr>
          <w:noProof/>
        </w:rPr>
        <w:tab/>
      </w:r>
      <w:r>
        <w:rPr>
          <w:noProof/>
        </w:rPr>
        <w:fldChar w:fldCharType="begin"/>
      </w:r>
      <w:r>
        <w:rPr>
          <w:noProof/>
        </w:rPr>
        <w:instrText xml:space="preserve"> PAGEREF _Toc453827504 \h </w:instrText>
      </w:r>
      <w:r>
        <w:rPr>
          <w:noProof/>
        </w:rPr>
      </w:r>
      <w:r>
        <w:rPr>
          <w:noProof/>
        </w:rPr>
        <w:fldChar w:fldCharType="separate"/>
      </w:r>
      <w:r>
        <w:rPr>
          <w:noProof/>
        </w:rPr>
        <w:t>19</w:t>
      </w:r>
      <w:r>
        <w:rPr>
          <w:noProof/>
        </w:rPr>
        <w:fldChar w:fldCharType="end"/>
      </w:r>
    </w:p>
    <w:p w14:paraId="14555F56"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5.7</w:t>
      </w:r>
      <w:r>
        <w:rPr>
          <w:rFonts w:asciiTheme="minorHAnsi" w:hAnsiTheme="minorHAnsi" w:cstheme="minorBidi"/>
          <w:b w:val="0"/>
          <w:noProof/>
          <w:szCs w:val="24"/>
          <w:lang w:val="en-AU" w:eastAsia="ja-JP"/>
        </w:rPr>
        <w:tab/>
      </w:r>
      <w:r w:rsidRPr="003A352D">
        <w:rPr>
          <w:noProof/>
          <w:lang w:val="en-AU"/>
        </w:rPr>
        <w:t>Align BS</w:t>
      </w:r>
      <w:r>
        <w:rPr>
          <w:noProof/>
        </w:rPr>
        <w:tab/>
      </w:r>
      <w:r>
        <w:rPr>
          <w:noProof/>
        </w:rPr>
        <w:fldChar w:fldCharType="begin"/>
      </w:r>
      <w:r>
        <w:rPr>
          <w:noProof/>
        </w:rPr>
        <w:instrText xml:space="preserve"> PAGEREF _Toc453827505 \h </w:instrText>
      </w:r>
      <w:r>
        <w:rPr>
          <w:noProof/>
        </w:rPr>
      </w:r>
      <w:r>
        <w:rPr>
          <w:noProof/>
        </w:rPr>
        <w:fldChar w:fldCharType="separate"/>
      </w:r>
      <w:r>
        <w:rPr>
          <w:noProof/>
        </w:rPr>
        <w:t>20</w:t>
      </w:r>
      <w:r>
        <w:rPr>
          <w:noProof/>
        </w:rPr>
        <w:fldChar w:fldCharType="end"/>
      </w:r>
    </w:p>
    <w:p w14:paraId="2A3724E2"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5.8</w:t>
      </w:r>
      <w:r>
        <w:rPr>
          <w:rFonts w:asciiTheme="minorHAnsi" w:hAnsiTheme="minorHAnsi" w:cstheme="minorBidi"/>
          <w:b w:val="0"/>
          <w:noProof/>
          <w:szCs w:val="24"/>
          <w:lang w:val="en-AU" w:eastAsia="ja-JP"/>
        </w:rPr>
        <w:tab/>
      </w:r>
      <w:r w:rsidRPr="003A352D">
        <w:rPr>
          <w:noProof/>
          <w:lang w:val="en-AU"/>
        </w:rPr>
        <w:t>Bring in RM back section on trolley</w:t>
      </w:r>
      <w:r>
        <w:rPr>
          <w:noProof/>
        </w:rPr>
        <w:tab/>
      </w:r>
      <w:r>
        <w:rPr>
          <w:noProof/>
        </w:rPr>
        <w:fldChar w:fldCharType="begin"/>
      </w:r>
      <w:r>
        <w:rPr>
          <w:noProof/>
        </w:rPr>
        <w:instrText xml:space="preserve"> PAGEREF _Toc453827506 \h </w:instrText>
      </w:r>
      <w:r>
        <w:rPr>
          <w:noProof/>
        </w:rPr>
      </w:r>
      <w:r>
        <w:rPr>
          <w:noProof/>
        </w:rPr>
        <w:fldChar w:fldCharType="separate"/>
      </w:r>
      <w:r>
        <w:rPr>
          <w:noProof/>
        </w:rPr>
        <w:t>20</w:t>
      </w:r>
      <w:r>
        <w:rPr>
          <w:noProof/>
        </w:rPr>
        <w:fldChar w:fldCharType="end"/>
      </w:r>
    </w:p>
    <w:p w14:paraId="208EC640"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5.9</w:t>
      </w:r>
      <w:r>
        <w:rPr>
          <w:rFonts w:asciiTheme="minorHAnsi" w:hAnsiTheme="minorHAnsi" w:cstheme="minorBidi"/>
          <w:b w:val="0"/>
          <w:noProof/>
          <w:szCs w:val="24"/>
          <w:lang w:val="en-AU" w:eastAsia="ja-JP"/>
        </w:rPr>
        <w:tab/>
      </w:r>
      <w:r w:rsidRPr="003A352D">
        <w:rPr>
          <w:noProof/>
          <w:lang w:val="en-AU"/>
        </w:rPr>
        <w:t>Attach front ring</w:t>
      </w:r>
      <w:r>
        <w:rPr>
          <w:noProof/>
        </w:rPr>
        <w:tab/>
      </w:r>
      <w:r>
        <w:rPr>
          <w:noProof/>
        </w:rPr>
        <w:fldChar w:fldCharType="begin"/>
      </w:r>
      <w:r>
        <w:rPr>
          <w:noProof/>
        </w:rPr>
        <w:instrText xml:space="preserve"> PAGEREF _Toc453827507 \h </w:instrText>
      </w:r>
      <w:r>
        <w:rPr>
          <w:noProof/>
        </w:rPr>
      </w:r>
      <w:r>
        <w:rPr>
          <w:noProof/>
        </w:rPr>
        <w:fldChar w:fldCharType="separate"/>
      </w:r>
      <w:r>
        <w:rPr>
          <w:noProof/>
        </w:rPr>
        <w:t>20</w:t>
      </w:r>
      <w:r>
        <w:rPr>
          <w:noProof/>
        </w:rPr>
        <w:fldChar w:fldCharType="end"/>
      </w:r>
    </w:p>
    <w:p w14:paraId="2058380E"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5.10</w:t>
      </w:r>
      <w:r>
        <w:rPr>
          <w:rFonts w:asciiTheme="minorHAnsi" w:hAnsiTheme="minorHAnsi" w:cstheme="minorBidi"/>
          <w:b w:val="0"/>
          <w:noProof/>
          <w:szCs w:val="24"/>
          <w:lang w:val="en-AU" w:eastAsia="ja-JP"/>
        </w:rPr>
        <w:tab/>
      </w:r>
      <w:r w:rsidRPr="003A352D">
        <w:rPr>
          <w:noProof/>
          <w:lang w:val="en-AU"/>
        </w:rPr>
        <w:t>Route OSEM cables from RM up to IM</w:t>
      </w:r>
      <w:r>
        <w:rPr>
          <w:noProof/>
        </w:rPr>
        <w:tab/>
      </w:r>
      <w:r>
        <w:rPr>
          <w:noProof/>
        </w:rPr>
        <w:fldChar w:fldCharType="begin"/>
      </w:r>
      <w:r>
        <w:rPr>
          <w:noProof/>
        </w:rPr>
        <w:instrText xml:space="preserve"> PAGEREF _Toc453827508 \h </w:instrText>
      </w:r>
      <w:r>
        <w:rPr>
          <w:noProof/>
        </w:rPr>
      </w:r>
      <w:r>
        <w:rPr>
          <w:noProof/>
        </w:rPr>
        <w:fldChar w:fldCharType="separate"/>
      </w:r>
      <w:r>
        <w:rPr>
          <w:noProof/>
        </w:rPr>
        <w:t>20</w:t>
      </w:r>
      <w:r>
        <w:rPr>
          <w:noProof/>
        </w:rPr>
        <w:fldChar w:fldCharType="end"/>
      </w:r>
    </w:p>
    <w:p w14:paraId="736B2A67"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5.11</w:t>
      </w:r>
      <w:r>
        <w:rPr>
          <w:rFonts w:asciiTheme="minorHAnsi" w:hAnsiTheme="minorHAnsi" w:cstheme="minorBidi"/>
          <w:b w:val="0"/>
          <w:noProof/>
          <w:szCs w:val="24"/>
          <w:lang w:val="en-AU" w:eastAsia="ja-JP"/>
        </w:rPr>
        <w:tab/>
      </w:r>
      <w:r w:rsidRPr="003A352D">
        <w:rPr>
          <w:noProof/>
          <w:lang w:val="en-AU"/>
        </w:rPr>
        <w:t>Suspend RM</w:t>
      </w:r>
      <w:r>
        <w:rPr>
          <w:noProof/>
        </w:rPr>
        <w:tab/>
      </w:r>
      <w:r>
        <w:rPr>
          <w:noProof/>
        </w:rPr>
        <w:fldChar w:fldCharType="begin"/>
      </w:r>
      <w:r>
        <w:rPr>
          <w:noProof/>
        </w:rPr>
        <w:instrText xml:space="preserve"> PAGEREF _Toc453827509 \h </w:instrText>
      </w:r>
      <w:r>
        <w:rPr>
          <w:noProof/>
        </w:rPr>
      </w:r>
      <w:r>
        <w:rPr>
          <w:noProof/>
        </w:rPr>
        <w:fldChar w:fldCharType="separate"/>
      </w:r>
      <w:r>
        <w:rPr>
          <w:noProof/>
        </w:rPr>
        <w:t>21</w:t>
      </w:r>
      <w:r>
        <w:rPr>
          <w:noProof/>
        </w:rPr>
        <w:fldChar w:fldCharType="end"/>
      </w:r>
    </w:p>
    <w:p w14:paraId="7146AFE5"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5.12</w:t>
      </w:r>
      <w:r>
        <w:rPr>
          <w:rFonts w:asciiTheme="minorHAnsi" w:hAnsiTheme="minorHAnsi" w:cstheme="minorBidi"/>
          <w:b w:val="0"/>
          <w:noProof/>
          <w:szCs w:val="24"/>
          <w:lang w:val="en-AU" w:eastAsia="ja-JP"/>
        </w:rPr>
        <w:tab/>
      </w:r>
      <w:r w:rsidRPr="003A352D">
        <w:rPr>
          <w:noProof/>
          <w:lang w:val="en-AU"/>
        </w:rPr>
        <w:t>Check BS alignment</w:t>
      </w:r>
      <w:r>
        <w:rPr>
          <w:noProof/>
        </w:rPr>
        <w:tab/>
      </w:r>
      <w:r>
        <w:rPr>
          <w:noProof/>
        </w:rPr>
        <w:fldChar w:fldCharType="begin"/>
      </w:r>
      <w:r>
        <w:rPr>
          <w:noProof/>
        </w:rPr>
        <w:instrText xml:space="preserve"> PAGEREF _Toc453827510 \h </w:instrText>
      </w:r>
      <w:r>
        <w:rPr>
          <w:noProof/>
        </w:rPr>
      </w:r>
      <w:r>
        <w:rPr>
          <w:noProof/>
        </w:rPr>
        <w:fldChar w:fldCharType="separate"/>
      </w:r>
      <w:r>
        <w:rPr>
          <w:noProof/>
        </w:rPr>
        <w:t>21</w:t>
      </w:r>
      <w:r>
        <w:rPr>
          <w:noProof/>
        </w:rPr>
        <w:fldChar w:fldCharType="end"/>
      </w:r>
    </w:p>
    <w:p w14:paraId="3FD6D569"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5.13</w:t>
      </w:r>
      <w:r>
        <w:rPr>
          <w:rFonts w:asciiTheme="minorHAnsi" w:hAnsiTheme="minorHAnsi" w:cstheme="minorBidi"/>
          <w:b w:val="0"/>
          <w:noProof/>
          <w:szCs w:val="24"/>
          <w:lang w:val="en-AU" w:eastAsia="ja-JP"/>
        </w:rPr>
        <w:tab/>
      </w:r>
      <w:r w:rsidRPr="003A352D">
        <w:rPr>
          <w:noProof/>
          <w:lang w:val="en-AU"/>
        </w:rPr>
        <w:t>Install Security Structure Lower Section</w:t>
      </w:r>
      <w:r>
        <w:rPr>
          <w:noProof/>
        </w:rPr>
        <w:tab/>
      </w:r>
      <w:r>
        <w:rPr>
          <w:noProof/>
        </w:rPr>
        <w:fldChar w:fldCharType="begin"/>
      </w:r>
      <w:r>
        <w:rPr>
          <w:noProof/>
        </w:rPr>
        <w:instrText xml:space="preserve"> PAGEREF _Toc453827511 \h </w:instrText>
      </w:r>
      <w:r>
        <w:rPr>
          <w:noProof/>
        </w:rPr>
      </w:r>
      <w:r>
        <w:rPr>
          <w:noProof/>
        </w:rPr>
        <w:fldChar w:fldCharType="separate"/>
      </w:r>
      <w:r>
        <w:rPr>
          <w:noProof/>
        </w:rPr>
        <w:t>21</w:t>
      </w:r>
      <w:r>
        <w:rPr>
          <w:noProof/>
        </w:rPr>
        <w:fldChar w:fldCharType="end"/>
      </w:r>
    </w:p>
    <w:p w14:paraId="2FC5E24E"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5.14</w:t>
      </w:r>
      <w:r>
        <w:rPr>
          <w:rFonts w:asciiTheme="minorHAnsi" w:hAnsiTheme="minorHAnsi" w:cstheme="minorBidi"/>
          <w:b w:val="0"/>
          <w:noProof/>
          <w:szCs w:val="24"/>
          <w:lang w:val="en-AU" w:eastAsia="ja-JP"/>
        </w:rPr>
        <w:tab/>
      </w:r>
      <w:r w:rsidRPr="003A352D">
        <w:rPr>
          <w:noProof/>
          <w:lang w:val="en-AU"/>
        </w:rPr>
        <w:t>Connect and test IM picomotors</w:t>
      </w:r>
      <w:r>
        <w:rPr>
          <w:noProof/>
        </w:rPr>
        <w:tab/>
      </w:r>
      <w:r>
        <w:rPr>
          <w:noProof/>
        </w:rPr>
        <w:fldChar w:fldCharType="begin"/>
      </w:r>
      <w:r>
        <w:rPr>
          <w:noProof/>
        </w:rPr>
        <w:instrText xml:space="preserve"> PAGEREF _Toc453827512 \h </w:instrText>
      </w:r>
      <w:r>
        <w:rPr>
          <w:noProof/>
        </w:rPr>
      </w:r>
      <w:r>
        <w:rPr>
          <w:noProof/>
        </w:rPr>
        <w:fldChar w:fldCharType="separate"/>
      </w:r>
      <w:r>
        <w:rPr>
          <w:noProof/>
        </w:rPr>
        <w:t>21</w:t>
      </w:r>
      <w:r>
        <w:rPr>
          <w:noProof/>
        </w:rPr>
        <w:fldChar w:fldCharType="end"/>
      </w:r>
    </w:p>
    <w:p w14:paraId="558796E9" w14:textId="77777777" w:rsidR="00A24E1B" w:rsidRDefault="00A24E1B">
      <w:pPr>
        <w:pStyle w:val="TOC1"/>
        <w:tabs>
          <w:tab w:val="left" w:pos="480"/>
          <w:tab w:val="right" w:leader="dot" w:pos="9240"/>
        </w:tabs>
        <w:rPr>
          <w:rFonts w:asciiTheme="minorHAnsi" w:hAnsiTheme="minorHAnsi" w:cstheme="minorBidi"/>
          <w:b w:val="0"/>
          <w:i w:val="0"/>
          <w:noProof/>
          <w:szCs w:val="24"/>
          <w:lang w:val="en-AU" w:eastAsia="ja-JP"/>
        </w:rPr>
      </w:pPr>
      <w:r w:rsidRPr="003A352D">
        <w:rPr>
          <w:noProof/>
          <w:lang w:val="en-AU"/>
        </w:rPr>
        <w:t>6</w:t>
      </w:r>
      <w:r>
        <w:rPr>
          <w:rFonts w:asciiTheme="minorHAnsi" w:hAnsiTheme="minorHAnsi" w:cstheme="minorBidi"/>
          <w:b w:val="0"/>
          <w:i w:val="0"/>
          <w:noProof/>
          <w:szCs w:val="24"/>
          <w:lang w:val="en-AU" w:eastAsia="ja-JP"/>
        </w:rPr>
        <w:tab/>
      </w:r>
      <w:r w:rsidRPr="003A352D">
        <w:rPr>
          <w:noProof/>
          <w:lang w:val="en-AU"/>
        </w:rPr>
        <w:t>Hang IM/RM/TM group</w:t>
      </w:r>
      <w:r>
        <w:rPr>
          <w:noProof/>
        </w:rPr>
        <w:tab/>
      </w:r>
      <w:r>
        <w:rPr>
          <w:noProof/>
        </w:rPr>
        <w:fldChar w:fldCharType="begin"/>
      </w:r>
      <w:r>
        <w:rPr>
          <w:noProof/>
        </w:rPr>
        <w:instrText xml:space="preserve"> PAGEREF _Toc453827513 \h </w:instrText>
      </w:r>
      <w:r>
        <w:rPr>
          <w:noProof/>
        </w:rPr>
      </w:r>
      <w:r>
        <w:rPr>
          <w:noProof/>
        </w:rPr>
        <w:fldChar w:fldCharType="separate"/>
      </w:r>
      <w:r>
        <w:rPr>
          <w:noProof/>
        </w:rPr>
        <w:t>22</w:t>
      </w:r>
      <w:r>
        <w:rPr>
          <w:noProof/>
        </w:rPr>
        <w:fldChar w:fldCharType="end"/>
      </w:r>
    </w:p>
    <w:p w14:paraId="4DB55AE9"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6.1</w:t>
      </w:r>
      <w:r>
        <w:rPr>
          <w:rFonts w:asciiTheme="minorHAnsi" w:hAnsiTheme="minorHAnsi" w:cstheme="minorBidi"/>
          <w:b w:val="0"/>
          <w:noProof/>
          <w:szCs w:val="24"/>
          <w:lang w:val="en-AU" w:eastAsia="ja-JP"/>
        </w:rPr>
        <w:tab/>
      </w:r>
      <w:r w:rsidRPr="003A352D">
        <w:rPr>
          <w:noProof/>
          <w:lang w:val="en-AU"/>
        </w:rPr>
        <w:t>Tighten RM-to-BS stop screws</w:t>
      </w:r>
      <w:r>
        <w:rPr>
          <w:noProof/>
        </w:rPr>
        <w:tab/>
      </w:r>
      <w:r>
        <w:rPr>
          <w:noProof/>
        </w:rPr>
        <w:fldChar w:fldCharType="begin"/>
      </w:r>
      <w:r>
        <w:rPr>
          <w:noProof/>
        </w:rPr>
        <w:instrText xml:space="preserve"> PAGEREF _Toc453827514 \h </w:instrText>
      </w:r>
      <w:r>
        <w:rPr>
          <w:noProof/>
        </w:rPr>
      </w:r>
      <w:r>
        <w:rPr>
          <w:noProof/>
        </w:rPr>
        <w:fldChar w:fldCharType="separate"/>
      </w:r>
      <w:r>
        <w:rPr>
          <w:noProof/>
        </w:rPr>
        <w:t>22</w:t>
      </w:r>
      <w:r>
        <w:rPr>
          <w:noProof/>
        </w:rPr>
        <w:fldChar w:fldCharType="end"/>
      </w:r>
    </w:p>
    <w:p w14:paraId="416D768F"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6.2</w:t>
      </w:r>
      <w:r>
        <w:rPr>
          <w:rFonts w:asciiTheme="minorHAnsi" w:hAnsiTheme="minorHAnsi" w:cstheme="minorBidi"/>
          <w:b w:val="0"/>
          <w:noProof/>
          <w:szCs w:val="24"/>
          <w:lang w:val="en-AU" w:eastAsia="ja-JP"/>
        </w:rPr>
        <w:tab/>
      </w:r>
      <w:r>
        <w:rPr>
          <w:noProof/>
        </w:rPr>
        <w:t>Install the IM-RM Safety bar</w:t>
      </w:r>
      <w:r>
        <w:rPr>
          <w:noProof/>
        </w:rPr>
        <w:tab/>
      </w:r>
      <w:r>
        <w:rPr>
          <w:noProof/>
        </w:rPr>
        <w:fldChar w:fldCharType="begin"/>
      </w:r>
      <w:r>
        <w:rPr>
          <w:noProof/>
        </w:rPr>
        <w:instrText xml:space="preserve"> PAGEREF _Toc453827515 \h </w:instrText>
      </w:r>
      <w:r>
        <w:rPr>
          <w:noProof/>
        </w:rPr>
      </w:r>
      <w:r>
        <w:rPr>
          <w:noProof/>
        </w:rPr>
        <w:fldChar w:fldCharType="separate"/>
      </w:r>
      <w:r>
        <w:rPr>
          <w:noProof/>
        </w:rPr>
        <w:t>22</w:t>
      </w:r>
      <w:r>
        <w:rPr>
          <w:noProof/>
        </w:rPr>
        <w:fldChar w:fldCharType="end"/>
      </w:r>
    </w:p>
    <w:p w14:paraId="1F6A2497"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6.3</w:t>
      </w:r>
      <w:r>
        <w:rPr>
          <w:rFonts w:asciiTheme="minorHAnsi" w:hAnsiTheme="minorHAnsi" w:cstheme="minorBidi"/>
          <w:b w:val="0"/>
          <w:noProof/>
          <w:szCs w:val="24"/>
          <w:lang w:val="en-AU" w:eastAsia="ja-JP"/>
        </w:rPr>
        <w:tab/>
      </w:r>
      <w:r w:rsidRPr="003A352D">
        <w:rPr>
          <w:noProof/>
          <w:lang w:val="en-AU"/>
        </w:rPr>
        <w:t>Dummy procedure step for cutting and pasting</w:t>
      </w:r>
      <w:r>
        <w:rPr>
          <w:noProof/>
        </w:rPr>
        <w:tab/>
      </w:r>
      <w:r>
        <w:rPr>
          <w:noProof/>
        </w:rPr>
        <w:fldChar w:fldCharType="begin"/>
      </w:r>
      <w:r>
        <w:rPr>
          <w:noProof/>
        </w:rPr>
        <w:instrText xml:space="preserve"> PAGEREF _Toc453827516 \h </w:instrText>
      </w:r>
      <w:r>
        <w:rPr>
          <w:noProof/>
        </w:rPr>
      </w:r>
      <w:r>
        <w:rPr>
          <w:noProof/>
        </w:rPr>
        <w:fldChar w:fldCharType="separate"/>
      </w:r>
      <w:r>
        <w:rPr>
          <w:noProof/>
        </w:rPr>
        <w:t>23</w:t>
      </w:r>
      <w:r>
        <w:rPr>
          <w:noProof/>
        </w:rPr>
        <w:fldChar w:fldCharType="end"/>
      </w:r>
    </w:p>
    <w:p w14:paraId="460A8A20"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6.4</w:t>
      </w:r>
      <w:r>
        <w:rPr>
          <w:rFonts w:asciiTheme="minorHAnsi" w:hAnsiTheme="minorHAnsi" w:cstheme="minorBidi"/>
          <w:b w:val="0"/>
          <w:noProof/>
          <w:szCs w:val="24"/>
          <w:lang w:val="en-AU" w:eastAsia="ja-JP"/>
        </w:rPr>
        <w:tab/>
      </w:r>
      <w:r w:rsidRPr="003A352D">
        <w:rPr>
          <w:noProof/>
          <w:lang w:val="en-AU"/>
        </w:rPr>
        <w:t>Install load gauge adapter and jacks</w:t>
      </w:r>
      <w:r>
        <w:rPr>
          <w:noProof/>
        </w:rPr>
        <w:tab/>
      </w:r>
      <w:r>
        <w:rPr>
          <w:noProof/>
        </w:rPr>
        <w:fldChar w:fldCharType="begin"/>
      </w:r>
      <w:r>
        <w:rPr>
          <w:noProof/>
        </w:rPr>
        <w:instrText xml:space="preserve"> PAGEREF _Toc453827517 \h </w:instrText>
      </w:r>
      <w:r>
        <w:rPr>
          <w:noProof/>
        </w:rPr>
      </w:r>
      <w:r>
        <w:rPr>
          <w:noProof/>
        </w:rPr>
        <w:fldChar w:fldCharType="separate"/>
      </w:r>
      <w:r>
        <w:rPr>
          <w:noProof/>
        </w:rPr>
        <w:t>23</w:t>
      </w:r>
      <w:r>
        <w:rPr>
          <w:noProof/>
        </w:rPr>
        <w:fldChar w:fldCharType="end"/>
      </w:r>
    </w:p>
    <w:p w14:paraId="1D61BC3A"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6.5</w:t>
      </w:r>
      <w:r>
        <w:rPr>
          <w:rFonts w:asciiTheme="minorHAnsi" w:hAnsiTheme="minorHAnsi" w:cstheme="minorBidi"/>
          <w:b w:val="0"/>
          <w:noProof/>
          <w:szCs w:val="24"/>
          <w:lang w:val="en-AU" w:eastAsia="ja-JP"/>
        </w:rPr>
        <w:tab/>
      </w:r>
      <w:r w:rsidRPr="003A352D">
        <w:rPr>
          <w:noProof/>
          <w:lang w:val="en-AU"/>
        </w:rPr>
        <w:t>Weigh IM/RM/BS</w:t>
      </w:r>
      <w:r>
        <w:rPr>
          <w:noProof/>
        </w:rPr>
        <w:tab/>
      </w:r>
      <w:r>
        <w:rPr>
          <w:noProof/>
        </w:rPr>
        <w:fldChar w:fldCharType="begin"/>
      </w:r>
      <w:r>
        <w:rPr>
          <w:noProof/>
        </w:rPr>
        <w:instrText xml:space="preserve"> PAGEREF _Toc453827518 \h </w:instrText>
      </w:r>
      <w:r>
        <w:rPr>
          <w:noProof/>
        </w:rPr>
      </w:r>
      <w:r>
        <w:rPr>
          <w:noProof/>
        </w:rPr>
        <w:fldChar w:fldCharType="separate"/>
      </w:r>
      <w:r>
        <w:rPr>
          <w:noProof/>
        </w:rPr>
        <w:t>23</w:t>
      </w:r>
      <w:r>
        <w:rPr>
          <w:noProof/>
        </w:rPr>
        <w:fldChar w:fldCharType="end"/>
      </w:r>
    </w:p>
    <w:p w14:paraId="497EC54D"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6.6</w:t>
      </w:r>
      <w:r>
        <w:rPr>
          <w:rFonts w:asciiTheme="minorHAnsi" w:hAnsiTheme="minorHAnsi" w:cstheme="minorBidi"/>
          <w:b w:val="0"/>
          <w:noProof/>
          <w:szCs w:val="24"/>
          <w:lang w:val="en-AU" w:eastAsia="ja-JP"/>
        </w:rPr>
        <w:tab/>
      </w:r>
      <w:r w:rsidRPr="003A352D">
        <w:rPr>
          <w:noProof/>
          <w:lang w:val="en-AU"/>
        </w:rPr>
        <w:t>Trim payload assembly</w:t>
      </w:r>
      <w:r>
        <w:rPr>
          <w:noProof/>
        </w:rPr>
        <w:tab/>
      </w:r>
      <w:r>
        <w:rPr>
          <w:noProof/>
        </w:rPr>
        <w:fldChar w:fldCharType="begin"/>
      </w:r>
      <w:r>
        <w:rPr>
          <w:noProof/>
        </w:rPr>
        <w:instrText xml:space="preserve"> PAGEREF _Toc453827519 \h </w:instrText>
      </w:r>
      <w:r>
        <w:rPr>
          <w:noProof/>
        </w:rPr>
      </w:r>
      <w:r>
        <w:rPr>
          <w:noProof/>
        </w:rPr>
        <w:fldChar w:fldCharType="separate"/>
      </w:r>
      <w:r>
        <w:rPr>
          <w:noProof/>
        </w:rPr>
        <w:t>24</w:t>
      </w:r>
      <w:r>
        <w:rPr>
          <w:noProof/>
        </w:rPr>
        <w:fldChar w:fldCharType="end"/>
      </w:r>
    </w:p>
    <w:p w14:paraId="1F63F8B6"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6.7</w:t>
      </w:r>
      <w:r>
        <w:rPr>
          <w:rFonts w:asciiTheme="minorHAnsi" w:hAnsiTheme="minorHAnsi" w:cstheme="minorBidi"/>
          <w:b w:val="0"/>
          <w:noProof/>
          <w:szCs w:val="24"/>
          <w:lang w:val="en-AU" w:eastAsia="ja-JP"/>
        </w:rPr>
        <w:tab/>
      </w:r>
      <w:r w:rsidRPr="003A352D">
        <w:rPr>
          <w:noProof/>
          <w:lang w:val="en-AU"/>
        </w:rPr>
        <w:t>Remove load gauge adapter</w:t>
      </w:r>
      <w:r>
        <w:rPr>
          <w:noProof/>
        </w:rPr>
        <w:tab/>
      </w:r>
      <w:r>
        <w:rPr>
          <w:noProof/>
        </w:rPr>
        <w:fldChar w:fldCharType="begin"/>
      </w:r>
      <w:r>
        <w:rPr>
          <w:noProof/>
        </w:rPr>
        <w:instrText xml:space="preserve"> PAGEREF _Toc453827520 \h </w:instrText>
      </w:r>
      <w:r>
        <w:rPr>
          <w:noProof/>
        </w:rPr>
      </w:r>
      <w:r>
        <w:rPr>
          <w:noProof/>
        </w:rPr>
        <w:fldChar w:fldCharType="separate"/>
      </w:r>
      <w:r>
        <w:rPr>
          <w:noProof/>
        </w:rPr>
        <w:t>24</w:t>
      </w:r>
      <w:r>
        <w:rPr>
          <w:noProof/>
        </w:rPr>
        <w:fldChar w:fldCharType="end"/>
      </w:r>
    </w:p>
    <w:p w14:paraId="59491A82"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6.8</w:t>
      </w:r>
      <w:r>
        <w:rPr>
          <w:rFonts w:asciiTheme="minorHAnsi" w:hAnsiTheme="minorHAnsi" w:cstheme="minorBidi"/>
          <w:b w:val="0"/>
          <w:noProof/>
          <w:szCs w:val="24"/>
          <w:lang w:val="en-AU" w:eastAsia="ja-JP"/>
        </w:rPr>
        <w:tab/>
      </w:r>
      <w:r w:rsidRPr="003A352D">
        <w:rPr>
          <w:noProof/>
          <w:lang w:val="en-AU"/>
        </w:rPr>
        <w:t>Dummy procedure step for cutting and pasting</w:t>
      </w:r>
      <w:r>
        <w:rPr>
          <w:noProof/>
        </w:rPr>
        <w:tab/>
      </w:r>
      <w:r>
        <w:rPr>
          <w:noProof/>
        </w:rPr>
        <w:fldChar w:fldCharType="begin"/>
      </w:r>
      <w:r>
        <w:rPr>
          <w:noProof/>
        </w:rPr>
        <w:instrText xml:space="preserve"> PAGEREF _Toc453827521 \h </w:instrText>
      </w:r>
      <w:r>
        <w:rPr>
          <w:noProof/>
        </w:rPr>
      </w:r>
      <w:r>
        <w:rPr>
          <w:noProof/>
        </w:rPr>
        <w:fldChar w:fldCharType="separate"/>
      </w:r>
      <w:r>
        <w:rPr>
          <w:noProof/>
        </w:rPr>
        <w:t>24</w:t>
      </w:r>
      <w:r>
        <w:rPr>
          <w:noProof/>
        </w:rPr>
        <w:fldChar w:fldCharType="end"/>
      </w:r>
    </w:p>
    <w:p w14:paraId="648AD680"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6.9</w:t>
      </w:r>
      <w:r>
        <w:rPr>
          <w:rFonts w:asciiTheme="minorHAnsi" w:hAnsiTheme="minorHAnsi" w:cstheme="minorBidi"/>
          <w:b w:val="0"/>
          <w:noProof/>
          <w:szCs w:val="24"/>
          <w:lang w:val="en-AU" w:eastAsia="ja-JP"/>
        </w:rPr>
        <w:tab/>
      </w:r>
      <w:r w:rsidRPr="003A352D">
        <w:rPr>
          <w:noProof/>
          <w:lang w:val="en-AU"/>
        </w:rPr>
        <w:t>Install assembly frame crossbars for under BF</w:t>
      </w:r>
      <w:r>
        <w:rPr>
          <w:noProof/>
        </w:rPr>
        <w:tab/>
      </w:r>
      <w:r>
        <w:rPr>
          <w:noProof/>
        </w:rPr>
        <w:fldChar w:fldCharType="begin"/>
      </w:r>
      <w:r>
        <w:rPr>
          <w:noProof/>
        </w:rPr>
        <w:instrText xml:space="preserve"> PAGEREF _Toc453827522 \h </w:instrText>
      </w:r>
      <w:r>
        <w:rPr>
          <w:noProof/>
        </w:rPr>
      </w:r>
      <w:r>
        <w:rPr>
          <w:noProof/>
        </w:rPr>
        <w:fldChar w:fldCharType="separate"/>
      </w:r>
      <w:r>
        <w:rPr>
          <w:noProof/>
        </w:rPr>
        <w:t>24</w:t>
      </w:r>
      <w:r>
        <w:rPr>
          <w:noProof/>
        </w:rPr>
        <w:fldChar w:fldCharType="end"/>
      </w:r>
    </w:p>
    <w:p w14:paraId="3D53CE35"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6.10</w:t>
      </w:r>
      <w:r>
        <w:rPr>
          <w:rFonts w:asciiTheme="minorHAnsi" w:hAnsiTheme="minorHAnsi" w:cstheme="minorBidi"/>
          <w:b w:val="0"/>
          <w:noProof/>
          <w:szCs w:val="24"/>
          <w:lang w:val="en-AU" w:eastAsia="ja-JP"/>
        </w:rPr>
        <w:tab/>
      </w:r>
      <w:r w:rsidRPr="003A352D">
        <w:rPr>
          <w:noProof/>
          <w:lang w:val="en-AU"/>
        </w:rPr>
        <w:t>Install EQ structure parts up to ring under BF</w:t>
      </w:r>
      <w:r>
        <w:rPr>
          <w:noProof/>
        </w:rPr>
        <w:tab/>
      </w:r>
      <w:r>
        <w:rPr>
          <w:noProof/>
        </w:rPr>
        <w:fldChar w:fldCharType="begin"/>
      </w:r>
      <w:r>
        <w:rPr>
          <w:noProof/>
        </w:rPr>
        <w:instrText xml:space="preserve"> PAGEREF _Toc453827523 \h </w:instrText>
      </w:r>
      <w:r>
        <w:rPr>
          <w:noProof/>
        </w:rPr>
      </w:r>
      <w:r>
        <w:rPr>
          <w:noProof/>
        </w:rPr>
        <w:fldChar w:fldCharType="separate"/>
      </w:r>
      <w:r>
        <w:rPr>
          <w:noProof/>
        </w:rPr>
        <w:t>24</w:t>
      </w:r>
      <w:r>
        <w:rPr>
          <w:noProof/>
        </w:rPr>
        <w:fldChar w:fldCharType="end"/>
      </w:r>
    </w:p>
    <w:p w14:paraId="531A9BB2"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6.11</w:t>
      </w:r>
      <w:r>
        <w:rPr>
          <w:rFonts w:asciiTheme="minorHAnsi" w:hAnsiTheme="minorHAnsi" w:cstheme="minorBidi"/>
          <w:b w:val="0"/>
          <w:noProof/>
          <w:szCs w:val="24"/>
          <w:lang w:val="en-AU" w:eastAsia="ja-JP"/>
        </w:rPr>
        <w:tab/>
      </w:r>
      <w:r w:rsidRPr="003A352D">
        <w:rPr>
          <w:noProof/>
          <w:lang w:val="en-AU"/>
        </w:rPr>
        <w:t>Install pushers and jacks at ring under BF</w:t>
      </w:r>
      <w:r>
        <w:rPr>
          <w:noProof/>
        </w:rPr>
        <w:tab/>
      </w:r>
      <w:r>
        <w:rPr>
          <w:noProof/>
        </w:rPr>
        <w:fldChar w:fldCharType="begin"/>
      </w:r>
      <w:r>
        <w:rPr>
          <w:noProof/>
        </w:rPr>
        <w:instrText xml:space="preserve"> PAGEREF _Toc453827524 \h </w:instrText>
      </w:r>
      <w:r>
        <w:rPr>
          <w:noProof/>
        </w:rPr>
      </w:r>
      <w:r>
        <w:rPr>
          <w:noProof/>
        </w:rPr>
        <w:fldChar w:fldCharType="separate"/>
      </w:r>
      <w:r>
        <w:rPr>
          <w:noProof/>
        </w:rPr>
        <w:t>24</w:t>
      </w:r>
      <w:r>
        <w:rPr>
          <w:noProof/>
        </w:rPr>
        <w:fldChar w:fldCharType="end"/>
      </w:r>
    </w:p>
    <w:p w14:paraId="3ED3F0B4"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6.12</w:t>
      </w:r>
      <w:r>
        <w:rPr>
          <w:rFonts w:asciiTheme="minorHAnsi" w:hAnsiTheme="minorHAnsi" w:cstheme="minorBidi"/>
          <w:b w:val="0"/>
          <w:noProof/>
          <w:szCs w:val="24"/>
          <w:lang w:val="en-AU" w:eastAsia="ja-JP"/>
        </w:rPr>
        <w:tab/>
      </w:r>
      <w:r w:rsidRPr="003A352D">
        <w:rPr>
          <w:noProof/>
          <w:lang w:val="en-AU"/>
        </w:rPr>
        <w:t>Crane in BF</w:t>
      </w:r>
      <w:r>
        <w:rPr>
          <w:noProof/>
        </w:rPr>
        <w:tab/>
      </w:r>
      <w:r>
        <w:rPr>
          <w:noProof/>
        </w:rPr>
        <w:fldChar w:fldCharType="begin"/>
      </w:r>
      <w:r>
        <w:rPr>
          <w:noProof/>
        </w:rPr>
        <w:instrText xml:space="preserve"> PAGEREF _Toc453827525 \h </w:instrText>
      </w:r>
      <w:r>
        <w:rPr>
          <w:noProof/>
        </w:rPr>
      </w:r>
      <w:r>
        <w:rPr>
          <w:noProof/>
        </w:rPr>
        <w:fldChar w:fldCharType="separate"/>
      </w:r>
      <w:r>
        <w:rPr>
          <w:noProof/>
        </w:rPr>
        <w:t>24</w:t>
      </w:r>
      <w:r>
        <w:rPr>
          <w:noProof/>
        </w:rPr>
        <w:fldChar w:fldCharType="end"/>
      </w:r>
    </w:p>
    <w:p w14:paraId="63C5F897"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6.13</w:t>
      </w:r>
      <w:r>
        <w:rPr>
          <w:rFonts w:asciiTheme="minorHAnsi" w:hAnsiTheme="minorHAnsi" w:cstheme="minorBidi"/>
          <w:b w:val="0"/>
          <w:noProof/>
          <w:szCs w:val="24"/>
          <w:lang w:val="en-AU" w:eastAsia="ja-JP"/>
        </w:rPr>
        <w:tab/>
      </w:r>
      <w:r w:rsidRPr="003A352D">
        <w:rPr>
          <w:noProof/>
          <w:lang w:val="en-AU"/>
        </w:rPr>
        <w:t>Remove BF cap with crane</w:t>
      </w:r>
      <w:r>
        <w:rPr>
          <w:noProof/>
        </w:rPr>
        <w:tab/>
      </w:r>
      <w:r>
        <w:rPr>
          <w:noProof/>
        </w:rPr>
        <w:fldChar w:fldCharType="begin"/>
      </w:r>
      <w:r>
        <w:rPr>
          <w:noProof/>
        </w:rPr>
        <w:instrText xml:space="preserve"> PAGEREF _Toc453827526 \h </w:instrText>
      </w:r>
      <w:r>
        <w:rPr>
          <w:noProof/>
        </w:rPr>
      </w:r>
      <w:r>
        <w:rPr>
          <w:noProof/>
        </w:rPr>
        <w:fldChar w:fldCharType="separate"/>
      </w:r>
      <w:r>
        <w:rPr>
          <w:noProof/>
        </w:rPr>
        <w:t>24</w:t>
      </w:r>
      <w:r>
        <w:rPr>
          <w:noProof/>
        </w:rPr>
        <w:fldChar w:fldCharType="end"/>
      </w:r>
    </w:p>
    <w:p w14:paraId="3CDE9278"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6.14</w:t>
      </w:r>
      <w:r>
        <w:rPr>
          <w:rFonts w:asciiTheme="minorHAnsi" w:hAnsiTheme="minorHAnsi" w:cstheme="minorBidi"/>
          <w:b w:val="0"/>
          <w:noProof/>
          <w:szCs w:val="24"/>
          <w:lang w:val="en-AU" w:eastAsia="ja-JP"/>
        </w:rPr>
        <w:tab/>
      </w:r>
      <w:r w:rsidRPr="003A352D">
        <w:rPr>
          <w:noProof/>
          <w:lang w:val="en-AU"/>
        </w:rPr>
        <w:t>Wire up BF yaw pico, stepper, LVDT</w:t>
      </w:r>
      <w:r>
        <w:rPr>
          <w:noProof/>
        </w:rPr>
        <w:tab/>
      </w:r>
      <w:r>
        <w:rPr>
          <w:noProof/>
        </w:rPr>
        <w:fldChar w:fldCharType="begin"/>
      </w:r>
      <w:r>
        <w:rPr>
          <w:noProof/>
        </w:rPr>
        <w:instrText xml:space="preserve"> PAGEREF _Toc453827527 \h </w:instrText>
      </w:r>
      <w:r>
        <w:rPr>
          <w:noProof/>
        </w:rPr>
      </w:r>
      <w:r>
        <w:rPr>
          <w:noProof/>
        </w:rPr>
        <w:fldChar w:fldCharType="separate"/>
      </w:r>
      <w:r>
        <w:rPr>
          <w:noProof/>
        </w:rPr>
        <w:t>25</w:t>
      </w:r>
      <w:r>
        <w:rPr>
          <w:noProof/>
        </w:rPr>
        <w:fldChar w:fldCharType="end"/>
      </w:r>
    </w:p>
    <w:p w14:paraId="41A5E8B9"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6.15</w:t>
      </w:r>
      <w:r>
        <w:rPr>
          <w:rFonts w:asciiTheme="minorHAnsi" w:hAnsiTheme="minorHAnsi" w:cstheme="minorBidi"/>
          <w:b w:val="0"/>
          <w:noProof/>
          <w:szCs w:val="24"/>
          <w:lang w:val="en-AU" w:eastAsia="ja-JP"/>
        </w:rPr>
        <w:tab/>
      </w:r>
      <w:r w:rsidRPr="003A352D">
        <w:rPr>
          <w:noProof/>
          <w:lang w:val="en-AU"/>
        </w:rPr>
        <w:t>Route IM cables through IRM top plate up to BF</w:t>
      </w:r>
      <w:r>
        <w:rPr>
          <w:noProof/>
        </w:rPr>
        <w:tab/>
      </w:r>
      <w:r>
        <w:rPr>
          <w:noProof/>
        </w:rPr>
        <w:fldChar w:fldCharType="begin"/>
      </w:r>
      <w:r>
        <w:rPr>
          <w:noProof/>
        </w:rPr>
        <w:instrText xml:space="preserve"> PAGEREF _Toc453827528 \h </w:instrText>
      </w:r>
      <w:r>
        <w:rPr>
          <w:noProof/>
        </w:rPr>
      </w:r>
      <w:r>
        <w:rPr>
          <w:noProof/>
        </w:rPr>
        <w:fldChar w:fldCharType="separate"/>
      </w:r>
      <w:r>
        <w:rPr>
          <w:noProof/>
        </w:rPr>
        <w:t>25</w:t>
      </w:r>
      <w:r>
        <w:rPr>
          <w:noProof/>
        </w:rPr>
        <w:fldChar w:fldCharType="end"/>
      </w:r>
    </w:p>
    <w:p w14:paraId="14DDE6F6"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6.16</w:t>
      </w:r>
      <w:r>
        <w:rPr>
          <w:rFonts w:asciiTheme="minorHAnsi" w:hAnsiTheme="minorHAnsi" w:cstheme="minorBidi"/>
          <w:b w:val="0"/>
          <w:noProof/>
          <w:szCs w:val="24"/>
          <w:lang w:val="en-AU" w:eastAsia="ja-JP"/>
        </w:rPr>
        <w:tab/>
      </w:r>
      <w:r w:rsidRPr="003A352D">
        <w:rPr>
          <w:noProof/>
          <w:lang w:val="en-AU"/>
        </w:rPr>
        <w:t>Suspend IM top plate with rods from BF</w:t>
      </w:r>
      <w:r>
        <w:rPr>
          <w:noProof/>
        </w:rPr>
        <w:tab/>
      </w:r>
      <w:r>
        <w:rPr>
          <w:noProof/>
        </w:rPr>
        <w:fldChar w:fldCharType="begin"/>
      </w:r>
      <w:r>
        <w:rPr>
          <w:noProof/>
        </w:rPr>
        <w:instrText xml:space="preserve"> PAGEREF _Toc453827529 \h </w:instrText>
      </w:r>
      <w:r>
        <w:rPr>
          <w:noProof/>
        </w:rPr>
      </w:r>
      <w:r>
        <w:rPr>
          <w:noProof/>
        </w:rPr>
        <w:fldChar w:fldCharType="separate"/>
      </w:r>
      <w:r>
        <w:rPr>
          <w:noProof/>
        </w:rPr>
        <w:t>25</w:t>
      </w:r>
      <w:r>
        <w:rPr>
          <w:noProof/>
        </w:rPr>
        <w:fldChar w:fldCharType="end"/>
      </w:r>
    </w:p>
    <w:p w14:paraId="1FF23878"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6.17</w:t>
      </w:r>
      <w:r>
        <w:rPr>
          <w:rFonts w:asciiTheme="minorHAnsi" w:hAnsiTheme="minorHAnsi" w:cstheme="minorBidi"/>
          <w:b w:val="0"/>
          <w:noProof/>
          <w:szCs w:val="24"/>
          <w:lang w:val="en-AU" w:eastAsia="ja-JP"/>
        </w:rPr>
        <w:tab/>
      </w:r>
      <w:r w:rsidRPr="003A352D">
        <w:rPr>
          <w:noProof/>
          <w:lang w:val="en-AU"/>
        </w:rPr>
        <w:t>Hook IM to BF</w:t>
      </w:r>
      <w:r>
        <w:rPr>
          <w:noProof/>
        </w:rPr>
        <w:tab/>
      </w:r>
      <w:r>
        <w:rPr>
          <w:noProof/>
        </w:rPr>
        <w:fldChar w:fldCharType="begin"/>
      </w:r>
      <w:r>
        <w:rPr>
          <w:noProof/>
        </w:rPr>
        <w:instrText xml:space="preserve"> PAGEREF _Toc453827530 \h </w:instrText>
      </w:r>
      <w:r>
        <w:rPr>
          <w:noProof/>
        </w:rPr>
      </w:r>
      <w:r>
        <w:rPr>
          <w:noProof/>
        </w:rPr>
        <w:fldChar w:fldCharType="separate"/>
      </w:r>
      <w:r>
        <w:rPr>
          <w:noProof/>
        </w:rPr>
        <w:t>25</w:t>
      </w:r>
      <w:r>
        <w:rPr>
          <w:noProof/>
        </w:rPr>
        <w:fldChar w:fldCharType="end"/>
      </w:r>
    </w:p>
    <w:p w14:paraId="2A6D29EA"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6.18</w:t>
      </w:r>
      <w:r>
        <w:rPr>
          <w:rFonts w:asciiTheme="minorHAnsi" w:hAnsiTheme="minorHAnsi" w:cstheme="minorBidi"/>
          <w:b w:val="0"/>
          <w:noProof/>
          <w:szCs w:val="24"/>
          <w:lang w:val="en-AU" w:eastAsia="ja-JP"/>
        </w:rPr>
        <w:tab/>
      </w:r>
      <w:r w:rsidRPr="003A352D">
        <w:rPr>
          <w:noProof/>
          <w:lang w:val="en-AU"/>
        </w:rPr>
        <w:t>Remove security bar between IM and RM</w:t>
      </w:r>
      <w:r>
        <w:rPr>
          <w:noProof/>
        </w:rPr>
        <w:tab/>
      </w:r>
      <w:r>
        <w:rPr>
          <w:noProof/>
        </w:rPr>
        <w:fldChar w:fldCharType="begin"/>
      </w:r>
      <w:r>
        <w:rPr>
          <w:noProof/>
        </w:rPr>
        <w:instrText xml:space="preserve"> PAGEREF _Toc453827531 \h </w:instrText>
      </w:r>
      <w:r>
        <w:rPr>
          <w:noProof/>
        </w:rPr>
      </w:r>
      <w:r>
        <w:rPr>
          <w:noProof/>
        </w:rPr>
        <w:fldChar w:fldCharType="separate"/>
      </w:r>
      <w:r>
        <w:rPr>
          <w:noProof/>
        </w:rPr>
        <w:t>25</w:t>
      </w:r>
      <w:r>
        <w:rPr>
          <w:noProof/>
        </w:rPr>
        <w:fldChar w:fldCharType="end"/>
      </w:r>
    </w:p>
    <w:p w14:paraId="38EDB313"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6.19</w:t>
      </w:r>
      <w:r>
        <w:rPr>
          <w:rFonts w:asciiTheme="minorHAnsi" w:hAnsiTheme="minorHAnsi" w:cstheme="minorBidi"/>
          <w:b w:val="0"/>
          <w:noProof/>
          <w:szCs w:val="24"/>
          <w:lang w:val="en-AU" w:eastAsia="ja-JP"/>
        </w:rPr>
        <w:tab/>
      </w:r>
      <w:r w:rsidRPr="003A352D">
        <w:rPr>
          <w:noProof/>
          <w:lang w:val="en-AU"/>
        </w:rPr>
        <w:t>Raise BF with jacks, test payload weight match</w:t>
      </w:r>
      <w:r>
        <w:rPr>
          <w:noProof/>
        </w:rPr>
        <w:tab/>
      </w:r>
      <w:r>
        <w:rPr>
          <w:noProof/>
        </w:rPr>
        <w:fldChar w:fldCharType="begin"/>
      </w:r>
      <w:r>
        <w:rPr>
          <w:noProof/>
        </w:rPr>
        <w:instrText xml:space="preserve"> PAGEREF _Toc453827532 \h </w:instrText>
      </w:r>
      <w:r>
        <w:rPr>
          <w:noProof/>
        </w:rPr>
      </w:r>
      <w:r>
        <w:rPr>
          <w:noProof/>
        </w:rPr>
        <w:fldChar w:fldCharType="separate"/>
      </w:r>
      <w:r>
        <w:rPr>
          <w:noProof/>
        </w:rPr>
        <w:t>26</w:t>
      </w:r>
      <w:r>
        <w:rPr>
          <w:noProof/>
        </w:rPr>
        <w:fldChar w:fldCharType="end"/>
      </w:r>
    </w:p>
    <w:p w14:paraId="11FBBB2B"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6.20</w:t>
      </w:r>
      <w:r>
        <w:rPr>
          <w:rFonts w:asciiTheme="minorHAnsi" w:hAnsiTheme="minorHAnsi" w:cstheme="minorBidi"/>
          <w:b w:val="0"/>
          <w:noProof/>
          <w:szCs w:val="24"/>
          <w:lang w:val="en-AU" w:eastAsia="ja-JP"/>
        </w:rPr>
        <w:tab/>
      </w:r>
      <w:r w:rsidRPr="003A352D">
        <w:rPr>
          <w:noProof/>
          <w:lang w:val="en-AU"/>
        </w:rPr>
        <w:t>Level payload</w:t>
      </w:r>
      <w:r>
        <w:rPr>
          <w:noProof/>
        </w:rPr>
        <w:tab/>
      </w:r>
      <w:r>
        <w:rPr>
          <w:noProof/>
        </w:rPr>
        <w:fldChar w:fldCharType="begin"/>
      </w:r>
      <w:r>
        <w:rPr>
          <w:noProof/>
        </w:rPr>
        <w:instrText xml:space="preserve"> PAGEREF _Toc453827533 \h </w:instrText>
      </w:r>
      <w:r>
        <w:rPr>
          <w:noProof/>
        </w:rPr>
      </w:r>
      <w:r>
        <w:rPr>
          <w:noProof/>
        </w:rPr>
        <w:fldChar w:fldCharType="separate"/>
      </w:r>
      <w:r>
        <w:rPr>
          <w:noProof/>
        </w:rPr>
        <w:t>26</w:t>
      </w:r>
      <w:r>
        <w:rPr>
          <w:noProof/>
        </w:rPr>
        <w:fldChar w:fldCharType="end"/>
      </w:r>
    </w:p>
    <w:p w14:paraId="01481D3E" w14:textId="77777777" w:rsidR="00A24E1B" w:rsidRDefault="00A24E1B">
      <w:pPr>
        <w:pStyle w:val="TOC1"/>
        <w:tabs>
          <w:tab w:val="left" w:pos="480"/>
          <w:tab w:val="right" w:leader="dot" w:pos="9240"/>
        </w:tabs>
        <w:rPr>
          <w:rFonts w:asciiTheme="minorHAnsi" w:hAnsiTheme="minorHAnsi" w:cstheme="minorBidi"/>
          <w:b w:val="0"/>
          <w:i w:val="0"/>
          <w:noProof/>
          <w:szCs w:val="24"/>
          <w:lang w:val="en-AU" w:eastAsia="ja-JP"/>
        </w:rPr>
      </w:pPr>
      <w:r w:rsidRPr="003A352D">
        <w:rPr>
          <w:noProof/>
          <w:lang w:val="en-AU"/>
        </w:rPr>
        <w:t>7</w:t>
      </w:r>
      <w:r>
        <w:rPr>
          <w:rFonts w:asciiTheme="minorHAnsi" w:hAnsiTheme="minorHAnsi" w:cstheme="minorBidi"/>
          <w:b w:val="0"/>
          <w:i w:val="0"/>
          <w:noProof/>
          <w:szCs w:val="24"/>
          <w:lang w:val="en-AU" w:eastAsia="ja-JP"/>
        </w:rPr>
        <w:tab/>
      </w:r>
      <w:r w:rsidRPr="003A352D">
        <w:rPr>
          <w:noProof/>
          <w:lang w:val="en-AU"/>
        </w:rPr>
        <w:t>Suspend IRM</w:t>
      </w:r>
      <w:r>
        <w:rPr>
          <w:noProof/>
        </w:rPr>
        <w:tab/>
      </w:r>
      <w:r>
        <w:rPr>
          <w:noProof/>
        </w:rPr>
        <w:fldChar w:fldCharType="begin"/>
      </w:r>
      <w:r>
        <w:rPr>
          <w:noProof/>
        </w:rPr>
        <w:instrText xml:space="preserve"> PAGEREF _Toc453827534 \h </w:instrText>
      </w:r>
      <w:r>
        <w:rPr>
          <w:noProof/>
        </w:rPr>
      </w:r>
      <w:r>
        <w:rPr>
          <w:noProof/>
        </w:rPr>
        <w:fldChar w:fldCharType="separate"/>
      </w:r>
      <w:r>
        <w:rPr>
          <w:noProof/>
        </w:rPr>
        <w:t>26</w:t>
      </w:r>
      <w:r>
        <w:rPr>
          <w:noProof/>
        </w:rPr>
        <w:fldChar w:fldCharType="end"/>
      </w:r>
    </w:p>
    <w:p w14:paraId="469684FA"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lastRenderedPageBreak/>
        <w:t>7.1</w:t>
      </w:r>
      <w:r>
        <w:rPr>
          <w:rFonts w:asciiTheme="minorHAnsi" w:hAnsiTheme="minorHAnsi" w:cstheme="minorBidi"/>
          <w:b w:val="0"/>
          <w:noProof/>
          <w:szCs w:val="24"/>
          <w:lang w:val="en-AU" w:eastAsia="ja-JP"/>
        </w:rPr>
        <w:tab/>
      </w:r>
      <w:r w:rsidRPr="003A352D">
        <w:rPr>
          <w:noProof/>
          <w:lang w:val="en-AU"/>
        </w:rPr>
        <w:t>Build IRM around IM</w:t>
      </w:r>
      <w:r>
        <w:rPr>
          <w:noProof/>
        </w:rPr>
        <w:tab/>
      </w:r>
      <w:r>
        <w:rPr>
          <w:noProof/>
        </w:rPr>
        <w:fldChar w:fldCharType="begin"/>
      </w:r>
      <w:r>
        <w:rPr>
          <w:noProof/>
        </w:rPr>
        <w:instrText xml:space="preserve"> PAGEREF _Toc453827535 \h </w:instrText>
      </w:r>
      <w:r>
        <w:rPr>
          <w:noProof/>
        </w:rPr>
      </w:r>
      <w:r>
        <w:rPr>
          <w:noProof/>
        </w:rPr>
        <w:fldChar w:fldCharType="separate"/>
      </w:r>
      <w:r>
        <w:rPr>
          <w:noProof/>
        </w:rPr>
        <w:t>26</w:t>
      </w:r>
      <w:r>
        <w:rPr>
          <w:noProof/>
        </w:rPr>
        <w:fldChar w:fldCharType="end"/>
      </w:r>
    </w:p>
    <w:p w14:paraId="1778402B"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7.2</w:t>
      </w:r>
      <w:r>
        <w:rPr>
          <w:rFonts w:asciiTheme="minorHAnsi" w:hAnsiTheme="minorHAnsi" w:cstheme="minorBidi"/>
          <w:b w:val="0"/>
          <w:noProof/>
          <w:szCs w:val="24"/>
          <w:lang w:val="en-AU" w:eastAsia="ja-JP"/>
        </w:rPr>
        <w:tab/>
      </w:r>
      <w:r w:rsidRPr="003A352D">
        <w:rPr>
          <w:noProof/>
          <w:lang w:val="en-AU"/>
        </w:rPr>
        <w:t>Attach OSEMs</w:t>
      </w:r>
      <w:r>
        <w:rPr>
          <w:noProof/>
        </w:rPr>
        <w:tab/>
      </w:r>
      <w:r>
        <w:rPr>
          <w:noProof/>
        </w:rPr>
        <w:fldChar w:fldCharType="begin"/>
      </w:r>
      <w:r>
        <w:rPr>
          <w:noProof/>
        </w:rPr>
        <w:instrText xml:space="preserve"> PAGEREF _Toc453827536 \h </w:instrText>
      </w:r>
      <w:r>
        <w:rPr>
          <w:noProof/>
        </w:rPr>
      </w:r>
      <w:r>
        <w:rPr>
          <w:noProof/>
        </w:rPr>
        <w:fldChar w:fldCharType="separate"/>
      </w:r>
      <w:r>
        <w:rPr>
          <w:noProof/>
        </w:rPr>
        <w:t>26</w:t>
      </w:r>
      <w:r>
        <w:rPr>
          <w:noProof/>
        </w:rPr>
        <w:fldChar w:fldCharType="end"/>
      </w:r>
    </w:p>
    <w:p w14:paraId="7B426C49"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7.3</w:t>
      </w:r>
      <w:r>
        <w:rPr>
          <w:rFonts w:asciiTheme="minorHAnsi" w:hAnsiTheme="minorHAnsi" w:cstheme="minorBidi"/>
          <w:b w:val="0"/>
          <w:noProof/>
          <w:szCs w:val="24"/>
          <w:lang w:val="en-AU" w:eastAsia="ja-JP"/>
        </w:rPr>
        <w:tab/>
      </w:r>
      <w:r w:rsidRPr="003A352D">
        <w:rPr>
          <w:noProof/>
          <w:lang w:val="en-AU"/>
        </w:rPr>
        <w:t>Route OSEM cabling up to BF</w:t>
      </w:r>
      <w:r>
        <w:rPr>
          <w:noProof/>
        </w:rPr>
        <w:tab/>
      </w:r>
      <w:r>
        <w:rPr>
          <w:noProof/>
        </w:rPr>
        <w:fldChar w:fldCharType="begin"/>
      </w:r>
      <w:r>
        <w:rPr>
          <w:noProof/>
        </w:rPr>
        <w:instrText xml:space="preserve"> PAGEREF _Toc453827537 \h </w:instrText>
      </w:r>
      <w:r>
        <w:rPr>
          <w:noProof/>
        </w:rPr>
      </w:r>
      <w:r>
        <w:rPr>
          <w:noProof/>
        </w:rPr>
        <w:fldChar w:fldCharType="separate"/>
      </w:r>
      <w:r>
        <w:rPr>
          <w:noProof/>
        </w:rPr>
        <w:t>26</w:t>
      </w:r>
      <w:r>
        <w:rPr>
          <w:noProof/>
        </w:rPr>
        <w:fldChar w:fldCharType="end"/>
      </w:r>
    </w:p>
    <w:p w14:paraId="3E413557"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7.4</w:t>
      </w:r>
      <w:r>
        <w:rPr>
          <w:rFonts w:asciiTheme="minorHAnsi" w:hAnsiTheme="minorHAnsi" w:cstheme="minorBidi"/>
          <w:b w:val="0"/>
          <w:noProof/>
          <w:szCs w:val="24"/>
          <w:lang w:val="en-AU" w:eastAsia="ja-JP"/>
        </w:rPr>
        <w:tab/>
      </w:r>
      <w:r w:rsidRPr="003A352D">
        <w:rPr>
          <w:noProof/>
          <w:lang w:val="en-AU"/>
        </w:rPr>
        <w:t>Crane in BF cap</w:t>
      </w:r>
      <w:r>
        <w:rPr>
          <w:noProof/>
        </w:rPr>
        <w:tab/>
      </w:r>
      <w:r>
        <w:rPr>
          <w:noProof/>
        </w:rPr>
        <w:fldChar w:fldCharType="begin"/>
      </w:r>
      <w:r>
        <w:rPr>
          <w:noProof/>
        </w:rPr>
        <w:instrText xml:space="preserve"> PAGEREF _Toc453827538 \h </w:instrText>
      </w:r>
      <w:r>
        <w:rPr>
          <w:noProof/>
        </w:rPr>
      </w:r>
      <w:r>
        <w:rPr>
          <w:noProof/>
        </w:rPr>
        <w:fldChar w:fldCharType="separate"/>
      </w:r>
      <w:r>
        <w:rPr>
          <w:noProof/>
        </w:rPr>
        <w:t>27</w:t>
      </w:r>
      <w:r>
        <w:rPr>
          <w:noProof/>
        </w:rPr>
        <w:fldChar w:fldCharType="end"/>
      </w:r>
    </w:p>
    <w:p w14:paraId="66A81827"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7.5</w:t>
      </w:r>
      <w:r>
        <w:rPr>
          <w:rFonts w:asciiTheme="minorHAnsi" w:hAnsiTheme="minorHAnsi" w:cstheme="minorBidi"/>
          <w:b w:val="0"/>
          <w:noProof/>
          <w:szCs w:val="24"/>
          <w:lang w:val="en-AU" w:eastAsia="ja-JP"/>
        </w:rPr>
        <w:tab/>
      </w:r>
      <w:r w:rsidRPr="003A352D">
        <w:rPr>
          <w:noProof/>
          <w:lang w:val="en-AU"/>
        </w:rPr>
        <w:t>Connect payload cables to BF cap</w:t>
      </w:r>
      <w:r>
        <w:rPr>
          <w:noProof/>
        </w:rPr>
        <w:tab/>
      </w:r>
      <w:r>
        <w:rPr>
          <w:noProof/>
        </w:rPr>
        <w:fldChar w:fldCharType="begin"/>
      </w:r>
      <w:r>
        <w:rPr>
          <w:noProof/>
        </w:rPr>
        <w:instrText xml:space="preserve"> PAGEREF _Toc453827539 \h </w:instrText>
      </w:r>
      <w:r>
        <w:rPr>
          <w:noProof/>
        </w:rPr>
      </w:r>
      <w:r>
        <w:rPr>
          <w:noProof/>
        </w:rPr>
        <w:fldChar w:fldCharType="separate"/>
      </w:r>
      <w:r>
        <w:rPr>
          <w:noProof/>
        </w:rPr>
        <w:t>27</w:t>
      </w:r>
      <w:r>
        <w:rPr>
          <w:noProof/>
        </w:rPr>
        <w:fldChar w:fldCharType="end"/>
      </w:r>
    </w:p>
    <w:p w14:paraId="59B3904B" w14:textId="77777777" w:rsidR="00A24E1B" w:rsidRDefault="00A24E1B">
      <w:pPr>
        <w:pStyle w:val="TOC1"/>
        <w:tabs>
          <w:tab w:val="left" w:pos="480"/>
          <w:tab w:val="right" w:leader="dot" w:pos="9240"/>
        </w:tabs>
        <w:rPr>
          <w:rFonts w:asciiTheme="minorHAnsi" w:hAnsiTheme="minorHAnsi" w:cstheme="minorBidi"/>
          <w:b w:val="0"/>
          <w:i w:val="0"/>
          <w:noProof/>
          <w:szCs w:val="24"/>
          <w:lang w:val="en-AU" w:eastAsia="ja-JP"/>
        </w:rPr>
      </w:pPr>
      <w:r w:rsidRPr="003A352D">
        <w:rPr>
          <w:noProof/>
          <w:lang w:val="en-AU"/>
        </w:rPr>
        <w:t>8</w:t>
      </w:r>
      <w:r>
        <w:rPr>
          <w:rFonts w:asciiTheme="minorHAnsi" w:hAnsiTheme="minorHAnsi" w:cstheme="minorBidi"/>
          <w:b w:val="0"/>
          <w:i w:val="0"/>
          <w:noProof/>
          <w:szCs w:val="24"/>
          <w:lang w:val="en-AU" w:eastAsia="ja-JP"/>
        </w:rPr>
        <w:tab/>
      </w:r>
      <w:r w:rsidRPr="003A352D">
        <w:rPr>
          <w:noProof/>
          <w:lang w:val="en-AU"/>
        </w:rPr>
        <w:t>Suspend BF + payload</w:t>
      </w:r>
      <w:r>
        <w:rPr>
          <w:noProof/>
        </w:rPr>
        <w:tab/>
      </w:r>
      <w:r>
        <w:rPr>
          <w:noProof/>
        </w:rPr>
        <w:fldChar w:fldCharType="begin"/>
      </w:r>
      <w:r>
        <w:rPr>
          <w:noProof/>
        </w:rPr>
        <w:instrText xml:space="preserve"> PAGEREF _Toc453827540 \h </w:instrText>
      </w:r>
      <w:r>
        <w:rPr>
          <w:noProof/>
        </w:rPr>
      </w:r>
      <w:r>
        <w:rPr>
          <w:noProof/>
        </w:rPr>
        <w:fldChar w:fldCharType="separate"/>
      </w:r>
      <w:r>
        <w:rPr>
          <w:noProof/>
        </w:rPr>
        <w:t>27</w:t>
      </w:r>
      <w:r>
        <w:rPr>
          <w:noProof/>
        </w:rPr>
        <w:fldChar w:fldCharType="end"/>
      </w:r>
    </w:p>
    <w:p w14:paraId="58B37E50"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8.1</w:t>
      </w:r>
      <w:r>
        <w:rPr>
          <w:rFonts w:asciiTheme="minorHAnsi" w:hAnsiTheme="minorHAnsi" w:cstheme="minorBidi"/>
          <w:b w:val="0"/>
          <w:noProof/>
          <w:szCs w:val="24"/>
          <w:lang w:val="en-AU" w:eastAsia="ja-JP"/>
        </w:rPr>
        <w:tab/>
      </w:r>
      <w:r w:rsidRPr="003A352D">
        <w:rPr>
          <w:noProof/>
          <w:lang w:val="en-AU"/>
        </w:rPr>
        <w:t>Install load gauge adapter</w:t>
      </w:r>
      <w:r>
        <w:rPr>
          <w:noProof/>
        </w:rPr>
        <w:tab/>
      </w:r>
      <w:r>
        <w:rPr>
          <w:noProof/>
        </w:rPr>
        <w:fldChar w:fldCharType="begin"/>
      </w:r>
      <w:r>
        <w:rPr>
          <w:noProof/>
        </w:rPr>
        <w:instrText xml:space="preserve"> PAGEREF _Toc453827541 \h </w:instrText>
      </w:r>
      <w:r>
        <w:rPr>
          <w:noProof/>
        </w:rPr>
      </w:r>
      <w:r>
        <w:rPr>
          <w:noProof/>
        </w:rPr>
        <w:fldChar w:fldCharType="separate"/>
      </w:r>
      <w:r>
        <w:rPr>
          <w:noProof/>
        </w:rPr>
        <w:t>27</w:t>
      </w:r>
      <w:r>
        <w:rPr>
          <w:noProof/>
        </w:rPr>
        <w:fldChar w:fldCharType="end"/>
      </w:r>
    </w:p>
    <w:p w14:paraId="7901A092"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8.2</w:t>
      </w:r>
      <w:r>
        <w:rPr>
          <w:rFonts w:asciiTheme="minorHAnsi" w:hAnsiTheme="minorHAnsi" w:cstheme="minorBidi"/>
          <w:b w:val="0"/>
          <w:noProof/>
          <w:szCs w:val="24"/>
          <w:lang w:val="en-AU" w:eastAsia="ja-JP"/>
        </w:rPr>
        <w:tab/>
      </w:r>
      <w:r w:rsidRPr="003A352D">
        <w:rPr>
          <w:noProof/>
          <w:lang w:val="en-AU"/>
        </w:rPr>
        <w:t>Weigh/trim/balance BF+payload</w:t>
      </w:r>
      <w:r>
        <w:rPr>
          <w:noProof/>
        </w:rPr>
        <w:tab/>
      </w:r>
      <w:r>
        <w:rPr>
          <w:noProof/>
        </w:rPr>
        <w:fldChar w:fldCharType="begin"/>
      </w:r>
      <w:r>
        <w:rPr>
          <w:noProof/>
        </w:rPr>
        <w:instrText xml:space="preserve"> PAGEREF _Toc453827542 \h </w:instrText>
      </w:r>
      <w:r>
        <w:rPr>
          <w:noProof/>
        </w:rPr>
      </w:r>
      <w:r>
        <w:rPr>
          <w:noProof/>
        </w:rPr>
        <w:fldChar w:fldCharType="separate"/>
      </w:r>
      <w:r>
        <w:rPr>
          <w:noProof/>
        </w:rPr>
        <w:t>27</w:t>
      </w:r>
      <w:r>
        <w:rPr>
          <w:noProof/>
        </w:rPr>
        <w:fldChar w:fldCharType="end"/>
      </w:r>
    </w:p>
    <w:p w14:paraId="4E79F541"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8.3</w:t>
      </w:r>
      <w:r>
        <w:rPr>
          <w:rFonts w:asciiTheme="minorHAnsi" w:hAnsiTheme="minorHAnsi" w:cstheme="minorBidi"/>
          <w:b w:val="0"/>
          <w:noProof/>
          <w:szCs w:val="24"/>
          <w:lang w:val="en-AU" w:eastAsia="ja-JP"/>
        </w:rPr>
        <w:tab/>
      </w:r>
      <w:r w:rsidRPr="003A352D">
        <w:rPr>
          <w:noProof/>
          <w:lang w:val="en-AU"/>
        </w:rPr>
        <w:t>Remove load gauge adapter</w:t>
      </w:r>
      <w:r>
        <w:rPr>
          <w:noProof/>
        </w:rPr>
        <w:tab/>
      </w:r>
      <w:r>
        <w:rPr>
          <w:noProof/>
        </w:rPr>
        <w:fldChar w:fldCharType="begin"/>
      </w:r>
      <w:r>
        <w:rPr>
          <w:noProof/>
        </w:rPr>
        <w:instrText xml:space="preserve"> PAGEREF _Toc453827543 \h </w:instrText>
      </w:r>
      <w:r>
        <w:rPr>
          <w:noProof/>
        </w:rPr>
      </w:r>
      <w:r>
        <w:rPr>
          <w:noProof/>
        </w:rPr>
        <w:fldChar w:fldCharType="separate"/>
      </w:r>
      <w:r>
        <w:rPr>
          <w:noProof/>
        </w:rPr>
        <w:t>27</w:t>
      </w:r>
      <w:r>
        <w:rPr>
          <w:noProof/>
        </w:rPr>
        <w:fldChar w:fldCharType="end"/>
      </w:r>
    </w:p>
    <w:p w14:paraId="37C28DF7"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8.4</w:t>
      </w:r>
      <w:r>
        <w:rPr>
          <w:rFonts w:asciiTheme="minorHAnsi" w:hAnsiTheme="minorHAnsi" w:cstheme="minorBidi"/>
          <w:b w:val="0"/>
          <w:noProof/>
          <w:szCs w:val="24"/>
          <w:lang w:val="en-AU" w:eastAsia="ja-JP"/>
        </w:rPr>
        <w:tab/>
      </w:r>
      <w:r w:rsidRPr="003A352D">
        <w:rPr>
          <w:noProof/>
          <w:lang w:val="en-AU"/>
        </w:rPr>
        <w:t>Install crossbars for under SF</w:t>
      </w:r>
      <w:r>
        <w:rPr>
          <w:noProof/>
        </w:rPr>
        <w:tab/>
      </w:r>
      <w:r>
        <w:rPr>
          <w:noProof/>
        </w:rPr>
        <w:fldChar w:fldCharType="begin"/>
      </w:r>
      <w:r>
        <w:rPr>
          <w:noProof/>
        </w:rPr>
        <w:instrText xml:space="preserve"> PAGEREF _Toc453827544 \h </w:instrText>
      </w:r>
      <w:r>
        <w:rPr>
          <w:noProof/>
        </w:rPr>
      </w:r>
      <w:r>
        <w:rPr>
          <w:noProof/>
        </w:rPr>
        <w:fldChar w:fldCharType="separate"/>
      </w:r>
      <w:r>
        <w:rPr>
          <w:noProof/>
        </w:rPr>
        <w:t>27</w:t>
      </w:r>
      <w:r>
        <w:rPr>
          <w:noProof/>
        </w:rPr>
        <w:fldChar w:fldCharType="end"/>
      </w:r>
    </w:p>
    <w:p w14:paraId="3DCCFDEB"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8.5</w:t>
      </w:r>
      <w:r>
        <w:rPr>
          <w:rFonts w:asciiTheme="minorHAnsi" w:hAnsiTheme="minorHAnsi" w:cstheme="minorBidi"/>
          <w:b w:val="0"/>
          <w:noProof/>
          <w:szCs w:val="24"/>
          <w:lang w:val="en-AU" w:eastAsia="ja-JP"/>
        </w:rPr>
        <w:tab/>
      </w:r>
      <w:r w:rsidRPr="003A352D">
        <w:rPr>
          <w:noProof/>
          <w:lang w:val="en-AU"/>
        </w:rPr>
        <w:t>Install EQ stop parts up to ring under SF</w:t>
      </w:r>
      <w:r>
        <w:rPr>
          <w:noProof/>
        </w:rPr>
        <w:tab/>
      </w:r>
      <w:r>
        <w:rPr>
          <w:noProof/>
        </w:rPr>
        <w:fldChar w:fldCharType="begin"/>
      </w:r>
      <w:r>
        <w:rPr>
          <w:noProof/>
        </w:rPr>
        <w:instrText xml:space="preserve"> PAGEREF _Toc453827545 \h </w:instrText>
      </w:r>
      <w:r>
        <w:rPr>
          <w:noProof/>
        </w:rPr>
      </w:r>
      <w:r>
        <w:rPr>
          <w:noProof/>
        </w:rPr>
        <w:fldChar w:fldCharType="separate"/>
      </w:r>
      <w:r>
        <w:rPr>
          <w:noProof/>
        </w:rPr>
        <w:t>28</w:t>
      </w:r>
      <w:r>
        <w:rPr>
          <w:noProof/>
        </w:rPr>
        <w:fldChar w:fldCharType="end"/>
      </w:r>
    </w:p>
    <w:p w14:paraId="7C35FB41"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8.6</w:t>
      </w:r>
      <w:r>
        <w:rPr>
          <w:rFonts w:asciiTheme="minorHAnsi" w:hAnsiTheme="minorHAnsi" w:cstheme="minorBidi"/>
          <w:b w:val="0"/>
          <w:noProof/>
          <w:szCs w:val="24"/>
          <w:lang w:val="en-AU" w:eastAsia="ja-JP"/>
        </w:rPr>
        <w:tab/>
      </w:r>
      <w:r w:rsidRPr="003A352D">
        <w:rPr>
          <w:noProof/>
          <w:lang w:val="en-AU"/>
        </w:rPr>
        <w:t>Install jacks and pushers at ring under SF</w:t>
      </w:r>
      <w:r>
        <w:rPr>
          <w:noProof/>
        </w:rPr>
        <w:tab/>
      </w:r>
      <w:r>
        <w:rPr>
          <w:noProof/>
        </w:rPr>
        <w:fldChar w:fldCharType="begin"/>
      </w:r>
      <w:r>
        <w:rPr>
          <w:noProof/>
        </w:rPr>
        <w:instrText xml:space="preserve"> PAGEREF _Toc453827546 \h </w:instrText>
      </w:r>
      <w:r>
        <w:rPr>
          <w:noProof/>
        </w:rPr>
      </w:r>
      <w:r>
        <w:rPr>
          <w:noProof/>
        </w:rPr>
        <w:fldChar w:fldCharType="separate"/>
      </w:r>
      <w:r>
        <w:rPr>
          <w:noProof/>
        </w:rPr>
        <w:t>28</w:t>
      </w:r>
      <w:r>
        <w:rPr>
          <w:noProof/>
        </w:rPr>
        <w:fldChar w:fldCharType="end"/>
      </w:r>
    </w:p>
    <w:p w14:paraId="3DF4F97B"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8.7</w:t>
      </w:r>
      <w:r>
        <w:rPr>
          <w:rFonts w:asciiTheme="minorHAnsi" w:hAnsiTheme="minorHAnsi" w:cstheme="minorBidi"/>
          <w:b w:val="0"/>
          <w:noProof/>
          <w:szCs w:val="24"/>
          <w:lang w:val="en-AU" w:eastAsia="ja-JP"/>
        </w:rPr>
        <w:tab/>
      </w:r>
      <w:r w:rsidRPr="003A352D">
        <w:rPr>
          <w:noProof/>
          <w:lang w:val="en-AU"/>
        </w:rPr>
        <w:t>Crane in SF</w:t>
      </w:r>
      <w:r>
        <w:rPr>
          <w:noProof/>
        </w:rPr>
        <w:tab/>
      </w:r>
      <w:r>
        <w:rPr>
          <w:noProof/>
        </w:rPr>
        <w:fldChar w:fldCharType="begin"/>
      </w:r>
      <w:r>
        <w:rPr>
          <w:noProof/>
        </w:rPr>
        <w:instrText xml:space="preserve"> PAGEREF _Toc453827547 \h </w:instrText>
      </w:r>
      <w:r>
        <w:rPr>
          <w:noProof/>
        </w:rPr>
      </w:r>
      <w:r>
        <w:rPr>
          <w:noProof/>
        </w:rPr>
        <w:fldChar w:fldCharType="separate"/>
      </w:r>
      <w:r>
        <w:rPr>
          <w:noProof/>
        </w:rPr>
        <w:t>29</w:t>
      </w:r>
      <w:r>
        <w:rPr>
          <w:noProof/>
        </w:rPr>
        <w:fldChar w:fldCharType="end"/>
      </w:r>
    </w:p>
    <w:p w14:paraId="7A13A9BD"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8.8</w:t>
      </w:r>
      <w:r>
        <w:rPr>
          <w:rFonts w:asciiTheme="minorHAnsi" w:hAnsiTheme="minorHAnsi" w:cstheme="minorBidi"/>
          <w:b w:val="0"/>
          <w:noProof/>
          <w:szCs w:val="24"/>
          <w:lang w:val="en-AU" w:eastAsia="ja-JP"/>
        </w:rPr>
        <w:tab/>
      </w:r>
      <w:r w:rsidRPr="003A352D">
        <w:rPr>
          <w:noProof/>
          <w:lang w:val="en-AU"/>
        </w:rPr>
        <w:t>Remove SF cap with crane</w:t>
      </w:r>
      <w:r>
        <w:rPr>
          <w:noProof/>
        </w:rPr>
        <w:tab/>
      </w:r>
      <w:r>
        <w:rPr>
          <w:noProof/>
        </w:rPr>
        <w:fldChar w:fldCharType="begin"/>
      </w:r>
      <w:r>
        <w:rPr>
          <w:noProof/>
        </w:rPr>
        <w:instrText xml:space="preserve"> PAGEREF _Toc453827548 \h </w:instrText>
      </w:r>
      <w:r>
        <w:rPr>
          <w:noProof/>
        </w:rPr>
      </w:r>
      <w:r>
        <w:rPr>
          <w:noProof/>
        </w:rPr>
        <w:fldChar w:fldCharType="separate"/>
      </w:r>
      <w:r>
        <w:rPr>
          <w:noProof/>
        </w:rPr>
        <w:t>29</w:t>
      </w:r>
      <w:r>
        <w:rPr>
          <w:noProof/>
        </w:rPr>
        <w:fldChar w:fldCharType="end"/>
      </w:r>
    </w:p>
    <w:p w14:paraId="5F63B17E"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8.9</w:t>
      </w:r>
      <w:r>
        <w:rPr>
          <w:rFonts w:asciiTheme="minorHAnsi" w:hAnsiTheme="minorHAnsi" w:cstheme="minorBidi"/>
          <w:b w:val="0"/>
          <w:noProof/>
          <w:szCs w:val="24"/>
          <w:lang w:val="en-AU" w:eastAsia="ja-JP"/>
        </w:rPr>
        <w:tab/>
      </w:r>
      <w:r w:rsidRPr="003A352D">
        <w:rPr>
          <w:noProof/>
          <w:lang w:val="en-AU"/>
        </w:rPr>
        <w:t>Wire up SF stepper, LVDT</w:t>
      </w:r>
      <w:r>
        <w:rPr>
          <w:noProof/>
        </w:rPr>
        <w:tab/>
      </w:r>
      <w:r>
        <w:rPr>
          <w:noProof/>
        </w:rPr>
        <w:fldChar w:fldCharType="begin"/>
      </w:r>
      <w:r>
        <w:rPr>
          <w:noProof/>
        </w:rPr>
        <w:instrText xml:space="preserve"> PAGEREF _Toc453827549 \h </w:instrText>
      </w:r>
      <w:r>
        <w:rPr>
          <w:noProof/>
        </w:rPr>
      </w:r>
      <w:r>
        <w:rPr>
          <w:noProof/>
        </w:rPr>
        <w:fldChar w:fldCharType="separate"/>
      </w:r>
      <w:r>
        <w:rPr>
          <w:noProof/>
        </w:rPr>
        <w:t>29</w:t>
      </w:r>
      <w:r>
        <w:rPr>
          <w:noProof/>
        </w:rPr>
        <w:fldChar w:fldCharType="end"/>
      </w:r>
    </w:p>
    <w:p w14:paraId="0E9D161A"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8.10</w:t>
      </w:r>
      <w:r>
        <w:rPr>
          <w:rFonts w:asciiTheme="minorHAnsi" w:hAnsiTheme="minorHAnsi" w:cstheme="minorBidi"/>
          <w:b w:val="0"/>
          <w:noProof/>
          <w:szCs w:val="24"/>
          <w:lang w:val="en-AU" w:eastAsia="ja-JP"/>
        </w:rPr>
        <w:tab/>
      </w:r>
      <w:r w:rsidRPr="003A352D">
        <w:rPr>
          <w:noProof/>
          <w:lang w:val="en-AU"/>
        </w:rPr>
        <w:t>Replace SF cap with crane</w:t>
      </w:r>
      <w:r>
        <w:rPr>
          <w:noProof/>
        </w:rPr>
        <w:tab/>
      </w:r>
      <w:r>
        <w:rPr>
          <w:noProof/>
        </w:rPr>
        <w:fldChar w:fldCharType="begin"/>
      </w:r>
      <w:r>
        <w:rPr>
          <w:noProof/>
        </w:rPr>
        <w:instrText xml:space="preserve"> PAGEREF _Toc453827550 \h </w:instrText>
      </w:r>
      <w:r>
        <w:rPr>
          <w:noProof/>
        </w:rPr>
      </w:r>
      <w:r>
        <w:rPr>
          <w:noProof/>
        </w:rPr>
        <w:fldChar w:fldCharType="separate"/>
      </w:r>
      <w:r>
        <w:rPr>
          <w:noProof/>
        </w:rPr>
        <w:t>30</w:t>
      </w:r>
      <w:r>
        <w:rPr>
          <w:noProof/>
        </w:rPr>
        <w:fldChar w:fldCharType="end"/>
      </w:r>
    </w:p>
    <w:p w14:paraId="3B65A96E"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8.11</w:t>
      </w:r>
      <w:r>
        <w:rPr>
          <w:rFonts w:asciiTheme="minorHAnsi" w:hAnsiTheme="minorHAnsi" w:cstheme="minorBidi"/>
          <w:b w:val="0"/>
          <w:noProof/>
          <w:szCs w:val="24"/>
          <w:lang w:val="en-AU" w:eastAsia="ja-JP"/>
        </w:rPr>
        <w:tab/>
      </w:r>
      <w:r w:rsidRPr="003A352D">
        <w:rPr>
          <w:noProof/>
          <w:lang w:val="en-AU"/>
        </w:rPr>
        <w:t>Route cables from BF up to SF</w:t>
      </w:r>
      <w:r>
        <w:rPr>
          <w:noProof/>
        </w:rPr>
        <w:tab/>
      </w:r>
      <w:r>
        <w:rPr>
          <w:noProof/>
        </w:rPr>
        <w:fldChar w:fldCharType="begin"/>
      </w:r>
      <w:r>
        <w:rPr>
          <w:noProof/>
        </w:rPr>
        <w:instrText xml:space="preserve"> PAGEREF _Toc453827551 \h </w:instrText>
      </w:r>
      <w:r>
        <w:rPr>
          <w:noProof/>
        </w:rPr>
      </w:r>
      <w:r>
        <w:rPr>
          <w:noProof/>
        </w:rPr>
        <w:fldChar w:fldCharType="separate"/>
      </w:r>
      <w:r>
        <w:rPr>
          <w:noProof/>
        </w:rPr>
        <w:t>30</w:t>
      </w:r>
      <w:r>
        <w:rPr>
          <w:noProof/>
        </w:rPr>
        <w:fldChar w:fldCharType="end"/>
      </w:r>
    </w:p>
    <w:p w14:paraId="4621AD76"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8.12</w:t>
      </w:r>
      <w:r>
        <w:rPr>
          <w:rFonts w:asciiTheme="minorHAnsi" w:hAnsiTheme="minorHAnsi" w:cstheme="minorBidi"/>
          <w:b w:val="0"/>
          <w:noProof/>
          <w:szCs w:val="24"/>
          <w:lang w:val="en-AU" w:eastAsia="ja-JP"/>
        </w:rPr>
        <w:tab/>
      </w:r>
      <w:r w:rsidRPr="003A352D">
        <w:rPr>
          <w:noProof/>
          <w:lang w:val="en-AU"/>
        </w:rPr>
        <w:t>Hook BF+payload to SF and raise SF to suspend BF+payload</w:t>
      </w:r>
      <w:r>
        <w:rPr>
          <w:noProof/>
        </w:rPr>
        <w:tab/>
      </w:r>
      <w:r>
        <w:rPr>
          <w:noProof/>
        </w:rPr>
        <w:fldChar w:fldCharType="begin"/>
      </w:r>
      <w:r>
        <w:rPr>
          <w:noProof/>
        </w:rPr>
        <w:instrText xml:space="preserve"> PAGEREF _Toc453827552 \h </w:instrText>
      </w:r>
      <w:r>
        <w:rPr>
          <w:noProof/>
        </w:rPr>
      </w:r>
      <w:r>
        <w:rPr>
          <w:noProof/>
        </w:rPr>
        <w:fldChar w:fldCharType="separate"/>
      </w:r>
      <w:r>
        <w:rPr>
          <w:noProof/>
        </w:rPr>
        <w:t>30</w:t>
      </w:r>
      <w:r>
        <w:rPr>
          <w:noProof/>
        </w:rPr>
        <w:fldChar w:fldCharType="end"/>
      </w:r>
    </w:p>
    <w:p w14:paraId="1508732B"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8.13</w:t>
      </w:r>
      <w:r>
        <w:rPr>
          <w:rFonts w:asciiTheme="minorHAnsi" w:hAnsiTheme="minorHAnsi" w:cstheme="minorBidi"/>
          <w:b w:val="0"/>
          <w:noProof/>
          <w:szCs w:val="24"/>
          <w:lang w:val="en-AU" w:eastAsia="ja-JP"/>
        </w:rPr>
        <w:tab/>
      </w:r>
      <w:r w:rsidRPr="003A352D">
        <w:rPr>
          <w:noProof/>
          <w:lang w:val="en-AU"/>
        </w:rPr>
        <w:t>Install load gauge adapter</w:t>
      </w:r>
      <w:r>
        <w:rPr>
          <w:noProof/>
        </w:rPr>
        <w:tab/>
      </w:r>
      <w:r>
        <w:rPr>
          <w:noProof/>
        </w:rPr>
        <w:fldChar w:fldCharType="begin"/>
      </w:r>
      <w:r>
        <w:rPr>
          <w:noProof/>
        </w:rPr>
        <w:instrText xml:space="preserve"> PAGEREF _Toc453827553 \h </w:instrText>
      </w:r>
      <w:r>
        <w:rPr>
          <w:noProof/>
        </w:rPr>
      </w:r>
      <w:r>
        <w:rPr>
          <w:noProof/>
        </w:rPr>
        <w:fldChar w:fldCharType="separate"/>
      </w:r>
      <w:r>
        <w:rPr>
          <w:noProof/>
        </w:rPr>
        <w:t>30</w:t>
      </w:r>
      <w:r>
        <w:rPr>
          <w:noProof/>
        </w:rPr>
        <w:fldChar w:fldCharType="end"/>
      </w:r>
    </w:p>
    <w:p w14:paraId="0036F04C"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8.14</w:t>
      </w:r>
      <w:r>
        <w:rPr>
          <w:rFonts w:asciiTheme="minorHAnsi" w:hAnsiTheme="minorHAnsi" w:cstheme="minorBidi"/>
          <w:b w:val="0"/>
          <w:noProof/>
          <w:szCs w:val="24"/>
          <w:lang w:val="en-AU" w:eastAsia="ja-JP"/>
        </w:rPr>
        <w:tab/>
      </w:r>
      <w:r w:rsidRPr="003A352D">
        <w:rPr>
          <w:noProof/>
          <w:lang w:val="en-AU"/>
        </w:rPr>
        <w:t>Weigh/trim/balance SF+BF+payload</w:t>
      </w:r>
      <w:r>
        <w:rPr>
          <w:noProof/>
        </w:rPr>
        <w:tab/>
      </w:r>
      <w:r>
        <w:rPr>
          <w:noProof/>
        </w:rPr>
        <w:fldChar w:fldCharType="begin"/>
      </w:r>
      <w:r>
        <w:rPr>
          <w:noProof/>
        </w:rPr>
        <w:instrText xml:space="preserve"> PAGEREF _Toc453827554 \h </w:instrText>
      </w:r>
      <w:r>
        <w:rPr>
          <w:noProof/>
        </w:rPr>
      </w:r>
      <w:r>
        <w:rPr>
          <w:noProof/>
        </w:rPr>
        <w:fldChar w:fldCharType="separate"/>
      </w:r>
      <w:r>
        <w:rPr>
          <w:noProof/>
        </w:rPr>
        <w:t>30</w:t>
      </w:r>
      <w:r>
        <w:rPr>
          <w:noProof/>
        </w:rPr>
        <w:fldChar w:fldCharType="end"/>
      </w:r>
    </w:p>
    <w:p w14:paraId="56AD4583"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8.15</w:t>
      </w:r>
      <w:r>
        <w:rPr>
          <w:rFonts w:asciiTheme="minorHAnsi" w:hAnsiTheme="minorHAnsi" w:cstheme="minorBidi"/>
          <w:b w:val="0"/>
          <w:noProof/>
          <w:szCs w:val="24"/>
          <w:lang w:val="en-AU" w:eastAsia="ja-JP"/>
        </w:rPr>
        <w:tab/>
      </w:r>
      <w:r w:rsidRPr="003A352D">
        <w:rPr>
          <w:noProof/>
          <w:lang w:val="en-AU"/>
        </w:rPr>
        <w:t>Remove load gauge adapter</w:t>
      </w:r>
      <w:r>
        <w:rPr>
          <w:noProof/>
        </w:rPr>
        <w:tab/>
      </w:r>
      <w:r>
        <w:rPr>
          <w:noProof/>
        </w:rPr>
        <w:fldChar w:fldCharType="begin"/>
      </w:r>
      <w:r>
        <w:rPr>
          <w:noProof/>
        </w:rPr>
        <w:instrText xml:space="preserve"> PAGEREF _Toc453827555 \h </w:instrText>
      </w:r>
      <w:r>
        <w:rPr>
          <w:noProof/>
        </w:rPr>
      </w:r>
      <w:r>
        <w:rPr>
          <w:noProof/>
        </w:rPr>
        <w:fldChar w:fldCharType="separate"/>
      </w:r>
      <w:r>
        <w:rPr>
          <w:noProof/>
        </w:rPr>
        <w:t>31</w:t>
      </w:r>
      <w:r>
        <w:rPr>
          <w:noProof/>
        </w:rPr>
        <w:fldChar w:fldCharType="end"/>
      </w:r>
    </w:p>
    <w:p w14:paraId="50508B61"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8.16</w:t>
      </w:r>
      <w:r>
        <w:rPr>
          <w:rFonts w:asciiTheme="minorHAnsi" w:hAnsiTheme="minorHAnsi" w:cstheme="minorBidi"/>
          <w:b w:val="0"/>
          <w:noProof/>
          <w:szCs w:val="24"/>
          <w:lang w:val="en-AU" w:eastAsia="ja-JP"/>
        </w:rPr>
        <w:tab/>
      </w:r>
      <w:r w:rsidRPr="003A352D">
        <w:rPr>
          <w:noProof/>
          <w:lang w:val="en-AU"/>
        </w:rPr>
        <w:t>Place damper ring</w:t>
      </w:r>
      <w:r>
        <w:rPr>
          <w:noProof/>
        </w:rPr>
        <w:tab/>
      </w:r>
      <w:r>
        <w:rPr>
          <w:noProof/>
        </w:rPr>
        <w:fldChar w:fldCharType="begin"/>
      </w:r>
      <w:r>
        <w:rPr>
          <w:noProof/>
        </w:rPr>
        <w:instrText xml:space="preserve"> PAGEREF _Toc453827556 \h </w:instrText>
      </w:r>
      <w:r>
        <w:rPr>
          <w:noProof/>
        </w:rPr>
      </w:r>
      <w:r>
        <w:rPr>
          <w:noProof/>
        </w:rPr>
        <w:fldChar w:fldCharType="separate"/>
      </w:r>
      <w:r>
        <w:rPr>
          <w:noProof/>
        </w:rPr>
        <w:t>31</w:t>
      </w:r>
      <w:r>
        <w:rPr>
          <w:noProof/>
        </w:rPr>
        <w:fldChar w:fldCharType="end"/>
      </w:r>
    </w:p>
    <w:p w14:paraId="3CFFF9D5"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8.17</w:t>
      </w:r>
      <w:r>
        <w:rPr>
          <w:rFonts w:asciiTheme="minorHAnsi" w:hAnsiTheme="minorHAnsi" w:cstheme="minorBidi"/>
          <w:b w:val="0"/>
          <w:noProof/>
          <w:szCs w:val="24"/>
          <w:lang w:val="en-AU" w:eastAsia="ja-JP"/>
        </w:rPr>
        <w:tab/>
      </w:r>
      <w:r w:rsidRPr="003A352D">
        <w:rPr>
          <w:rFonts w:ascii="Helvetica" w:hAnsi="Helvetica" w:cs="Helvetica"/>
          <w:noProof/>
          <w:lang w:val="en-AU"/>
        </w:rPr>
        <w:t>Reposition top jacks</w:t>
      </w:r>
      <w:r>
        <w:rPr>
          <w:noProof/>
        </w:rPr>
        <w:tab/>
      </w:r>
      <w:r>
        <w:rPr>
          <w:noProof/>
        </w:rPr>
        <w:fldChar w:fldCharType="begin"/>
      </w:r>
      <w:r>
        <w:rPr>
          <w:noProof/>
        </w:rPr>
        <w:instrText xml:space="preserve"> PAGEREF _Toc453827557 \h </w:instrText>
      </w:r>
      <w:r>
        <w:rPr>
          <w:noProof/>
        </w:rPr>
      </w:r>
      <w:r>
        <w:rPr>
          <w:noProof/>
        </w:rPr>
        <w:fldChar w:fldCharType="separate"/>
      </w:r>
      <w:r>
        <w:rPr>
          <w:noProof/>
        </w:rPr>
        <w:t>32</w:t>
      </w:r>
      <w:r>
        <w:rPr>
          <w:noProof/>
        </w:rPr>
        <w:fldChar w:fldCharType="end"/>
      </w:r>
    </w:p>
    <w:p w14:paraId="432021F1"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8.18</w:t>
      </w:r>
      <w:r>
        <w:rPr>
          <w:rFonts w:asciiTheme="minorHAnsi" w:hAnsiTheme="minorHAnsi" w:cstheme="minorBidi"/>
          <w:b w:val="0"/>
          <w:noProof/>
          <w:szCs w:val="24"/>
          <w:lang w:val="en-AU" w:eastAsia="ja-JP"/>
        </w:rPr>
        <w:tab/>
      </w:r>
      <w:r w:rsidRPr="003A352D">
        <w:rPr>
          <w:noProof/>
          <w:lang w:val="en-AU"/>
        </w:rPr>
        <w:t>Remove top crossbars</w:t>
      </w:r>
      <w:r>
        <w:rPr>
          <w:noProof/>
        </w:rPr>
        <w:tab/>
      </w:r>
      <w:r>
        <w:rPr>
          <w:noProof/>
        </w:rPr>
        <w:fldChar w:fldCharType="begin"/>
      </w:r>
      <w:r>
        <w:rPr>
          <w:noProof/>
        </w:rPr>
        <w:instrText xml:space="preserve"> PAGEREF _Toc453827558 \h </w:instrText>
      </w:r>
      <w:r>
        <w:rPr>
          <w:noProof/>
        </w:rPr>
      </w:r>
      <w:r>
        <w:rPr>
          <w:noProof/>
        </w:rPr>
        <w:fldChar w:fldCharType="separate"/>
      </w:r>
      <w:r>
        <w:rPr>
          <w:noProof/>
        </w:rPr>
        <w:t>32</w:t>
      </w:r>
      <w:r>
        <w:rPr>
          <w:noProof/>
        </w:rPr>
        <w:fldChar w:fldCharType="end"/>
      </w:r>
    </w:p>
    <w:p w14:paraId="42C2F1EB"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8.19</w:t>
      </w:r>
      <w:r>
        <w:rPr>
          <w:rFonts w:asciiTheme="minorHAnsi" w:hAnsiTheme="minorHAnsi" w:cstheme="minorBidi"/>
          <w:b w:val="0"/>
          <w:noProof/>
          <w:szCs w:val="24"/>
          <w:lang w:val="en-AU" w:eastAsia="ja-JP"/>
        </w:rPr>
        <w:tab/>
      </w:r>
      <w:r w:rsidRPr="003A352D">
        <w:rPr>
          <w:noProof/>
          <w:lang w:val="en-AU"/>
        </w:rPr>
        <w:t>Attach crane adapter</w:t>
      </w:r>
      <w:r>
        <w:rPr>
          <w:noProof/>
        </w:rPr>
        <w:tab/>
      </w:r>
      <w:r>
        <w:rPr>
          <w:noProof/>
        </w:rPr>
        <w:fldChar w:fldCharType="begin"/>
      </w:r>
      <w:r>
        <w:rPr>
          <w:noProof/>
        </w:rPr>
        <w:instrText xml:space="preserve"> PAGEREF _Toc453827559 \h </w:instrText>
      </w:r>
      <w:r>
        <w:rPr>
          <w:noProof/>
        </w:rPr>
      </w:r>
      <w:r>
        <w:rPr>
          <w:noProof/>
        </w:rPr>
        <w:fldChar w:fldCharType="separate"/>
      </w:r>
      <w:r>
        <w:rPr>
          <w:noProof/>
        </w:rPr>
        <w:t>33</w:t>
      </w:r>
      <w:r>
        <w:rPr>
          <w:noProof/>
        </w:rPr>
        <w:fldChar w:fldCharType="end"/>
      </w:r>
    </w:p>
    <w:p w14:paraId="4BC79644"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8.20</w:t>
      </w:r>
      <w:r>
        <w:rPr>
          <w:rFonts w:asciiTheme="minorHAnsi" w:hAnsiTheme="minorHAnsi" w:cstheme="minorBidi"/>
          <w:b w:val="0"/>
          <w:noProof/>
          <w:szCs w:val="24"/>
          <w:lang w:val="en-AU" w:eastAsia="ja-JP"/>
        </w:rPr>
        <w:tab/>
      </w:r>
      <w:r w:rsidRPr="003A352D">
        <w:rPr>
          <w:noProof/>
          <w:lang w:val="en-AU"/>
        </w:rPr>
        <w:t>Install PI Guides</w:t>
      </w:r>
      <w:r>
        <w:rPr>
          <w:noProof/>
        </w:rPr>
        <w:tab/>
      </w:r>
      <w:r>
        <w:rPr>
          <w:noProof/>
        </w:rPr>
        <w:fldChar w:fldCharType="begin"/>
      </w:r>
      <w:r>
        <w:rPr>
          <w:noProof/>
        </w:rPr>
        <w:instrText xml:space="preserve"> PAGEREF _Toc453827560 \h </w:instrText>
      </w:r>
      <w:r>
        <w:rPr>
          <w:noProof/>
        </w:rPr>
      </w:r>
      <w:r>
        <w:rPr>
          <w:noProof/>
        </w:rPr>
        <w:fldChar w:fldCharType="separate"/>
      </w:r>
      <w:r>
        <w:rPr>
          <w:noProof/>
        </w:rPr>
        <w:t>33</w:t>
      </w:r>
      <w:r>
        <w:rPr>
          <w:noProof/>
        </w:rPr>
        <w:fldChar w:fldCharType="end"/>
      </w:r>
    </w:p>
    <w:p w14:paraId="42DC9CFF"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8.21</w:t>
      </w:r>
      <w:r>
        <w:rPr>
          <w:rFonts w:asciiTheme="minorHAnsi" w:hAnsiTheme="minorHAnsi" w:cstheme="minorBidi"/>
          <w:b w:val="0"/>
          <w:noProof/>
          <w:szCs w:val="24"/>
          <w:lang w:val="en-AU" w:eastAsia="ja-JP"/>
        </w:rPr>
        <w:tab/>
      </w:r>
      <w:r w:rsidRPr="003A352D">
        <w:rPr>
          <w:noProof/>
          <w:lang w:val="en-AU"/>
        </w:rPr>
        <w:t>Insert screws for security structure</w:t>
      </w:r>
      <w:r>
        <w:rPr>
          <w:noProof/>
        </w:rPr>
        <w:tab/>
      </w:r>
      <w:r>
        <w:rPr>
          <w:noProof/>
        </w:rPr>
        <w:fldChar w:fldCharType="begin"/>
      </w:r>
      <w:r>
        <w:rPr>
          <w:noProof/>
        </w:rPr>
        <w:instrText xml:space="preserve"> PAGEREF _Toc453827561 \h </w:instrText>
      </w:r>
      <w:r>
        <w:rPr>
          <w:noProof/>
        </w:rPr>
      </w:r>
      <w:r>
        <w:rPr>
          <w:noProof/>
        </w:rPr>
        <w:fldChar w:fldCharType="separate"/>
      </w:r>
      <w:r>
        <w:rPr>
          <w:noProof/>
        </w:rPr>
        <w:t>33</w:t>
      </w:r>
      <w:r>
        <w:rPr>
          <w:noProof/>
        </w:rPr>
        <w:fldChar w:fldCharType="end"/>
      </w:r>
    </w:p>
    <w:p w14:paraId="247FCADD"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8.22</w:t>
      </w:r>
      <w:r>
        <w:rPr>
          <w:rFonts w:asciiTheme="minorHAnsi" w:hAnsiTheme="minorHAnsi" w:cstheme="minorBidi"/>
          <w:b w:val="0"/>
          <w:noProof/>
          <w:szCs w:val="24"/>
          <w:lang w:val="en-AU" w:eastAsia="ja-JP"/>
        </w:rPr>
        <w:tab/>
      </w:r>
      <w:r w:rsidRPr="003A352D">
        <w:rPr>
          <w:noProof/>
          <w:lang w:val="en-AU"/>
        </w:rPr>
        <w:t>Crane in PI</w:t>
      </w:r>
      <w:r>
        <w:rPr>
          <w:noProof/>
        </w:rPr>
        <w:tab/>
      </w:r>
      <w:r>
        <w:rPr>
          <w:noProof/>
        </w:rPr>
        <w:fldChar w:fldCharType="begin"/>
      </w:r>
      <w:r>
        <w:rPr>
          <w:noProof/>
        </w:rPr>
        <w:instrText xml:space="preserve"> PAGEREF _Toc453827562 \h </w:instrText>
      </w:r>
      <w:r>
        <w:rPr>
          <w:noProof/>
        </w:rPr>
      </w:r>
      <w:r>
        <w:rPr>
          <w:noProof/>
        </w:rPr>
        <w:fldChar w:fldCharType="separate"/>
      </w:r>
      <w:r>
        <w:rPr>
          <w:noProof/>
        </w:rPr>
        <w:t>34</w:t>
      </w:r>
      <w:r>
        <w:rPr>
          <w:noProof/>
        </w:rPr>
        <w:fldChar w:fldCharType="end"/>
      </w:r>
    </w:p>
    <w:p w14:paraId="55964D29"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8.23</w:t>
      </w:r>
      <w:r>
        <w:rPr>
          <w:rFonts w:asciiTheme="minorHAnsi" w:hAnsiTheme="minorHAnsi" w:cstheme="minorBidi"/>
          <w:b w:val="0"/>
          <w:noProof/>
          <w:szCs w:val="24"/>
          <w:lang w:val="en-AU" w:eastAsia="ja-JP"/>
        </w:rPr>
        <w:tab/>
      </w:r>
      <w:r w:rsidRPr="003A352D">
        <w:rPr>
          <w:noProof/>
          <w:lang w:val="en-AU"/>
        </w:rPr>
        <w:t>Adjust PI Guides</w:t>
      </w:r>
      <w:r>
        <w:rPr>
          <w:noProof/>
        </w:rPr>
        <w:tab/>
      </w:r>
      <w:r>
        <w:rPr>
          <w:noProof/>
        </w:rPr>
        <w:fldChar w:fldCharType="begin"/>
      </w:r>
      <w:r>
        <w:rPr>
          <w:noProof/>
        </w:rPr>
        <w:instrText xml:space="preserve"> PAGEREF _Toc453827563 \h </w:instrText>
      </w:r>
      <w:r>
        <w:rPr>
          <w:noProof/>
        </w:rPr>
      </w:r>
      <w:r>
        <w:rPr>
          <w:noProof/>
        </w:rPr>
        <w:fldChar w:fldCharType="separate"/>
      </w:r>
      <w:r>
        <w:rPr>
          <w:noProof/>
        </w:rPr>
        <w:t>35</w:t>
      </w:r>
      <w:r>
        <w:rPr>
          <w:noProof/>
        </w:rPr>
        <w:fldChar w:fldCharType="end"/>
      </w:r>
    </w:p>
    <w:p w14:paraId="021B05AD"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8.24</w:t>
      </w:r>
      <w:r>
        <w:rPr>
          <w:rFonts w:asciiTheme="minorHAnsi" w:hAnsiTheme="minorHAnsi" w:cstheme="minorBidi"/>
          <w:b w:val="0"/>
          <w:noProof/>
          <w:szCs w:val="24"/>
          <w:lang w:val="en-AU" w:eastAsia="ja-JP"/>
        </w:rPr>
        <w:tab/>
      </w:r>
      <w:r w:rsidRPr="003A352D">
        <w:rPr>
          <w:noProof/>
          <w:lang w:val="en-AU"/>
        </w:rPr>
        <w:t>Insert conical bellows</w:t>
      </w:r>
      <w:r>
        <w:rPr>
          <w:noProof/>
        </w:rPr>
        <w:tab/>
      </w:r>
      <w:r>
        <w:rPr>
          <w:noProof/>
        </w:rPr>
        <w:fldChar w:fldCharType="begin"/>
      </w:r>
      <w:r>
        <w:rPr>
          <w:noProof/>
        </w:rPr>
        <w:instrText xml:space="preserve"> PAGEREF _Toc453827564 \h </w:instrText>
      </w:r>
      <w:r>
        <w:rPr>
          <w:noProof/>
        </w:rPr>
      </w:r>
      <w:r>
        <w:rPr>
          <w:noProof/>
        </w:rPr>
        <w:fldChar w:fldCharType="separate"/>
      </w:r>
      <w:r>
        <w:rPr>
          <w:noProof/>
        </w:rPr>
        <w:t>35</w:t>
      </w:r>
      <w:r>
        <w:rPr>
          <w:noProof/>
        </w:rPr>
        <w:fldChar w:fldCharType="end"/>
      </w:r>
    </w:p>
    <w:p w14:paraId="61B560EA"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8.25</w:t>
      </w:r>
      <w:r>
        <w:rPr>
          <w:rFonts w:asciiTheme="minorHAnsi" w:hAnsiTheme="minorHAnsi" w:cstheme="minorBidi"/>
          <w:b w:val="0"/>
          <w:noProof/>
          <w:szCs w:val="24"/>
          <w:lang w:val="en-AU" w:eastAsia="ja-JP"/>
        </w:rPr>
        <w:tab/>
      </w:r>
      <w:r w:rsidRPr="003A352D">
        <w:rPr>
          <w:noProof/>
          <w:lang w:val="en-AU"/>
        </w:rPr>
        <w:t>Attach SS rods to PI</w:t>
      </w:r>
      <w:r>
        <w:rPr>
          <w:noProof/>
        </w:rPr>
        <w:tab/>
      </w:r>
      <w:r>
        <w:rPr>
          <w:noProof/>
        </w:rPr>
        <w:fldChar w:fldCharType="begin"/>
      </w:r>
      <w:r>
        <w:rPr>
          <w:noProof/>
        </w:rPr>
        <w:instrText xml:space="preserve"> PAGEREF _Toc453827565 \h </w:instrText>
      </w:r>
      <w:r>
        <w:rPr>
          <w:noProof/>
        </w:rPr>
      </w:r>
      <w:r>
        <w:rPr>
          <w:noProof/>
        </w:rPr>
        <w:fldChar w:fldCharType="separate"/>
      </w:r>
      <w:r>
        <w:rPr>
          <w:noProof/>
        </w:rPr>
        <w:t>36</w:t>
      </w:r>
      <w:r>
        <w:rPr>
          <w:noProof/>
        </w:rPr>
        <w:fldChar w:fldCharType="end"/>
      </w:r>
    </w:p>
    <w:p w14:paraId="0653CB27"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8.26</w:t>
      </w:r>
      <w:r>
        <w:rPr>
          <w:rFonts w:asciiTheme="minorHAnsi" w:hAnsiTheme="minorHAnsi" w:cstheme="minorBidi"/>
          <w:b w:val="0"/>
          <w:noProof/>
          <w:szCs w:val="24"/>
          <w:lang w:val="en-AU" w:eastAsia="ja-JP"/>
        </w:rPr>
        <w:tab/>
      </w:r>
      <w:r w:rsidRPr="003A352D">
        <w:rPr>
          <w:noProof/>
          <w:lang w:val="en-AU"/>
        </w:rPr>
        <w:t>Connect SS rods to ring below SF</w:t>
      </w:r>
      <w:r>
        <w:rPr>
          <w:noProof/>
        </w:rPr>
        <w:tab/>
      </w:r>
      <w:r>
        <w:rPr>
          <w:noProof/>
        </w:rPr>
        <w:fldChar w:fldCharType="begin"/>
      </w:r>
      <w:r>
        <w:rPr>
          <w:noProof/>
        </w:rPr>
        <w:instrText xml:space="preserve"> PAGEREF _Toc453827566 \h </w:instrText>
      </w:r>
      <w:r>
        <w:rPr>
          <w:noProof/>
        </w:rPr>
      </w:r>
      <w:r>
        <w:rPr>
          <w:noProof/>
        </w:rPr>
        <w:fldChar w:fldCharType="separate"/>
      </w:r>
      <w:r>
        <w:rPr>
          <w:noProof/>
        </w:rPr>
        <w:t>36</w:t>
      </w:r>
      <w:r>
        <w:rPr>
          <w:noProof/>
        </w:rPr>
        <w:fldChar w:fldCharType="end"/>
      </w:r>
    </w:p>
    <w:p w14:paraId="57A54EFD"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8.27</w:t>
      </w:r>
      <w:r>
        <w:rPr>
          <w:rFonts w:asciiTheme="minorHAnsi" w:hAnsiTheme="minorHAnsi" w:cstheme="minorBidi"/>
          <w:b w:val="0"/>
          <w:noProof/>
          <w:szCs w:val="24"/>
          <w:lang w:val="en-AU" w:eastAsia="ja-JP"/>
        </w:rPr>
        <w:tab/>
      </w:r>
      <w:r w:rsidRPr="003A352D">
        <w:rPr>
          <w:noProof/>
          <w:lang w:val="en-AU"/>
        </w:rPr>
        <w:t>Raise jacks to support PI</w:t>
      </w:r>
      <w:r>
        <w:rPr>
          <w:noProof/>
        </w:rPr>
        <w:tab/>
      </w:r>
      <w:r>
        <w:rPr>
          <w:noProof/>
        </w:rPr>
        <w:fldChar w:fldCharType="begin"/>
      </w:r>
      <w:r>
        <w:rPr>
          <w:noProof/>
        </w:rPr>
        <w:instrText xml:space="preserve"> PAGEREF _Toc453827567 \h </w:instrText>
      </w:r>
      <w:r>
        <w:rPr>
          <w:noProof/>
        </w:rPr>
      </w:r>
      <w:r>
        <w:rPr>
          <w:noProof/>
        </w:rPr>
        <w:fldChar w:fldCharType="separate"/>
      </w:r>
      <w:r>
        <w:rPr>
          <w:noProof/>
        </w:rPr>
        <w:t>37</w:t>
      </w:r>
      <w:r>
        <w:rPr>
          <w:noProof/>
        </w:rPr>
        <w:fldChar w:fldCharType="end"/>
      </w:r>
    </w:p>
    <w:p w14:paraId="7BD4261C"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8.28</w:t>
      </w:r>
      <w:r>
        <w:rPr>
          <w:rFonts w:asciiTheme="minorHAnsi" w:hAnsiTheme="minorHAnsi" w:cstheme="minorBidi"/>
          <w:b w:val="0"/>
          <w:noProof/>
          <w:szCs w:val="24"/>
          <w:lang w:val="en-AU" w:eastAsia="ja-JP"/>
        </w:rPr>
        <w:tab/>
      </w:r>
      <w:r w:rsidRPr="003A352D">
        <w:rPr>
          <w:noProof/>
          <w:lang w:val="en-AU"/>
        </w:rPr>
        <w:t>Suspend SF damper ring</w:t>
      </w:r>
      <w:r>
        <w:rPr>
          <w:noProof/>
        </w:rPr>
        <w:tab/>
      </w:r>
      <w:r>
        <w:rPr>
          <w:noProof/>
        </w:rPr>
        <w:fldChar w:fldCharType="begin"/>
      </w:r>
      <w:r>
        <w:rPr>
          <w:noProof/>
        </w:rPr>
        <w:instrText xml:space="preserve"> PAGEREF _Toc453827568 \h </w:instrText>
      </w:r>
      <w:r>
        <w:rPr>
          <w:noProof/>
        </w:rPr>
      </w:r>
      <w:r>
        <w:rPr>
          <w:noProof/>
        </w:rPr>
        <w:fldChar w:fldCharType="separate"/>
      </w:r>
      <w:r>
        <w:rPr>
          <w:noProof/>
        </w:rPr>
        <w:t>38</w:t>
      </w:r>
      <w:r>
        <w:rPr>
          <w:noProof/>
        </w:rPr>
        <w:fldChar w:fldCharType="end"/>
      </w:r>
    </w:p>
    <w:p w14:paraId="14C6F716"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lastRenderedPageBreak/>
        <w:t>8.29</w:t>
      </w:r>
      <w:r>
        <w:rPr>
          <w:rFonts w:asciiTheme="minorHAnsi" w:hAnsiTheme="minorHAnsi" w:cstheme="minorBidi"/>
          <w:b w:val="0"/>
          <w:noProof/>
          <w:szCs w:val="24"/>
          <w:lang w:val="en-AU" w:eastAsia="ja-JP"/>
        </w:rPr>
        <w:tab/>
      </w:r>
      <w:r w:rsidRPr="003A352D">
        <w:rPr>
          <w:noProof/>
          <w:lang w:val="en-AU"/>
        </w:rPr>
        <w:t>Route cables up to PI</w:t>
      </w:r>
      <w:r>
        <w:rPr>
          <w:noProof/>
        </w:rPr>
        <w:tab/>
      </w:r>
      <w:r>
        <w:rPr>
          <w:noProof/>
        </w:rPr>
        <w:fldChar w:fldCharType="begin"/>
      </w:r>
      <w:r>
        <w:rPr>
          <w:noProof/>
        </w:rPr>
        <w:instrText xml:space="preserve"> PAGEREF _Toc453827569 \h </w:instrText>
      </w:r>
      <w:r>
        <w:rPr>
          <w:noProof/>
        </w:rPr>
      </w:r>
      <w:r>
        <w:rPr>
          <w:noProof/>
        </w:rPr>
        <w:fldChar w:fldCharType="separate"/>
      </w:r>
      <w:r>
        <w:rPr>
          <w:noProof/>
        </w:rPr>
        <w:t>38</w:t>
      </w:r>
      <w:r>
        <w:rPr>
          <w:noProof/>
        </w:rPr>
        <w:fldChar w:fldCharType="end"/>
      </w:r>
    </w:p>
    <w:p w14:paraId="3001C4A9"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8.30</w:t>
      </w:r>
      <w:r>
        <w:rPr>
          <w:rFonts w:asciiTheme="minorHAnsi" w:hAnsiTheme="minorHAnsi" w:cstheme="minorBidi"/>
          <w:b w:val="0"/>
          <w:noProof/>
          <w:szCs w:val="24"/>
          <w:lang w:val="en-AU" w:eastAsia="ja-JP"/>
        </w:rPr>
        <w:tab/>
      </w:r>
      <w:r w:rsidRPr="003A352D">
        <w:rPr>
          <w:noProof/>
          <w:lang w:val="en-AU"/>
        </w:rPr>
        <w:t>Wire up LVDTs, picos, steppers</w:t>
      </w:r>
      <w:r>
        <w:rPr>
          <w:noProof/>
        </w:rPr>
        <w:tab/>
      </w:r>
      <w:r>
        <w:rPr>
          <w:noProof/>
        </w:rPr>
        <w:fldChar w:fldCharType="begin"/>
      </w:r>
      <w:r>
        <w:rPr>
          <w:noProof/>
        </w:rPr>
        <w:instrText xml:space="preserve"> PAGEREF _Toc453827570 \h </w:instrText>
      </w:r>
      <w:r>
        <w:rPr>
          <w:noProof/>
        </w:rPr>
      </w:r>
      <w:r>
        <w:rPr>
          <w:noProof/>
        </w:rPr>
        <w:fldChar w:fldCharType="separate"/>
      </w:r>
      <w:r>
        <w:rPr>
          <w:noProof/>
        </w:rPr>
        <w:t>39</w:t>
      </w:r>
      <w:r>
        <w:rPr>
          <w:noProof/>
        </w:rPr>
        <w:fldChar w:fldCharType="end"/>
      </w:r>
    </w:p>
    <w:p w14:paraId="4EE24DAD"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8.31</w:t>
      </w:r>
      <w:r>
        <w:rPr>
          <w:rFonts w:asciiTheme="minorHAnsi" w:hAnsiTheme="minorHAnsi" w:cstheme="minorBidi"/>
          <w:b w:val="0"/>
          <w:noProof/>
          <w:szCs w:val="24"/>
          <w:lang w:val="en-AU" w:eastAsia="ja-JP"/>
        </w:rPr>
        <w:tab/>
      </w:r>
      <w:r w:rsidRPr="003A352D">
        <w:rPr>
          <w:noProof/>
          <w:lang w:val="en-AU"/>
        </w:rPr>
        <w:t>Place PI ballast</w:t>
      </w:r>
      <w:r>
        <w:rPr>
          <w:noProof/>
        </w:rPr>
        <w:tab/>
      </w:r>
      <w:r>
        <w:rPr>
          <w:noProof/>
        </w:rPr>
        <w:fldChar w:fldCharType="begin"/>
      </w:r>
      <w:r>
        <w:rPr>
          <w:noProof/>
        </w:rPr>
        <w:instrText xml:space="preserve"> PAGEREF _Toc453827571 \h </w:instrText>
      </w:r>
      <w:r>
        <w:rPr>
          <w:noProof/>
        </w:rPr>
      </w:r>
      <w:r>
        <w:rPr>
          <w:noProof/>
        </w:rPr>
        <w:fldChar w:fldCharType="separate"/>
      </w:r>
      <w:r>
        <w:rPr>
          <w:noProof/>
        </w:rPr>
        <w:t>39</w:t>
      </w:r>
      <w:r>
        <w:rPr>
          <w:noProof/>
        </w:rPr>
        <w:fldChar w:fldCharType="end"/>
      </w:r>
    </w:p>
    <w:p w14:paraId="5ACACE39"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8.32</w:t>
      </w:r>
      <w:r>
        <w:rPr>
          <w:rFonts w:asciiTheme="minorHAnsi" w:hAnsiTheme="minorHAnsi" w:cstheme="minorBidi"/>
          <w:b w:val="0"/>
          <w:noProof/>
          <w:szCs w:val="24"/>
          <w:lang w:val="en-AU" w:eastAsia="ja-JP"/>
        </w:rPr>
        <w:tab/>
      </w:r>
      <w:r w:rsidRPr="003A352D">
        <w:rPr>
          <w:noProof/>
          <w:lang w:val="en-AU"/>
        </w:rPr>
        <w:t>Install magic wands</w:t>
      </w:r>
      <w:r>
        <w:rPr>
          <w:noProof/>
        </w:rPr>
        <w:tab/>
      </w:r>
      <w:r>
        <w:rPr>
          <w:noProof/>
        </w:rPr>
        <w:fldChar w:fldCharType="begin"/>
      </w:r>
      <w:r>
        <w:rPr>
          <w:noProof/>
        </w:rPr>
        <w:instrText xml:space="preserve"> PAGEREF _Toc453827572 \h </w:instrText>
      </w:r>
      <w:r>
        <w:rPr>
          <w:noProof/>
        </w:rPr>
      </w:r>
      <w:r>
        <w:rPr>
          <w:noProof/>
        </w:rPr>
        <w:fldChar w:fldCharType="separate"/>
      </w:r>
      <w:r>
        <w:rPr>
          <w:noProof/>
        </w:rPr>
        <w:t>39</w:t>
      </w:r>
      <w:r>
        <w:rPr>
          <w:noProof/>
        </w:rPr>
        <w:fldChar w:fldCharType="end"/>
      </w:r>
    </w:p>
    <w:p w14:paraId="31563B85"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8.33</w:t>
      </w:r>
      <w:r>
        <w:rPr>
          <w:rFonts w:asciiTheme="minorHAnsi" w:hAnsiTheme="minorHAnsi" w:cstheme="minorBidi"/>
          <w:b w:val="0"/>
          <w:noProof/>
          <w:szCs w:val="24"/>
          <w:lang w:val="en-AU" w:eastAsia="ja-JP"/>
        </w:rPr>
        <w:tab/>
      </w:r>
      <w:r w:rsidRPr="003A352D">
        <w:rPr>
          <w:noProof/>
          <w:lang w:val="en-AU"/>
        </w:rPr>
        <w:t>Install geophones</w:t>
      </w:r>
      <w:r>
        <w:rPr>
          <w:noProof/>
        </w:rPr>
        <w:tab/>
      </w:r>
      <w:r>
        <w:rPr>
          <w:noProof/>
        </w:rPr>
        <w:fldChar w:fldCharType="begin"/>
      </w:r>
      <w:r>
        <w:rPr>
          <w:noProof/>
        </w:rPr>
        <w:instrText xml:space="preserve"> PAGEREF _Toc453827573 \h </w:instrText>
      </w:r>
      <w:r>
        <w:rPr>
          <w:noProof/>
        </w:rPr>
      </w:r>
      <w:r>
        <w:rPr>
          <w:noProof/>
        </w:rPr>
        <w:fldChar w:fldCharType="separate"/>
      </w:r>
      <w:r>
        <w:rPr>
          <w:noProof/>
        </w:rPr>
        <w:t>40</w:t>
      </w:r>
      <w:r>
        <w:rPr>
          <w:noProof/>
        </w:rPr>
        <w:fldChar w:fldCharType="end"/>
      </w:r>
    </w:p>
    <w:p w14:paraId="54363CD9"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8.34</w:t>
      </w:r>
      <w:r>
        <w:rPr>
          <w:rFonts w:asciiTheme="minorHAnsi" w:hAnsiTheme="minorHAnsi" w:cstheme="minorBidi"/>
          <w:b w:val="0"/>
          <w:noProof/>
          <w:szCs w:val="24"/>
          <w:lang w:val="en-AU" w:eastAsia="ja-JP"/>
        </w:rPr>
        <w:tab/>
      </w:r>
      <w:r w:rsidRPr="003A352D">
        <w:rPr>
          <w:noProof/>
          <w:lang w:val="en-AU"/>
        </w:rPr>
        <w:t>Hook SF+BF+payload and lower SF to suspend SF+BF+payload</w:t>
      </w:r>
      <w:r>
        <w:rPr>
          <w:noProof/>
        </w:rPr>
        <w:tab/>
      </w:r>
      <w:r>
        <w:rPr>
          <w:noProof/>
        </w:rPr>
        <w:fldChar w:fldCharType="begin"/>
      </w:r>
      <w:r>
        <w:rPr>
          <w:noProof/>
        </w:rPr>
        <w:instrText xml:space="preserve"> PAGEREF _Toc453827574 \h </w:instrText>
      </w:r>
      <w:r>
        <w:rPr>
          <w:noProof/>
        </w:rPr>
      </w:r>
      <w:r>
        <w:rPr>
          <w:noProof/>
        </w:rPr>
        <w:fldChar w:fldCharType="separate"/>
      </w:r>
      <w:r>
        <w:rPr>
          <w:noProof/>
        </w:rPr>
        <w:t>41</w:t>
      </w:r>
      <w:r>
        <w:rPr>
          <w:noProof/>
        </w:rPr>
        <w:fldChar w:fldCharType="end"/>
      </w:r>
    </w:p>
    <w:p w14:paraId="3FC94160"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8.35</w:t>
      </w:r>
      <w:r>
        <w:rPr>
          <w:rFonts w:asciiTheme="minorHAnsi" w:hAnsiTheme="minorHAnsi" w:cstheme="minorBidi"/>
          <w:b w:val="0"/>
          <w:noProof/>
          <w:szCs w:val="24"/>
          <w:lang w:val="en-AU" w:eastAsia="ja-JP"/>
        </w:rPr>
        <w:tab/>
      </w:r>
      <w:r w:rsidRPr="003A352D">
        <w:rPr>
          <w:noProof/>
          <w:lang w:val="en-AU"/>
        </w:rPr>
        <w:t>Level, center, tune PI</w:t>
      </w:r>
      <w:r>
        <w:rPr>
          <w:noProof/>
        </w:rPr>
        <w:tab/>
      </w:r>
      <w:r>
        <w:rPr>
          <w:noProof/>
        </w:rPr>
        <w:fldChar w:fldCharType="begin"/>
      </w:r>
      <w:r>
        <w:rPr>
          <w:noProof/>
        </w:rPr>
        <w:instrText xml:space="preserve"> PAGEREF _Toc453827575 \h </w:instrText>
      </w:r>
      <w:r>
        <w:rPr>
          <w:noProof/>
        </w:rPr>
      </w:r>
      <w:r>
        <w:rPr>
          <w:noProof/>
        </w:rPr>
        <w:fldChar w:fldCharType="separate"/>
      </w:r>
      <w:r>
        <w:rPr>
          <w:noProof/>
        </w:rPr>
        <w:t>41</w:t>
      </w:r>
      <w:r>
        <w:rPr>
          <w:noProof/>
        </w:rPr>
        <w:fldChar w:fldCharType="end"/>
      </w:r>
    </w:p>
    <w:p w14:paraId="26DDD2F9"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rFonts w:ascii="Helvetica" w:hAnsi="Helvetica" w:cs="Helvetica"/>
          <w:noProof/>
          <w:lang w:val="en-AU"/>
        </w:rPr>
        <w:t>8.36</w:t>
      </w:r>
      <w:r>
        <w:rPr>
          <w:rFonts w:asciiTheme="minorHAnsi" w:hAnsiTheme="minorHAnsi" w:cstheme="minorBidi"/>
          <w:b w:val="0"/>
          <w:noProof/>
          <w:szCs w:val="24"/>
          <w:lang w:val="en-AU" w:eastAsia="ja-JP"/>
        </w:rPr>
        <w:tab/>
      </w:r>
      <w:r w:rsidRPr="003A352D">
        <w:rPr>
          <w:rFonts w:ascii="Helvetica" w:hAnsi="Helvetica" w:cs="Helvetica"/>
          <w:noProof/>
          <w:lang w:val="en-AU"/>
        </w:rPr>
        <w:t>Attach security transport plates</w:t>
      </w:r>
      <w:r>
        <w:rPr>
          <w:noProof/>
        </w:rPr>
        <w:tab/>
      </w:r>
      <w:r>
        <w:rPr>
          <w:noProof/>
        </w:rPr>
        <w:fldChar w:fldCharType="begin"/>
      </w:r>
      <w:r>
        <w:rPr>
          <w:noProof/>
        </w:rPr>
        <w:instrText xml:space="preserve"> PAGEREF _Toc453827576 \h </w:instrText>
      </w:r>
      <w:r>
        <w:rPr>
          <w:noProof/>
        </w:rPr>
      </w:r>
      <w:r>
        <w:rPr>
          <w:noProof/>
        </w:rPr>
        <w:fldChar w:fldCharType="separate"/>
      </w:r>
      <w:r>
        <w:rPr>
          <w:noProof/>
        </w:rPr>
        <w:t>41</w:t>
      </w:r>
      <w:r>
        <w:rPr>
          <w:noProof/>
        </w:rPr>
        <w:fldChar w:fldCharType="end"/>
      </w:r>
    </w:p>
    <w:p w14:paraId="26F35ECB" w14:textId="77777777" w:rsidR="00A24E1B" w:rsidRDefault="00A24E1B">
      <w:pPr>
        <w:pStyle w:val="TOC2"/>
        <w:tabs>
          <w:tab w:val="left" w:pos="960"/>
          <w:tab w:val="right" w:leader="dot" w:pos="9240"/>
        </w:tabs>
        <w:rPr>
          <w:rFonts w:asciiTheme="minorHAnsi" w:hAnsiTheme="minorHAnsi" w:cstheme="minorBidi"/>
          <w:b w:val="0"/>
          <w:noProof/>
          <w:szCs w:val="24"/>
          <w:lang w:val="en-AU" w:eastAsia="ja-JP"/>
        </w:rPr>
      </w:pPr>
      <w:r w:rsidRPr="003A352D">
        <w:rPr>
          <w:noProof/>
          <w:lang w:val="en-AU"/>
        </w:rPr>
        <w:t>8.37</w:t>
      </w:r>
      <w:r>
        <w:rPr>
          <w:rFonts w:asciiTheme="minorHAnsi" w:hAnsiTheme="minorHAnsi" w:cstheme="minorBidi"/>
          <w:b w:val="0"/>
          <w:noProof/>
          <w:szCs w:val="24"/>
          <w:lang w:val="en-AU" w:eastAsia="ja-JP"/>
        </w:rPr>
        <w:tab/>
      </w:r>
      <w:r w:rsidRPr="003A352D">
        <w:rPr>
          <w:noProof/>
          <w:lang w:val="en-AU"/>
        </w:rPr>
        <w:t>Dummy procedure step for cutting and pasting</w:t>
      </w:r>
      <w:r>
        <w:rPr>
          <w:noProof/>
        </w:rPr>
        <w:tab/>
      </w:r>
      <w:r>
        <w:rPr>
          <w:noProof/>
        </w:rPr>
        <w:fldChar w:fldCharType="begin"/>
      </w:r>
      <w:r>
        <w:rPr>
          <w:noProof/>
        </w:rPr>
        <w:instrText xml:space="preserve"> PAGEREF _Toc453827577 \h </w:instrText>
      </w:r>
      <w:r>
        <w:rPr>
          <w:noProof/>
        </w:rPr>
      </w:r>
      <w:r>
        <w:rPr>
          <w:noProof/>
        </w:rPr>
        <w:fldChar w:fldCharType="separate"/>
      </w:r>
      <w:r>
        <w:rPr>
          <w:noProof/>
        </w:rPr>
        <w:t>41</w:t>
      </w:r>
      <w:r>
        <w:rPr>
          <w:noProof/>
        </w:rPr>
        <w:fldChar w:fldCharType="end"/>
      </w:r>
    </w:p>
    <w:p w14:paraId="74561744" w14:textId="77777777" w:rsidR="00492FC8" w:rsidRDefault="00364E60">
      <w:pPr>
        <w:pStyle w:val="PlainText"/>
      </w:pPr>
      <w:r>
        <w:fldChar w:fldCharType="end"/>
      </w:r>
    </w:p>
    <w:p w14:paraId="25C78F81" w14:textId="77777777" w:rsidR="00492FC8" w:rsidRDefault="00364E60" w:rsidP="00492FC8">
      <w:pPr>
        <w:pStyle w:val="Heading1"/>
      </w:pPr>
      <w:bookmarkStart w:id="4" w:name="_Toc505150607"/>
      <w:bookmarkStart w:id="5" w:name="_GoBack"/>
      <w:bookmarkEnd w:id="5"/>
      <w:r>
        <w:br w:type="page"/>
      </w:r>
      <w:bookmarkStart w:id="6" w:name="_Toc453827468"/>
      <w:r>
        <w:lastRenderedPageBreak/>
        <w:t>Introduction</w:t>
      </w:r>
      <w:bookmarkEnd w:id="4"/>
      <w:bookmarkEnd w:id="6"/>
    </w:p>
    <w:p w14:paraId="73D90ED1" w14:textId="77777777" w:rsidR="00492FC8" w:rsidRDefault="00364E60" w:rsidP="00492FC8">
      <w:pPr>
        <w:pStyle w:val="Heading2"/>
      </w:pPr>
      <w:bookmarkStart w:id="7" w:name="_Toc505150608"/>
      <w:bookmarkStart w:id="8" w:name="_Toc453827469"/>
      <w:r>
        <w:t>Purpose and Scope</w:t>
      </w:r>
      <w:bookmarkEnd w:id="7"/>
      <w:bookmarkEnd w:id="8"/>
    </w:p>
    <w:p w14:paraId="691A68A7" w14:textId="0A8B12DF" w:rsidR="00492FC8" w:rsidRPr="00AF5D0B" w:rsidRDefault="00200984">
      <w:r>
        <w:t>Explains how to assemble the BS suspension</w:t>
      </w:r>
    </w:p>
    <w:p w14:paraId="352DAAE8" w14:textId="77777777" w:rsidR="00492FC8" w:rsidRDefault="00364E60" w:rsidP="00492FC8">
      <w:pPr>
        <w:pStyle w:val="Heading2"/>
      </w:pPr>
      <w:bookmarkStart w:id="9" w:name="_Toc453827470"/>
      <w:r>
        <w:t>References</w:t>
      </w:r>
      <w:bookmarkEnd w:id="9"/>
    </w:p>
    <w:p w14:paraId="340250C3" w14:textId="7022FEC5" w:rsidR="00492FC8" w:rsidRPr="005B2616" w:rsidRDefault="005B2616" w:rsidP="00492FC8">
      <w:pPr>
        <w:rPr>
          <w:szCs w:val="24"/>
        </w:rPr>
      </w:pPr>
      <w:bookmarkStart w:id="10" w:name="OLE_LINK36"/>
      <w:bookmarkStart w:id="11" w:name="OLE_LINK37"/>
      <w:r w:rsidRPr="005B2616">
        <w:rPr>
          <w:rFonts w:ascii="Times" w:hAnsi="Times" w:cs="Times"/>
          <w:szCs w:val="24"/>
          <w:lang w:val="en-AU"/>
        </w:rPr>
        <w:t xml:space="preserve">JGW-E1604817: </w:t>
      </w:r>
      <w:hyperlink r:id="rId7" w:history="1">
        <w:r w:rsidRPr="005B2616">
          <w:rPr>
            <w:rFonts w:ascii="Times" w:hAnsi="Times" w:cs="Times"/>
            <w:color w:val="420178"/>
            <w:szCs w:val="24"/>
            <w:u w:val="single" w:color="420178"/>
            <w:lang w:val="en-AU"/>
          </w:rPr>
          <w:t>BS Payload Assembly Procedure</w:t>
        </w:r>
      </w:hyperlink>
      <w:bookmarkEnd w:id="10"/>
      <w:bookmarkEnd w:id="11"/>
    </w:p>
    <w:p w14:paraId="57E11172" w14:textId="77777777" w:rsidR="00492FC8" w:rsidRDefault="00364E60" w:rsidP="00492FC8">
      <w:pPr>
        <w:pStyle w:val="Heading2"/>
      </w:pPr>
      <w:bookmarkStart w:id="12" w:name="_Toc453827471"/>
      <w:r>
        <w:t>Version history</w:t>
      </w:r>
      <w:bookmarkEnd w:id="12"/>
    </w:p>
    <w:p w14:paraId="70671CA0" w14:textId="2527EB00" w:rsidR="00492FC8" w:rsidRDefault="00200984">
      <w:r>
        <w:t>1</w:t>
      </w:r>
      <w:r w:rsidR="00364E60">
        <w:t>/</w:t>
      </w:r>
      <w:r>
        <w:t>25</w:t>
      </w:r>
      <w:r w:rsidR="00364E60">
        <w:t>/</w:t>
      </w:r>
      <w:r>
        <w:t>2016</w:t>
      </w:r>
      <w:r w:rsidR="00364E60">
        <w:t xml:space="preserve">: </w:t>
      </w:r>
      <w:bookmarkStart w:id="13" w:name="OLE_LINK1"/>
      <w:r w:rsidR="00364E60">
        <w:t>Pre-rev-v1 draft.</w:t>
      </w:r>
      <w:bookmarkEnd w:id="13"/>
    </w:p>
    <w:p w14:paraId="6BF9AF1E" w14:textId="64C0001E" w:rsidR="00A24E1B" w:rsidRDefault="00A24E1B">
      <w:r>
        <w:t>6/16/2016: -v1 for discussion at review</w:t>
      </w:r>
    </w:p>
    <w:p w14:paraId="03121578" w14:textId="4AF91249" w:rsidR="001315BB" w:rsidRDefault="001315BB" w:rsidP="001315BB">
      <w:pPr>
        <w:pStyle w:val="Heading2"/>
        <w:rPr>
          <w:lang w:val="en-AU"/>
        </w:rPr>
      </w:pPr>
      <w:bookmarkStart w:id="14" w:name="OLE_LINK8"/>
      <w:bookmarkStart w:id="15" w:name="OLE_LINK9"/>
      <w:bookmarkStart w:id="16" w:name="OLE_LINK17"/>
      <w:bookmarkStart w:id="17" w:name="_Toc453827472"/>
      <w:r>
        <w:rPr>
          <w:lang w:val="en-AU"/>
        </w:rPr>
        <w:t>Dummy procedure step for cutting and pasting</w:t>
      </w:r>
      <w:bookmarkEnd w:id="17"/>
    </w:p>
    <w:tbl>
      <w:tblPr>
        <w:tblStyle w:val="TableGrid"/>
        <w:tblW w:w="0" w:type="auto"/>
        <w:tblLook w:val="04A0" w:firstRow="1" w:lastRow="0" w:firstColumn="1" w:lastColumn="0" w:noHBand="0" w:noVBand="1"/>
      </w:tblPr>
      <w:tblGrid>
        <w:gridCol w:w="4733"/>
        <w:gridCol w:w="4733"/>
      </w:tblGrid>
      <w:tr w:rsidR="001315BB" w:rsidRPr="00315FF6" w14:paraId="7C56153E" w14:textId="77777777" w:rsidTr="00E552DA">
        <w:tc>
          <w:tcPr>
            <w:tcW w:w="4733" w:type="dxa"/>
          </w:tcPr>
          <w:p w14:paraId="72B43F42" w14:textId="503F5E66" w:rsidR="001315BB" w:rsidRPr="00315FF6" w:rsidRDefault="001315BB" w:rsidP="00E552DA"/>
        </w:tc>
        <w:tc>
          <w:tcPr>
            <w:tcW w:w="4733" w:type="dxa"/>
          </w:tcPr>
          <w:p w14:paraId="07EBCE4D" w14:textId="2A9CBEE2" w:rsidR="001315BB" w:rsidRPr="00315FF6" w:rsidRDefault="001315BB" w:rsidP="00E552DA"/>
        </w:tc>
      </w:tr>
    </w:tbl>
    <w:p w14:paraId="3D4A3A31" w14:textId="5A4C267A" w:rsidR="00C95341" w:rsidRDefault="00C95341" w:rsidP="00C95341">
      <w:pPr>
        <w:pStyle w:val="Heading2"/>
      </w:pPr>
      <w:bookmarkStart w:id="18" w:name="_Toc453827473"/>
      <w:bookmarkEnd w:id="14"/>
      <w:bookmarkEnd w:id="15"/>
      <w:bookmarkEnd w:id="16"/>
      <w:r>
        <w:t>Resources for editing</w:t>
      </w:r>
      <w:bookmarkEnd w:id="18"/>
    </w:p>
    <w:p w14:paraId="5AE2A29B" w14:textId="43850573" w:rsidR="008542B8" w:rsidRPr="008542B8" w:rsidRDefault="008542B8" w:rsidP="008542B8">
      <w:r>
        <w:t>In lists of items, use [1], [2], etc for suspension parts, (1), (2) etc for screws, and {1}, {2} etc for other items.</w:t>
      </w:r>
    </w:p>
    <w:p w14:paraId="4A1B2492" w14:textId="3954D2CB" w:rsidR="0001777D" w:rsidRDefault="00060A8B" w:rsidP="0001777D">
      <w:pPr>
        <w:pStyle w:val="Heading1"/>
      </w:pPr>
      <w:bookmarkStart w:id="19" w:name="_Toc453827474"/>
      <w:r>
        <w:t>Background Information</w:t>
      </w:r>
      <w:bookmarkEnd w:id="19"/>
    </w:p>
    <w:p w14:paraId="560DE672" w14:textId="1B49BF1C" w:rsidR="00646080" w:rsidRDefault="005B060A" w:rsidP="001E6BF9">
      <w:pPr>
        <w:pStyle w:val="Heading2"/>
      </w:pPr>
      <w:bookmarkStart w:id="20" w:name="OLE_LINK2"/>
      <w:bookmarkStart w:id="21" w:name="OLE_LINK3"/>
      <w:bookmarkStart w:id="22" w:name="_Toc453827475"/>
      <w:r>
        <w:t>Location</w:t>
      </w:r>
      <w:bookmarkEnd w:id="22"/>
    </w:p>
    <w:p w14:paraId="79C01516" w14:textId="4D4099FE" w:rsidR="00060A8B" w:rsidRPr="00060A8B" w:rsidRDefault="00060A8B" w:rsidP="00060A8B">
      <w:r>
        <w:t>The installation will be done on the Y-arm side of the BS</w:t>
      </w:r>
      <w:r w:rsidR="00681E0B">
        <w:t xml:space="preserve"> tank</w:t>
      </w:r>
      <w:r>
        <w:t>.</w:t>
      </w:r>
      <w:r w:rsidR="00681E0B">
        <w:t xml:space="preserve"> To minimize the angle the suspension needs to be rotated during installation, the side of the optic with the BS coating will face toward the MC area</w:t>
      </w:r>
      <w:r w:rsidR="008542B8">
        <w:t xml:space="preserve"> (-X)</w:t>
      </w:r>
      <w:r w:rsidR="00681E0B">
        <w:t>.</w:t>
      </w:r>
      <w:r w:rsidR="008542B8">
        <w:t xml:space="preserve"> This is also the side with the flags and OSEMs (unlike the PRx which has the HR surface on the opposite side from the flags).</w:t>
      </w:r>
    </w:p>
    <w:p w14:paraId="7B25B763" w14:textId="1E5D8243" w:rsidR="005B060A" w:rsidRDefault="005B060A" w:rsidP="005B060A">
      <w:pPr>
        <w:pStyle w:val="Caption"/>
        <w:keepNext/>
      </w:pPr>
      <w:bookmarkStart w:id="23" w:name="_Ref448928604"/>
      <w:r>
        <w:lastRenderedPageBreak/>
        <w:t xml:space="preserve">Figure </w:t>
      </w:r>
      <w:r>
        <w:fldChar w:fldCharType="begin"/>
      </w:r>
      <w:r>
        <w:instrText xml:space="preserve"> SEQ Figure \* ARABIC </w:instrText>
      </w:r>
      <w:r>
        <w:fldChar w:fldCharType="separate"/>
      </w:r>
      <w:r w:rsidR="00A24E1B">
        <w:rPr>
          <w:noProof/>
        </w:rPr>
        <w:t>1</w:t>
      </w:r>
      <w:r>
        <w:fldChar w:fldCharType="end"/>
      </w:r>
      <w:bookmarkEnd w:id="23"/>
      <w:r>
        <w:t>: Cleanbooth First Floor</w:t>
      </w:r>
    </w:p>
    <w:p w14:paraId="290D408A" w14:textId="7F1E5248" w:rsidR="005B060A" w:rsidRDefault="001807E7" w:rsidP="005B060A">
      <w:r>
        <w:rPr>
          <w:noProof/>
          <w:lang w:val="en-AU" w:eastAsia="ja-JP"/>
        </w:rPr>
        <mc:AlternateContent>
          <mc:Choice Requires="wps">
            <w:drawing>
              <wp:anchor distT="0" distB="0" distL="114300" distR="114300" simplePos="0" relativeHeight="251667456" behindDoc="0" locked="0" layoutInCell="1" allowOverlap="1" wp14:anchorId="56BEC4B2" wp14:editId="53441A9A">
                <wp:simplePos x="0" y="0"/>
                <wp:positionH relativeFrom="column">
                  <wp:posOffset>923955</wp:posOffset>
                </wp:positionH>
                <wp:positionV relativeFrom="paragraph">
                  <wp:posOffset>1288920</wp:posOffset>
                </wp:positionV>
                <wp:extent cx="459135" cy="63614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459135" cy="636140"/>
                        </a:xfrm>
                        <a:prstGeom prst="rect">
                          <a:avLst/>
                        </a:prstGeom>
                        <a:solidFill>
                          <a:schemeClr val="accent1">
                            <a:lumMod val="20000"/>
                            <a:lumOff val="80000"/>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12F99A2" w14:textId="16BBD6E0" w:rsidR="00B32AE1" w:rsidRDefault="00B32AE1" w:rsidP="00480D03">
                            <w:pPr>
                              <w:spacing w:before="0"/>
                              <w:rPr>
                                <w:rFonts w:eastAsia="MS Mincho"/>
                              </w:rPr>
                            </w:pPr>
                            <w:r w:rsidRPr="00480D03">
                              <w:rPr>
                                <w:rFonts w:eastAsia="MS Mincho"/>
                              </w:rPr>
                              <w:t>BS</w:t>
                            </w:r>
                            <w:r>
                              <w:rPr>
                                <w:rFonts w:eastAsia="MS Mincho"/>
                              </w:rPr>
                              <w:t>/ OSEM</w:t>
                            </w:r>
                          </w:p>
                          <w:p w14:paraId="5C97EBE0" w14:textId="4B40CEA2" w:rsidR="00B32AE1" w:rsidRPr="00480D03" w:rsidRDefault="00B32AE1" w:rsidP="00480D03">
                            <w:pPr>
                              <w:spacing w:before="0"/>
                            </w:pPr>
                            <w:r>
                              <w:rPr>
                                <w:rFonts w:eastAsia="MS Mincho"/>
                              </w:rPr>
                              <w:t>side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BEC4B2" id="_x0000_t202" coordsize="21600,21600" o:spt="202" path="m0,0l0,21600,21600,21600,21600,0xe">
                <v:stroke joinstyle="miter"/>
                <v:path gradientshapeok="t" o:connecttype="rect"/>
              </v:shapetype>
              <v:shape id="Text Box 20" o:spid="_x0000_s1026" type="#_x0000_t202" style="position:absolute;left:0;text-align:left;margin-left:72.75pt;margin-top:101.5pt;width:36.15pt;height:50.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" fillcolor="#dbe5f1 [660]" stroked="f">
                <v:fill opacity="32896f"/>
                <v:textbox inset="0,0,0,0">
                  <w:txbxContent>
                    <w:p w14:paraId="012F99A2" w14:textId="16BBD6E0" w:rsidR="00B32AE1" w:rsidRDefault="00B32AE1" w:rsidP="00480D03">
                      <w:pPr>
                        <w:spacing w:before="0"/>
                        <w:rPr>
                          <w:rFonts w:eastAsia="MS Mincho"/>
                        </w:rPr>
                      </w:pPr>
                      <w:r w:rsidRPr="00480D03">
                        <w:rPr>
                          <w:rFonts w:eastAsia="MS Mincho"/>
                        </w:rPr>
                        <w:t>BS</w:t>
                      </w:r>
                      <w:r>
                        <w:rPr>
                          <w:rFonts w:eastAsia="MS Mincho"/>
                        </w:rPr>
                        <w:t>/ OSEM</w:t>
                      </w:r>
                    </w:p>
                    <w:p w14:paraId="5C97EBE0" w14:textId="4B40CEA2" w:rsidR="00B32AE1" w:rsidRPr="00480D03" w:rsidRDefault="00B32AE1" w:rsidP="00480D03">
                      <w:pPr>
                        <w:spacing w:before="0"/>
                      </w:pPr>
                      <w:r>
                        <w:rPr>
                          <w:rFonts w:eastAsia="MS Mincho"/>
                        </w:rPr>
                        <w:t>side</w:t>
                      </w:r>
                    </w:p>
                  </w:txbxContent>
                </v:textbox>
              </v:shape>
            </w:pict>
          </mc:Fallback>
        </mc:AlternateContent>
      </w:r>
      <w:r>
        <w:rPr>
          <w:noProof/>
          <w:lang w:val="en-AU" w:eastAsia="ja-JP"/>
        </w:rPr>
        <mc:AlternateContent>
          <mc:Choice Requires="wps">
            <w:drawing>
              <wp:anchor distT="0" distB="0" distL="114300" distR="114300" simplePos="0" relativeHeight="251669504" behindDoc="0" locked="0" layoutInCell="1" allowOverlap="1" wp14:anchorId="67E864D8" wp14:editId="49477E2E">
                <wp:simplePos x="0" y="0"/>
                <wp:positionH relativeFrom="column">
                  <wp:posOffset>2296030</wp:posOffset>
                </wp:positionH>
                <wp:positionV relativeFrom="paragraph">
                  <wp:posOffset>1403220</wp:posOffset>
                </wp:positionV>
                <wp:extent cx="342135" cy="45974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42135" cy="459740"/>
                        </a:xfrm>
                        <a:prstGeom prst="rect">
                          <a:avLst/>
                        </a:prstGeom>
                        <a:solidFill>
                          <a:schemeClr val="accent1">
                            <a:lumMod val="20000"/>
                            <a:lumOff val="80000"/>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DAF7AE7" w14:textId="169117AB" w:rsidR="00B32AE1" w:rsidRDefault="00B32AE1" w:rsidP="00480D03">
                            <w:pPr>
                              <w:spacing w:before="0"/>
                              <w:rPr>
                                <w:rFonts w:eastAsia="MS Mincho"/>
                              </w:rPr>
                            </w:pPr>
                            <w:r>
                              <w:rPr>
                                <w:rFonts w:eastAsia="MS Mincho"/>
                              </w:rPr>
                              <w:t>AR</w:t>
                            </w:r>
                          </w:p>
                          <w:p w14:paraId="000AE569" w14:textId="77777777" w:rsidR="00B32AE1" w:rsidRPr="00480D03" w:rsidRDefault="00B32AE1" w:rsidP="00480D03">
                            <w:pPr>
                              <w:spacing w:before="0"/>
                            </w:pPr>
                            <w:r>
                              <w:rPr>
                                <w:rFonts w:eastAsia="MS Mincho"/>
                              </w:rPr>
                              <w:t>side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864D8" id="Text Box 21" o:spid="_x0000_s1027" type="#_x0000_t202" style="position:absolute;left:0;text-align:left;margin-left:180.8pt;margin-top:110.5pt;width:26.95pt;height:36.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" fillcolor="#dbe5f1 [660]" stroked="f">
                <v:fill opacity="32896f"/>
                <v:textbox inset="0,0,0,0">
                  <w:txbxContent>
                    <w:p w14:paraId="6DAF7AE7" w14:textId="169117AB" w:rsidR="00B32AE1" w:rsidRDefault="00B32AE1" w:rsidP="00480D03">
                      <w:pPr>
                        <w:spacing w:before="0"/>
                        <w:rPr>
                          <w:rFonts w:eastAsia="MS Mincho"/>
                        </w:rPr>
                      </w:pPr>
                      <w:r>
                        <w:rPr>
                          <w:rFonts w:eastAsia="MS Mincho"/>
                        </w:rPr>
                        <w:t>AR</w:t>
                      </w:r>
                    </w:p>
                    <w:p w14:paraId="000AE569" w14:textId="77777777" w:rsidR="00B32AE1" w:rsidRPr="00480D03" w:rsidRDefault="00B32AE1" w:rsidP="00480D03">
                      <w:pPr>
                        <w:spacing w:before="0"/>
                      </w:pPr>
                      <w:r>
                        <w:rPr>
                          <w:rFonts w:eastAsia="MS Mincho"/>
                        </w:rPr>
                        <w:t>side</w:t>
                      </w:r>
                    </w:p>
                  </w:txbxContent>
                </v:textbox>
              </v:shape>
            </w:pict>
          </mc:Fallback>
        </mc:AlternateContent>
      </w:r>
      <w:r w:rsidR="00FB4C01">
        <w:rPr>
          <w:noProof/>
          <w:lang w:val="en-AU" w:eastAsia="ja-JP"/>
        </w:rPr>
        <mc:AlternateContent>
          <mc:Choice Requires="wps">
            <w:drawing>
              <wp:anchor distT="0" distB="0" distL="114300" distR="114300" simplePos="0" relativeHeight="251694080" behindDoc="0" locked="0" layoutInCell="1" allowOverlap="1" wp14:anchorId="6694F79E" wp14:editId="50A6CE87">
                <wp:simplePos x="0" y="0"/>
                <wp:positionH relativeFrom="column">
                  <wp:posOffset>2183130</wp:posOffset>
                </wp:positionH>
                <wp:positionV relativeFrom="paragraph">
                  <wp:posOffset>995045</wp:posOffset>
                </wp:positionV>
                <wp:extent cx="914400" cy="347345"/>
                <wp:effectExtent l="0" t="0" r="0" b="8255"/>
                <wp:wrapNone/>
                <wp:docPr id="38" name="Text Box 38"/>
                <wp:cNvGraphicFramePr/>
                <a:graphic xmlns:a="http://schemas.openxmlformats.org/drawingml/2006/main">
                  <a:graphicData uri="http://schemas.microsoft.com/office/word/2010/wordprocessingShape">
                    <wps:wsp>
                      <wps:cNvSpPr txBox="1"/>
                      <wps:spPr>
                        <a:xfrm>
                          <a:off x="0" y="0"/>
                          <a:ext cx="914400" cy="3473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619271" w14:textId="77777777" w:rsidR="00B32AE1" w:rsidRPr="00562259" w:rsidRDefault="00B32AE1" w:rsidP="009F45E9">
                            <w:pPr>
                              <w:rPr>
                                <w:shd w:val="pct15" w:color="auto" w:fill="FFFFFF"/>
                              </w:rPr>
                            </w:pPr>
                            <w:r w:rsidRPr="00562259">
                              <w:rPr>
                                <w:shd w:val="pct15" w:color="auto" w:fill="FFFFFF"/>
                              </w:rPr>
                              <w:t>1500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4F79E" id="Text Box 38" o:spid="_x0000_s1028" type="#_x0000_t202" style="position:absolute;left:0;text-align:left;margin-left:171.9pt;margin-top:78.35pt;width:1in;height:27.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" filled="f" stroked="f">
                <v:textbox>
                  <w:txbxContent>
                    <w:p w14:paraId="19619271" w14:textId="77777777" w:rsidR="00B32AE1" w:rsidRPr="00562259" w:rsidRDefault="00B32AE1" w:rsidP="009F45E9">
                      <w:pPr>
                        <w:rPr>
                          <w:shd w:val="pct15" w:color="auto" w:fill="FFFFFF"/>
                        </w:rPr>
                      </w:pPr>
                      <w:r w:rsidRPr="00562259">
                        <w:rPr>
                          <w:shd w:val="pct15" w:color="auto" w:fill="FFFFFF"/>
                        </w:rPr>
                        <w:t>1500 mm</w:t>
                      </w:r>
                    </w:p>
                  </w:txbxContent>
                </v:textbox>
              </v:shape>
            </w:pict>
          </mc:Fallback>
        </mc:AlternateContent>
      </w:r>
      <w:r w:rsidR="009F45E9">
        <w:rPr>
          <w:noProof/>
          <w:lang w:val="en-AU" w:eastAsia="ja-JP"/>
        </w:rPr>
        <mc:AlternateContent>
          <mc:Choice Requires="wps">
            <w:drawing>
              <wp:anchor distT="0" distB="0" distL="114300" distR="114300" simplePos="0" relativeHeight="251695104" behindDoc="0" locked="0" layoutInCell="1" allowOverlap="1" wp14:anchorId="373F1013" wp14:editId="2A4DEB55">
                <wp:simplePos x="0" y="0"/>
                <wp:positionH relativeFrom="column">
                  <wp:posOffset>1473200</wp:posOffset>
                </wp:positionH>
                <wp:positionV relativeFrom="paragraph">
                  <wp:posOffset>1882775</wp:posOffset>
                </wp:positionV>
                <wp:extent cx="914400" cy="347345"/>
                <wp:effectExtent l="0" t="0" r="0" b="8255"/>
                <wp:wrapNone/>
                <wp:docPr id="39" name="Text Box 39"/>
                <wp:cNvGraphicFramePr/>
                <a:graphic xmlns:a="http://schemas.openxmlformats.org/drawingml/2006/main">
                  <a:graphicData uri="http://schemas.microsoft.com/office/word/2010/wordprocessingShape">
                    <wps:wsp>
                      <wps:cNvSpPr txBox="1"/>
                      <wps:spPr>
                        <a:xfrm>
                          <a:off x="0" y="0"/>
                          <a:ext cx="914400" cy="3473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6AD352" w14:textId="77777777" w:rsidR="00B32AE1" w:rsidRPr="00562259" w:rsidRDefault="00B32AE1" w:rsidP="009F45E9">
                            <w:pPr>
                              <w:rPr>
                                <w:shd w:val="pct15" w:color="auto" w:fill="FFFFFF"/>
                              </w:rPr>
                            </w:pPr>
                            <w:r w:rsidRPr="00562259">
                              <w:rPr>
                                <w:shd w:val="pct15" w:color="auto" w:fill="FFFFFF"/>
                              </w:rPr>
                              <w:t>15</w:t>
                            </w:r>
                            <w:r>
                              <w:rPr>
                                <w:shd w:val="pct15" w:color="auto" w:fill="FFFFFF"/>
                              </w:rPr>
                              <w:t>8</w:t>
                            </w:r>
                            <w:r w:rsidRPr="00562259">
                              <w:rPr>
                                <w:shd w:val="pct15" w:color="auto" w:fill="FFFFFF"/>
                              </w:rPr>
                              <w:t>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F1013" id="Text Box 39" o:spid="_x0000_s1029" type="#_x0000_t202" style="position:absolute;left:0;text-align:left;margin-left:116pt;margin-top:148.25pt;width:1in;height:27.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" filled="f" stroked="f">
                <v:textbox>
                  <w:txbxContent>
                    <w:p w14:paraId="3E6AD352" w14:textId="77777777" w:rsidR="00B32AE1" w:rsidRPr="00562259" w:rsidRDefault="00B32AE1" w:rsidP="009F45E9">
                      <w:pPr>
                        <w:rPr>
                          <w:shd w:val="pct15" w:color="auto" w:fill="FFFFFF"/>
                        </w:rPr>
                      </w:pPr>
                      <w:r w:rsidRPr="00562259">
                        <w:rPr>
                          <w:shd w:val="pct15" w:color="auto" w:fill="FFFFFF"/>
                        </w:rPr>
                        <w:t>15</w:t>
                      </w:r>
                      <w:r>
                        <w:rPr>
                          <w:shd w:val="pct15" w:color="auto" w:fill="FFFFFF"/>
                        </w:rPr>
                        <w:t>8</w:t>
                      </w:r>
                      <w:r w:rsidRPr="00562259">
                        <w:rPr>
                          <w:shd w:val="pct15" w:color="auto" w:fill="FFFFFF"/>
                        </w:rPr>
                        <w:t>0 mm</w:t>
                      </w:r>
                    </w:p>
                  </w:txbxContent>
                </v:textbox>
              </v:shape>
            </w:pict>
          </mc:Fallback>
        </mc:AlternateContent>
      </w:r>
      <w:r w:rsidR="009F45E9">
        <w:rPr>
          <w:noProof/>
          <w:lang w:val="en-AU" w:eastAsia="ja-JP"/>
        </w:rPr>
        <mc:AlternateContent>
          <mc:Choice Requires="wps">
            <w:drawing>
              <wp:anchor distT="0" distB="0" distL="114300" distR="114300" simplePos="0" relativeHeight="251693056" behindDoc="0" locked="0" layoutInCell="1" allowOverlap="1" wp14:anchorId="6F79BE27" wp14:editId="0A49F100">
                <wp:simplePos x="0" y="0"/>
                <wp:positionH relativeFrom="column">
                  <wp:posOffset>2196465</wp:posOffset>
                </wp:positionH>
                <wp:positionV relativeFrom="paragraph">
                  <wp:posOffset>1145540</wp:posOffset>
                </wp:positionV>
                <wp:extent cx="0" cy="795020"/>
                <wp:effectExtent l="50800" t="25400" r="76200" b="93980"/>
                <wp:wrapNone/>
                <wp:docPr id="37" name="Straight Connector 37"/>
                <wp:cNvGraphicFramePr/>
                <a:graphic xmlns:a="http://schemas.openxmlformats.org/drawingml/2006/main">
                  <a:graphicData uri="http://schemas.microsoft.com/office/word/2010/wordprocessingShape">
                    <wps:wsp>
                      <wps:cNvCnPr/>
                      <wps:spPr>
                        <a:xfrm flipH="1">
                          <a:off x="0" y="0"/>
                          <a:ext cx="0" cy="79502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13170079" id="Straight Connector 37" o:spid="_x0000_s1026" style="position:absolute;flip:x;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2.95pt,90.2pt" to="172.95pt,152.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" strokecolor="#4f81bd [3204]" strokeweight="2pt">
                <v:shadow on="t" opacity="24903f" mv:blur="40000f" origin=",.5" offset="0,20000emu"/>
              </v:line>
            </w:pict>
          </mc:Fallback>
        </mc:AlternateContent>
      </w:r>
      <w:r w:rsidR="009F45E9">
        <w:rPr>
          <w:noProof/>
          <w:lang w:val="en-AU" w:eastAsia="ja-JP"/>
        </w:rPr>
        <mc:AlternateContent>
          <mc:Choice Requires="wps">
            <w:drawing>
              <wp:anchor distT="0" distB="0" distL="114300" distR="114300" simplePos="0" relativeHeight="251692032" behindDoc="0" locked="0" layoutInCell="1" allowOverlap="1" wp14:anchorId="2BFCF39D" wp14:editId="51AF4DAA">
                <wp:simplePos x="0" y="0"/>
                <wp:positionH relativeFrom="column">
                  <wp:posOffset>1427480</wp:posOffset>
                </wp:positionH>
                <wp:positionV relativeFrom="paragraph">
                  <wp:posOffset>1165860</wp:posOffset>
                </wp:positionV>
                <wp:extent cx="0" cy="795020"/>
                <wp:effectExtent l="50800" t="25400" r="76200" b="93980"/>
                <wp:wrapNone/>
                <wp:docPr id="36" name="Straight Connector 36"/>
                <wp:cNvGraphicFramePr/>
                <a:graphic xmlns:a="http://schemas.openxmlformats.org/drawingml/2006/main">
                  <a:graphicData uri="http://schemas.microsoft.com/office/word/2010/wordprocessingShape">
                    <wps:wsp>
                      <wps:cNvCnPr/>
                      <wps:spPr>
                        <a:xfrm flipH="1">
                          <a:off x="0" y="0"/>
                          <a:ext cx="0" cy="79502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2B85AC31" id="Straight Connector 36" o:spid="_x0000_s1026" style="position:absolute;flip:x;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2.4pt,91.8pt" to="112.4pt,154.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" strokecolor="#4f81bd [3204]" strokeweight="2pt">
                <v:shadow on="t" opacity="24903f" mv:blur="40000f" origin=",.5" offset="0,20000emu"/>
              </v:line>
            </w:pict>
          </mc:Fallback>
        </mc:AlternateContent>
      </w:r>
      <w:r w:rsidR="009F45E9">
        <w:rPr>
          <w:noProof/>
          <w:lang w:val="en-AU" w:eastAsia="ja-JP"/>
        </w:rPr>
        <mc:AlternateContent>
          <mc:Choice Requires="wps">
            <w:drawing>
              <wp:anchor distT="0" distB="0" distL="114300" distR="114300" simplePos="0" relativeHeight="251691008" behindDoc="0" locked="0" layoutInCell="1" allowOverlap="1" wp14:anchorId="259DE21C" wp14:editId="4D43433B">
                <wp:simplePos x="0" y="0"/>
                <wp:positionH relativeFrom="column">
                  <wp:posOffset>1368425</wp:posOffset>
                </wp:positionH>
                <wp:positionV relativeFrom="paragraph">
                  <wp:posOffset>1335405</wp:posOffset>
                </wp:positionV>
                <wp:extent cx="914400" cy="347345"/>
                <wp:effectExtent l="0" t="0" r="0" b="8255"/>
                <wp:wrapNone/>
                <wp:docPr id="35" name="Text Box 35"/>
                <wp:cNvGraphicFramePr/>
                <a:graphic xmlns:a="http://schemas.openxmlformats.org/drawingml/2006/main">
                  <a:graphicData uri="http://schemas.microsoft.com/office/word/2010/wordprocessingShape">
                    <wps:wsp>
                      <wps:cNvSpPr txBox="1"/>
                      <wps:spPr>
                        <a:xfrm>
                          <a:off x="0" y="0"/>
                          <a:ext cx="914400" cy="3473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5628A2" w14:textId="77777777" w:rsidR="00B32AE1" w:rsidRDefault="00B32AE1" w:rsidP="009F45E9">
                            <w:r>
                              <w:rPr>
                                <w:rFonts w:ascii="MS Mincho" w:eastAsia="MS Mincho" w:hAnsi="MS Mincho" w:cs="MS Mincho"/>
                              </w:rPr>
                              <w:t>∅</w:t>
                            </w:r>
                            <w:r>
                              <w:t>1430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DE21C" id="Text Box 35" o:spid="_x0000_s1030" type="#_x0000_t202" style="position:absolute;left:0;text-align:left;margin-left:107.75pt;margin-top:105.15pt;width:1in;height:27.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" filled="f" stroked="f">
                <v:textbox>
                  <w:txbxContent>
                    <w:p w14:paraId="195628A2" w14:textId="77777777" w:rsidR="00B32AE1" w:rsidRDefault="00B32AE1" w:rsidP="009F45E9">
                      <w:r>
                        <w:rPr>
                          <w:rFonts w:ascii="MS Mincho" w:eastAsia="MS Mincho" w:hAnsi="MS Mincho" w:cs="MS Mincho"/>
                        </w:rPr>
                        <w:t>∅</w:t>
                      </w:r>
                      <w:r>
                        <w:t>1430 mm</w:t>
                      </w:r>
                    </w:p>
                  </w:txbxContent>
                </v:textbox>
              </v:shape>
            </w:pict>
          </mc:Fallback>
        </mc:AlternateContent>
      </w:r>
      <w:r w:rsidR="009F45E9">
        <w:rPr>
          <w:noProof/>
          <w:lang w:val="en-AU" w:eastAsia="ja-JP"/>
        </w:rPr>
        <mc:AlternateContent>
          <mc:Choice Requires="wps">
            <w:drawing>
              <wp:anchor distT="0" distB="0" distL="114300" distR="114300" simplePos="0" relativeHeight="251689984" behindDoc="0" locked="0" layoutInCell="1" allowOverlap="1" wp14:anchorId="2E54E4A3" wp14:editId="28770B6C">
                <wp:simplePos x="0" y="0"/>
                <wp:positionH relativeFrom="column">
                  <wp:posOffset>1456055</wp:posOffset>
                </wp:positionH>
                <wp:positionV relativeFrom="paragraph">
                  <wp:posOffset>1185545</wp:posOffset>
                </wp:positionV>
                <wp:extent cx="711200" cy="712470"/>
                <wp:effectExtent l="50800" t="25400" r="76200" b="100330"/>
                <wp:wrapNone/>
                <wp:docPr id="34" name="Oval 34"/>
                <wp:cNvGraphicFramePr/>
                <a:graphic xmlns:a="http://schemas.openxmlformats.org/drawingml/2006/main">
                  <a:graphicData uri="http://schemas.microsoft.com/office/word/2010/wordprocessingShape">
                    <wps:wsp>
                      <wps:cNvSpPr/>
                      <wps:spPr>
                        <a:xfrm>
                          <a:off x="0" y="0"/>
                          <a:ext cx="711200" cy="712470"/>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F1FD35" id="Oval 34" o:spid="_x0000_s1026" style="position:absolute;margin-left:114.65pt;margin-top:93.35pt;width:56pt;height:56.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" fillcolor="#4f81bd [3204]" strokecolor="#4579b8 [3044]">
                <v:fill color2="#a7bfde [1620]" rotate="t" type="gradient">
                  <o:fill v:ext="view" type="gradientUnscaled"/>
                </v:fill>
                <v:shadow on="t" opacity="22937f" mv:blur="40000f" origin=",.5" offset="0,23000emu"/>
              </v:oval>
            </w:pict>
          </mc:Fallback>
        </mc:AlternateContent>
      </w:r>
      <w:r w:rsidR="009F45E9">
        <w:rPr>
          <w:noProof/>
          <w:lang w:val="en-AU" w:eastAsia="ja-JP"/>
        </w:rPr>
        <mc:AlternateContent>
          <mc:Choice Requires="wps">
            <w:drawing>
              <wp:anchor distT="0" distB="0" distL="114300" distR="114300" simplePos="0" relativeHeight="251688960" behindDoc="0" locked="0" layoutInCell="1" allowOverlap="1" wp14:anchorId="2F517DA8" wp14:editId="79FDF1AB">
                <wp:simplePos x="0" y="0"/>
                <wp:positionH relativeFrom="column">
                  <wp:posOffset>1494155</wp:posOffset>
                </wp:positionH>
                <wp:positionV relativeFrom="paragraph">
                  <wp:posOffset>1179830</wp:posOffset>
                </wp:positionV>
                <wp:extent cx="634920" cy="744855"/>
                <wp:effectExtent l="50800" t="25400" r="76835" b="93345"/>
                <wp:wrapNone/>
                <wp:docPr id="33" name="Rectangle 33"/>
                <wp:cNvGraphicFramePr/>
                <a:graphic xmlns:a="http://schemas.openxmlformats.org/drawingml/2006/main">
                  <a:graphicData uri="http://schemas.microsoft.com/office/word/2010/wordprocessingShape">
                    <wps:wsp>
                      <wps:cNvSpPr/>
                      <wps:spPr>
                        <a:xfrm>
                          <a:off x="0" y="0"/>
                          <a:ext cx="634920" cy="744855"/>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E4949A" id="Rectangle 33" o:spid="_x0000_s1026" style="position:absolute;margin-left:117.65pt;margin-top:92.9pt;width:50pt;height:58.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" fillcolor="#4f81bd [3204]" strokecolor="#4579b8 [3044]">
                <v:fill color2="#a7bfde [1620]" rotate="t" type="gradient">
                  <o:fill v:ext="view" type="gradientUnscaled"/>
                </v:fill>
                <v:shadow on="t" opacity="22937f" mv:blur="40000f" origin=",.5" offset="0,23000emu"/>
              </v:rect>
            </w:pict>
          </mc:Fallback>
        </mc:AlternateContent>
      </w:r>
      <w:r w:rsidR="00060A8B">
        <w:rPr>
          <w:noProof/>
          <w:lang w:val="en-AU" w:eastAsia="ja-JP"/>
        </w:rPr>
        <w:drawing>
          <wp:inline distT="0" distB="0" distL="0" distR="0" wp14:anchorId="692265C5" wp14:editId="1E2D193F">
            <wp:extent cx="5861050" cy="3898900"/>
            <wp:effectExtent l="0" t="0" r="6350" b="12700"/>
            <wp:docPr id="11" name="Picture 11" descr="../../../../../../var/folders/hf/20t5pn953rv7z5xdv8yfh5j00000gn/T/com.realmacsoftware.ember/E740CAE4-0649-4733-A35A-E6777E9F93A7/Cleanb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hf/20t5pn953rv7z5xdv8yfh5j00000gn/T/com.realmacsoftware.ember/E740CAE4-0649-4733-A35A-E6777E9F93A7/Cleanboo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1050" cy="3898900"/>
                    </a:xfrm>
                    <a:prstGeom prst="rect">
                      <a:avLst/>
                    </a:prstGeom>
                    <a:noFill/>
                    <a:ln>
                      <a:noFill/>
                    </a:ln>
                  </pic:spPr>
                </pic:pic>
              </a:graphicData>
            </a:graphic>
          </wp:inline>
        </w:drawing>
      </w:r>
    </w:p>
    <w:p w14:paraId="2F20A609" w14:textId="107E655B" w:rsidR="005B060A" w:rsidRDefault="005B060A" w:rsidP="005B060A">
      <w:pPr>
        <w:pStyle w:val="Caption"/>
        <w:keepNext/>
      </w:pPr>
      <w:bookmarkStart w:id="24" w:name="_Ref448928615"/>
      <w:r>
        <w:t xml:space="preserve">Figure </w:t>
      </w:r>
      <w:r>
        <w:fldChar w:fldCharType="begin"/>
      </w:r>
      <w:r>
        <w:instrText xml:space="preserve"> SEQ Figure \* ARABIC </w:instrText>
      </w:r>
      <w:r>
        <w:fldChar w:fldCharType="separate"/>
      </w:r>
      <w:r w:rsidR="00A24E1B">
        <w:rPr>
          <w:noProof/>
        </w:rPr>
        <w:t>2</w:t>
      </w:r>
      <w:r>
        <w:fldChar w:fldCharType="end"/>
      </w:r>
      <w:bookmarkEnd w:id="24"/>
      <w:r>
        <w:t>: Cleanbooth Second Floor</w:t>
      </w:r>
    </w:p>
    <w:p w14:paraId="4B8BC0ED" w14:textId="1C16A8B9" w:rsidR="006B4F7D" w:rsidRPr="005B060A" w:rsidRDefault="001807E7" w:rsidP="006B4F7D">
      <w:bookmarkStart w:id="25" w:name="OLE_LINK44"/>
      <w:bookmarkStart w:id="26" w:name="OLE_LINK45"/>
      <w:bookmarkEnd w:id="20"/>
      <w:bookmarkEnd w:id="21"/>
      <w:r>
        <w:rPr>
          <w:noProof/>
          <w:lang w:val="en-AU" w:eastAsia="ja-JP"/>
        </w:rPr>
        <mc:AlternateContent>
          <mc:Choice Requires="wps">
            <w:drawing>
              <wp:anchor distT="0" distB="0" distL="114300" distR="114300" simplePos="0" relativeHeight="251698176" behindDoc="0" locked="0" layoutInCell="1" allowOverlap="1" wp14:anchorId="502E7F58" wp14:editId="59D2D91A">
                <wp:simplePos x="0" y="0"/>
                <wp:positionH relativeFrom="column">
                  <wp:posOffset>2296030</wp:posOffset>
                </wp:positionH>
                <wp:positionV relativeFrom="paragraph">
                  <wp:posOffset>1448650</wp:posOffset>
                </wp:positionV>
                <wp:extent cx="342135" cy="45974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342135" cy="459740"/>
                        </a:xfrm>
                        <a:prstGeom prst="rect">
                          <a:avLst/>
                        </a:prstGeom>
                        <a:solidFill>
                          <a:schemeClr val="accent1">
                            <a:lumMod val="20000"/>
                            <a:lumOff val="80000"/>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F1AA0D8" w14:textId="77777777" w:rsidR="00B32AE1" w:rsidRDefault="00B32AE1" w:rsidP="00FB4C01">
                            <w:pPr>
                              <w:spacing w:before="0"/>
                              <w:rPr>
                                <w:rFonts w:eastAsia="MS Mincho"/>
                              </w:rPr>
                            </w:pPr>
                            <w:r>
                              <w:rPr>
                                <w:rFonts w:eastAsia="MS Mincho"/>
                              </w:rPr>
                              <w:t>AR</w:t>
                            </w:r>
                          </w:p>
                          <w:p w14:paraId="1B997AA1" w14:textId="77777777" w:rsidR="00B32AE1" w:rsidRPr="00480D03" w:rsidRDefault="00B32AE1" w:rsidP="00FB4C01">
                            <w:pPr>
                              <w:spacing w:before="0"/>
                            </w:pPr>
                            <w:r>
                              <w:rPr>
                                <w:rFonts w:eastAsia="MS Mincho"/>
                              </w:rPr>
                              <w:t>side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E7F58" id="Text Box 43" o:spid="_x0000_s1031" type="#_x0000_t202" style="position:absolute;left:0;text-align:left;margin-left:180.8pt;margin-top:114.05pt;width:26.95pt;height:36.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" fillcolor="#dbe5f1 [660]" stroked="f">
                <v:fill opacity="32896f"/>
                <v:textbox inset="0,0,0,0">
                  <w:txbxContent>
                    <w:p w14:paraId="5F1AA0D8" w14:textId="77777777" w:rsidR="00B32AE1" w:rsidRDefault="00B32AE1" w:rsidP="00FB4C01">
                      <w:pPr>
                        <w:spacing w:before="0"/>
                        <w:rPr>
                          <w:rFonts w:eastAsia="MS Mincho"/>
                        </w:rPr>
                      </w:pPr>
                      <w:r>
                        <w:rPr>
                          <w:rFonts w:eastAsia="MS Mincho"/>
                        </w:rPr>
                        <w:t>AR</w:t>
                      </w:r>
                    </w:p>
                    <w:p w14:paraId="1B997AA1" w14:textId="77777777" w:rsidR="00B32AE1" w:rsidRPr="00480D03" w:rsidRDefault="00B32AE1" w:rsidP="00FB4C01">
                      <w:pPr>
                        <w:spacing w:before="0"/>
                      </w:pPr>
                      <w:r>
                        <w:rPr>
                          <w:rFonts w:eastAsia="MS Mincho"/>
                        </w:rPr>
                        <w:t>side</w:t>
                      </w:r>
                    </w:p>
                  </w:txbxContent>
                </v:textbox>
              </v:shape>
            </w:pict>
          </mc:Fallback>
        </mc:AlternateContent>
      </w:r>
      <w:r>
        <w:rPr>
          <w:noProof/>
          <w:lang w:val="en-AU" w:eastAsia="ja-JP"/>
        </w:rPr>
        <mc:AlternateContent>
          <mc:Choice Requires="wps">
            <w:drawing>
              <wp:anchor distT="0" distB="0" distL="114300" distR="114300" simplePos="0" relativeHeight="251697152" behindDoc="0" locked="0" layoutInCell="1" allowOverlap="1" wp14:anchorId="6F57A7D3" wp14:editId="2C538AB7">
                <wp:simplePos x="0" y="0"/>
                <wp:positionH relativeFrom="column">
                  <wp:posOffset>924220</wp:posOffset>
                </wp:positionH>
                <wp:positionV relativeFrom="paragraph">
                  <wp:posOffset>1220150</wp:posOffset>
                </wp:positionV>
                <wp:extent cx="460035" cy="681040"/>
                <wp:effectExtent l="0" t="0" r="0" b="5080"/>
                <wp:wrapNone/>
                <wp:docPr id="42" name="Text Box 42"/>
                <wp:cNvGraphicFramePr/>
                <a:graphic xmlns:a="http://schemas.openxmlformats.org/drawingml/2006/main">
                  <a:graphicData uri="http://schemas.microsoft.com/office/word/2010/wordprocessingShape">
                    <wps:wsp>
                      <wps:cNvSpPr txBox="1"/>
                      <wps:spPr>
                        <a:xfrm>
                          <a:off x="0" y="0"/>
                          <a:ext cx="460035" cy="681040"/>
                        </a:xfrm>
                        <a:prstGeom prst="rect">
                          <a:avLst/>
                        </a:prstGeom>
                        <a:solidFill>
                          <a:schemeClr val="accent1">
                            <a:lumMod val="20000"/>
                            <a:lumOff val="80000"/>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219CC57" w14:textId="0E13858C" w:rsidR="00B32AE1" w:rsidRDefault="00B32AE1" w:rsidP="00FB4C01">
                            <w:pPr>
                              <w:spacing w:before="0"/>
                              <w:rPr>
                                <w:rFonts w:eastAsia="MS Mincho"/>
                              </w:rPr>
                            </w:pPr>
                            <w:r w:rsidRPr="00480D03">
                              <w:rPr>
                                <w:rFonts w:eastAsia="MS Mincho"/>
                              </w:rPr>
                              <w:t>BS</w:t>
                            </w:r>
                            <w:r>
                              <w:rPr>
                                <w:rFonts w:eastAsia="MS Mincho"/>
                              </w:rPr>
                              <w:t>/ OSEM</w:t>
                            </w:r>
                          </w:p>
                          <w:p w14:paraId="22C0F242" w14:textId="77777777" w:rsidR="00B32AE1" w:rsidRPr="00480D03" w:rsidRDefault="00B32AE1" w:rsidP="00FB4C01">
                            <w:pPr>
                              <w:spacing w:before="0"/>
                            </w:pPr>
                            <w:r>
                              <w:rPr>
                                <w:rFonts w:eastAsia="MS Mincho"/>
                              </w:rPr>
                              <w:t>side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7A7D3" id="Text Box 42" o:spid="_x0000_s1032" type="#_x0000_t202" style="position:absolute;left:0;text-align:left;margin-left:72.75pt;margin-top:96.05pt;width:36.2pt;height:53.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" fillcolor="#dbe5f1 [660]" stroked="f">
                <v:fill opacity="32896f"/>
                <v:textbox inset="0,0,0,0">
                  <w:txbxContent>
                    <w:p w14:paraId="3219CC57" w14:textId="0E13858C" w:rsidR="00B32AE1" w:rsidRDefault="00B32AE1" w:rsidP="00FB4C01">
                      <w:pPr>
                        <w:spacing w:before="0"/>
                        <w:rPr>
                          <w:rFonts w:eastAsia="MS Mincho"/>
                        </w:rPr>
                      </w:pPr>
                      <w:r w:rsidRPr="00480D03">
                        <w:rPr>
                          <w:rFonts w:eastAsia="MS Mincho"/>
                        </w:rPr>
                        <w:t>BS</w:t>
                      </w:r>
                      <w:r>
                        <w:rPr>
                          <w:rFonts w:eastAsia="MS Mincho"/>
                        </w:rPr>
                        <w:t>/ OSEM</w:t>
                      </w:r>
                    </w:p>
                    <w:p w14:paraId="22C0F242" w14:textId="77777777" w:rsidR="00B32AE1" w:rsidRPr="00480D03" w:rsidRDefault="00B32AE1" w:rsidP="00FB4C01">
                      <w:pPr>
                        <w:spacing w:before="0"/>
                      </w:pPr>
                      <w:r>
                        <w:rPr>
                          <w:rFonts w:eastAsia="MS Mincho"/>
                        </w:rPr>
                        <w:t>side</w:t>
                      </w:r>
                    </w:p>
                  </w:txbxContent>
                </v:textbox>
              </v:shape>
            </w:pict>
          </mc:Fallback>
        </mc:AlternateContent>
      </w:r>
      <w:r w:rsidR="00FB4C01">
        <w:rPr>
          <w:noProof/>
          <w:lang w:val="en-AU" w:eastAsia="ja-JP"/>
        </w:rPr>
        <mc:AlternateContent>
          <mc:Choice Requires="wps">
            <w:drawing>
              <wp:anchor distT="0" distB="0" distL="114300" distR="114300" simplePos="0" relativeHeight="251685888" behindDoc="0" locked="0" layoutInCell="1" allowOverlap="1" wp14:anchorId="5447553A" wp14:editId="6B7C2FB2">
                <wp:simplePos x="0" y="0"/>
                <wp:positionH relativeFrom="column">
                  <wp:posOffset>2180590</wp:posOffset>
                </wp:positionH>
                <wp:positionV relativeFrom="paragraph">
                  <wp:posOffset>1099185</wp:posOffset>
                </wp:positionV>
                <wp:extent cx="914400" cy="347345"/>
                <wp:effectExtent l="0" t="0" r="0" b="8255"/>
                <wp:wrapNone/>
                <wp:docPr id="28" name="Text Box 28"/>
                <wp:cNvGraphicFramePr/>
                <a:graphic xmlns:a="http://schemas.openxmlformats.org/drawingml/2006/main">
                  <a:graphicData uri="http://schemas.microsoft.com/office/word/2010/wordprocessingShape">
                    <wps:wsp>
                      <wps:cNvSpPr txBox="1"/>
                      <wps:spPr>
                        <a:xfrm>
                          <a:off x="0" y="0"/>
                          <a:ext cx="914400" cy="3473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0F55DB" w14:textId="77777777" w:rsidR="00B32AE1" w:rsidRPr="00562259" w:rsidRDefault="00B32AE1" w:rsidP="006B4F7D">
                            <w:pPr>
                              <w:rPr>
                                <w:shd w:val="pct15" w:color="auto" w:fill="FFFFFF"/>
                              </w:rPr>
                            </w:pPr>
                            <w:r w:rsidRPr="00562259">
                              <w:rPr>
                                <w:shd w:val="pct15" w:color="auto" w:fill="FFFFFF"/>
                              </w:rPr>
                              <w:t>1500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7553A" id="Text Box 28" o:spid="_x0000_s1033" type="#_x0000_t202" style="position:absolute;left:0;text-align:left;margin-left:171.7pt;margin-top:86.55pt;width:1in;height:27.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" filled="f" stroked="f">
                <v:textbox>
                  <w:txbxContent>
                    <w:p w14:paraId="5C0F55DB" w14:textId="77777777" w:rsidR="00B32AE1" w:rsidRPr="00562259" w:rsidRDefault="00B32AE1" w:rsidP="006B4F7D">
                      <w:pPr>
                        <w:rPr>
                          <w:shd w:val="pct15" w:color="auto" w:fill="FFFFFF"/>
                        </w:rPr>
                      </w:pPr>
                      <w:r w:rsidRPr="00562259">
                        <w:rPr>
                          <w:shd w:val="pct15" w:color="auto" w:fill="FFFFFF"/>
                        </w:rPr>
                        <w:t>1500 mm</w:t>
                      </w:r>
                    </w:p>
                  </w:txbxContent>
                </v:textbox>
              </v:shape>
            </w:pict>
          </mc:Fallback>
        </mc:AlternateContent>
      </w:r>
      <w:r w:rsidR="006B4F7D">
        <w:rPr>
          <w:noProof/>
          <w:lang w:val="en-AU" w:eastAsia="ja-JP"/>
        </w:rPr>
        <mc:AlternateContent>
          <mc:Choice Requires="wps">
            <w:drawing>
              <wp:anchor distT="0" distB="0" distL="114300" distR="114300" simplePos="0" relativeHeight="251680768" behindDoc="0" locked="0" layoutInCell="1" allowOverlap="1" wp14:anchorId="4B75297A" wp14:editId="788B9614">
                <wp:simplePos x="0" y="0"/>
                <wp:positionH relativeFrom="column">
                  <wp:posOffset>1517554</wp:posOffset>
                </wp:positionH>
                <wp:positionV relativeFrom="paragraph">
                  <wp:posOffset>1201420</wp:posOffset>
                </wp:positionV>
                <wp:extent cx="634920" cy="744855"/>
                <wp:effectExtent l="50800" t="25400" r="76835" b="93345"/>
                <wp:wrapNone/>
                <wp:docPr id="17" name="Rectangle 17"/>
                <wp:cNvGraphicFramePr/>
                <a:graphic xmlns:a="http://schemas.openxmlformats.org/drawingml/2006/main">
                  <a:graphicData uri="http://schemas.microsoft.com/office/word/2010/wordprocessingShape">
                    <wps:wsp>
                      <wps:cNvSpPr/>
                      <wps:spPr>
                        <a:xfrm>
                          <a:off x="0" y="0"/>
                          <a:ext cx="634920" cy="744855"/>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5DC76" id="Rectangle 17" o:spid="_x0000_s1026" style="position:absolute;margin-left:119.5pt;margin-top:94.6pt;width:50pt;height:58.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" fillcolor="#4f81bd [3204]" strokecolor="#4579b8 [3044]">
                <v:fill color2="#a7bfde [1620]" rotate="t" type="gradient">
                  <o:fill v:ext="view" type="gradientUnscaled"/>
                </v:fill>
                <v:shadow on="t" opacity="22937f" mv:blur="40000f" origin=",.5" offset="0,23000emu"/>
              </v:rect>
            </w:pict>
          </mc:Fallback>
        </mc:AlternateContent>
      </w:r>
      <w:r w:rsidR="006B4F7D">
        <w:rPr>
          <w:noProof/>
          <w:lang w:val="en-AU" w:eastAsia="ja-JP"/>
        </w:rPr>
        <mc:AlternateContent>
          <mc:Choice Requires="wps">
            <w:drawing>
              <wp:anchor distT="0" distB="0" distL="114300" distR="114300" simplePos="0" relativeHeight="251683840" behindDoc="0" locked="0" layoutInCell="1" allowOverlap="1" wp14:anchorId="684EF179" wp14:editId="1E0977C7">
                <wp:simplePos x="0" y="0"/>
                <wp:positionH relativeFrom="column">
                  <wp:posOffset>1450340</wp:posOffset>
                </wp:positionH>
                <wp:positionV relativeFrom="paragraph">
                  <wp:posOffset>1187450</wp:posOffset>
                </wp:positionV>
                <wp:extent cx="0" cy="795020"/>
                <wp:effectExtent l="50800" t="25400" r="76200" b="93980"/>
                <wp:wrapNone/>
                <wp:docPr id="10" name="Straight Connector 10"/>
                <wp:cNvGraphicFramePr/>
                <a:graphic xmlns:a="http://schemas.openxmlformats.org/drawingml/2006/main">
                  <a:graphicData uri="http://schemas.microsoft.com/office/word/2010/wordprocessingShape">
                    <wps:wsp>
                      <wps:cNvCnPr/>
                      <wps:spPr>
                        <a:xfrm flipH="1">
                          <a:off x="0" y="0"/>
                          <a:ext cx="0" cy="79502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0EC8EE0B" id="Straight Connector 10" o:spid="_x0000_s1026" style="position:absolute;flip:x;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4.2pt,93.5pt" to="114.2pt,156.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" strokecolor="#4f81bd [3204]" strokeweight="2pt">
                <v:shadow on="t" opacity="24903f" mv:blur="40000f" origin=",.5" offset="0,20000emu"/>
              </v:line>
            </w:pict>
          </mc:Fallback>
        </mc:AlternateContent>
      </w:r>
      <w:r w:rsidR="006B4F7D">
        <w:rPr>
          <w:noProof/>
          <w:lang w:val="en-AU" w:eastAsia="ja-JP"/>
        </w:rPr>
        <mc:AlternateContent>
          <mc:Choice Requires="wps">
            <w:drawing>
              <wp:anchor distT="0" distB="0" distL="114300" distR="114300" simplePos="0" relativeHeight="251681792" behindDoc="0" locked="0" layoutInCell="1" allowOverlap="1" wp14:anchorId="0CBEDE77" wp14:editId="6C44C02B">
                <wp:simplePos x="0" y="0"/>
                <wp:positionH relativeFrom="column">
                  <wp:posOffset>1479261</wp:posOffset>
                </wp:positionH>
                <wp:positionV relativeFrom="paragraph">
                  <wp:posOffset>1207674</wp:posOffset>
                </wp:positionV>
                <wp:extent cx="711200" cy="712517"/>
                <wp:effectExtent l="50800" t="25400" r="76200" b="100330"/>
                <wp:wrapNone/>
                <wp:docPr id="18" name="Oval 18"/>
                <wp:cNvGraphicFramePr/>
                <a:graphic xmlns:a="http://schemas.openxmlformats.org/drawingml/2006/main">
                  <a:graphicData uri="http://schemas.microsoft.com/office/word/2010/wordprocessingShape">
                    <wps:wsp>
                      <wps:cNvSpPr/>
                      <wps:spPr>
                        <a:xfrm>
                          <a:off x="0" y="0"/>
                          <a:ext cx="711200" cy="712517"/>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47A5B4" id="Oval 18" o:spid="_x0000_s1026" style="position:absolute;margin-left:116.5pt;margin-top:95.1pt;width:56pt;height:56.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" fillcolor="#4f81bd [3204]" strokecolor="#4579b8 [3044]">
                <v:fill color2="#a7bfde [1620]" rotate="t" type="gradient">
                  <o:fill v:ext="view" type="gradientUnscaled"/>
                </v:fill>
                <v:shadow on="t" opacity="22937f" mv:blur="40000f" origin=",.5" offset="0,23000emu"/>
              </v:oval>
            </w:pict>
          </mc:Fallback>
        </mc:AlternateContent>
      </w:r>
      <w:r w:rsidR="006B4F7D">
        <w:rPr>
          <w:noProof/>
          <w:lang w:val="en-AU" w:eastAsia="ja-JP"/>
        </w:rPr>
        <mc:AlternateContent>
          <mc:Choice Requires="wps">
            <w:drawing>
              <wp:anchor distT="0" distB="0" distL="114300" distR="114300" simplePos="0" relativeHeight="251686912" behindDoc="0" locked="0" layoutInCell="1" allowOverlap="1" wp14:anchorId="0AC18C79" wp14:editId="03E780BB">
                <wp:simplePos x="0" y="0"/>
                <wp:positionH relativeFrom="column">
                  <wp:posOffset>1496060</wp:posOffset>
                </wp:positionH>
                <wp:positionV relativeFrom="paragraph">
                  <wp:posOffset>1904365</wp:posOffset>
                </wp:positionV>
                <wp:extent cx="914400" cy="347345"/>
                <wp:effectExtent l="0" t="0" r="0" b="8255"/>
                <wp:wrapNone/>
                <wp:docPr id="26" name="Text Box 26"/>
                <wp:cNvGraphicFramePr/>
                <a:graphic xmlns:a="http://schemas.openxmlformats.org/drawingml/2006/main">
                  <a:graphicData uri="http://schemas.microsoft.com/office/word/2010/wordprocessingShape">
                    <wps:wsp>
                      <wps:cNvSpPr txBox="1"/>
                      <wps:spPr>
                        <a:xfrm>
                          <a:off x="0" y="0"/>
                          <a:ext cx="914400" cy="3473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A35C0D" w14:textId="77777777" w:rsidR="00B32AE1" w:rsidRPr="00562259" w:rsidRDefault="00B32AE1" w:rsidP="006B4F7D">
                            <w:pPr>
                              <w:rPr>
                                <w:shd w:val="pct15" w:color="auto" w:fill="FFFFFF"/>
                              </w:rPr>
                            </w:pPr>
                            <w:r w:rsidRPr="00562259">
                              <w:rPr>
                                <w:shd w:val="pct15" w:color="auto" w:fill="FFFFFF"/>
                              </w:rPr>
                              <w:t>15</w:t>
                            </w:r>
                            <w:r>
                              <w:rPr>
                                <w:shd w:val="pct15" w:color="auto" w:fill="FFFFFF"/>
                              </w:rPr>
                              <w:t>8</w:t>
                            </w:r>
                            <w:r w:rsidRPr="00562259">
                              <w:rPr>
                                <w:shd w:val="pct15" w:color="auto" w:fill="FFFFFF"/>
                              </w:rPr>
                              <w:t>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18C79" id="Text Box 26" o:spid="_x0000_s1034" type="#_x0000_t202" style="position:absolute;left:0;text-align:left;margin-left:117.8pt;margin-top:149.95pt;width:1in;height:27.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" filled="f" stroked="f">
                <v:textbox>
                  <w:txbxContent>
                    <w:p w14:paraId="7EA35C0D" w14:textId="77777777" w:rsidR="00B32AE1" w:rsidRPr="00562259" w:rsidRDefault="00B32AE1" w:rsidP="006B4F7D">
                      <w:pPr>
                        <w:rPr>
                          <w:shd w:val="pct15" w:color="auto" w:fill="FFFFFF"/>
                        </w:rPr>
                      </w:pPr>
                      <w:r w:rsidRPr="00562259">
                        <w:rPr>
                          <w:shd w:val="pct15" w:color="auto" w:fill="FFFFFF"/>
                        </w:rPr>
                        <w:t>15</w:t>
                      </w:r>
                      <w:r>
                        <w:rPr>
                          <w:shd w:val="pct15" w:color="auto" w:fill="FFFFFF"/>
                        </w:rPr>
                        <w:t>8</w:t>
                      </w:r>
                      <w:r w:rsidRPr="00562259">
                        <w:rPr>
                          <w:shd w:val="pct15" w:color="auto" w:fill="FFFFFF"/>
                        </w:rPr>
                        <w:t>0 mm</w:t>
                      </w:r>
                    </w:p>
                  </w:txbxContent>
                </v:textbox>
              </v:shape>
            </w:pict>
          </mc:Fallback>
        </mc:AlternateContent>
      </w:r>
      <w:r w:rsidR="006B4F7D">
        <w:rPr>
          <w:noProof/>
          <w:lang w:val="en-AU" w:eastAsia="ja-JP"/>
        </w:rPr>
        <mc:AlternateContent>
          <mc:Choice Requires="wps">
            <w:drawing>
              <wp:anchor distT="0" distB="0" distL="114300" distR="114300" simplePos="0" relativeHeight="251684864" behindDoc="0" locked="0" layoutInCell="1" allowOverlap="1" wp14:anchorId="667AED38" wp14:editId="2E212592">
                <wp:simplePos x="0" y="0"/>
                <wp:positionH relativeFrom="column">
                  <wp:posOffset>2219325</wp:posOffset>
                </wp:positionH>
                <wp:positionV relativeFrom="paragraph">
                  <wp:posOffset>1167130</wp:posOffset>
                </wp:positionV>
                <wp:extent cx="0" cy="795020"/>
                <wp:effectExtent l="50800" t="25400" r="76200" b="93980"/>
                <wp:wrapNone/>
                <wp:docPr id="29" name="Straight Connector 29"/>
                <wp:cNvGraphicFramePr/>
                <a:graphic xmlns:a="http://schemas.openxmlformats.org/drawingml/2006/main">
                  <a:graphicData uri="http://schemas.microsoft.com/office/word/2010/wordprocessingShape">
                    <wps:wsp>
                      <wps:cNvCnPr/>
                      <wps:spPr>
                        <a:xfrm flipH="1">
                          <a:off x="0" y="0"/>
                          <a:ext cx="0" cy="79502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7B829924" id="Straight Connector 29" o:spid="_x0000_s1026" style="position:absolute;flip:x;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4.75pt,91.9pt" to="174.75pt,15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" strokecolor="#4f81bd [3204]" strokeweight="2pt">
                <v:shadow on="t" opacity="24903f" mv:blur="40000f" origin=",.5" offset="0,20000emu"/>
              </v:line>
            </w:pict>
          </mc:Fallback>
        </mc:AlternateContent>
      </w:r>
      <w:r w:rsidR="006B4F7D">
        <w:rPr>
          <w:noProof/>
          <w:lang w:val="en-AU" w:eastAsia="ja-JP"/>
        </w:rPr>
        <mc:AlternateContent>
          <mc:Choice Requires="wps">
            <w:drawing>
              <wp:anchor distT="0" distB="0" distL="114300" distR="114300" simplePos="0" relativeHeight="251682816" behindDoc="0" locked="0" layoutInCell="1" allowOverlap="1" wp14:anchorId="25178541" wp14:editId="48AB0B5C">
                <wp:simplePos x="0" y="0"/>
                <wp:positionH relativeFrom="column">
                  <wp:posOffset>1391285</wp:posOffset>
                </wp:positionH>
                <wp:positionV relativeFrom="paragraph">
                  <wp:posOffset>1356995</wp:posOffset>
                </wp:positionV>
                <wp:extent cx="914400" cy="347345"/>
                <wp:effectExtent l="0" t="0" r="0" b="8255"/>
                <wp:wrapNone/>
                <wp:docPr id="19" name="Text Box 19"/>
                <wp:cNvGraphicFramePr/>
                <a:graphic xmlns:a="http://schemas.openxmlformats.org/drawingml/2006/main">
                  <a:graphicData uri="http://schemas.microsoft.com/office/word/2010/wordprocessingShape">
                    <wps:wsp>
                      <wps:cNvSpPr txBox="1"/>
                      <wps:spPr>
                        <a:xfrm>
                          <a:off x="0" y="0"/>
                          <a:ext cx="914400" cy="3473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35DAB91" w14:textId="77777777" w:rsidR="00B32AE1" w:rsidRDefault="00B32AE1" w:rsidP="006B4F7D">
                            <w:r>
                              <w:rPr>
                                <w:rFonts w:ascii="MS Mincho" w:eastAsia="MS Mincho" w:hAnsi="MS Mincho" w:cs="MS Mincho"/>
                              </w:rPr>
                              <w:t>∅</w:t>
                            </w:r>
                            <w:r>
                              <w:t>1430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78541" id="Text Box 19" o:spid="_x0000_s1035" type="#_x0000_t202" style="position:absolute;left:0;text-align:left;margin-left:109.55pt;margin-top:106.85pt;width:1in;height:27.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" filled="f" stroked="f">
                <v:textbox>
                  <w:txbxContent>
                    <w:p w14:paraId="535DAB91" w14:textId="77777777" w:rsidR="00B32AE1" w:rsidRDefault="00B32AE1" w:rsidP="006B4F7D">
                      <w:r>
                        <w:rPr>
                          <w:rFonts w:ascii="MS Mincho" w:eastAsia="MS Mincho" w:hAnsi="MS Mincho" w:cs="MS Mincho"/>
                        </w:rPr>
                        <w:t>∅</w:t>
                      </w:r>
                      <w:r>
                        <w:t>1430 mm</w:t>
                      </w:r>
                    </w:p>
                  </w:txbxContent>
                </v:textbox>
              </v:shape>
            </w:pict>
          </mc:Fallback>
        </mc:AlternateContent>
      </w:r>
      <w:r w:rsidR="006B4F7D">
        <w:rPr>
          <w:noProof/>
          <w:lang w:val="en-AU" w:eastAsia="ja-JP"/>
        </w:rPr>
        <w:drawing>
          <wp:inline distT="0" distB="0" distL="0" distR="0" wp14:anchorId="02407485" wp14:editId="7DC2B2D5">
            <wp:extent cx="5861050" cy="3898900"/>
            <wp:effectExtent l="0" t="0" r="6350" b="12700"/>
            <wp:docPr id="12" name="Picture 12" descr="../../../../../../var/folders/hf/20t5pn953rv7z5xdv8yfh5j00000gn/T/com.realmacsoftware.ember/356400F0-167F-4D6F-A710-CCB7D67076AA/Cleanb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r/folders/hf/20t5pn953rv7z5xdv8yfh5j00000gn/T/com.realmacsoftware.ember/356400F0-167F-4D6F-A710-CCB7D67076AA/Cleanbooth"/>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61050" cy="3898900"/>
                    </a:xfrm>
                    <a:prstGeom prst="rect">
                      <a:avLst/>
                    </a:prstGeom>
                    <a:noFill/>
                    <a:ln>
                      <a:noFill/>
                    </a:ln>
                  </pic:spPr>
                </pic:pic>
              </a:graphicData>
            </a:graphic>
          </wp:inline>
        </w:drawing>
      </w:r>
    </w:p>
    <w:p w14:paraId="09EE1B94" w14:textId="608D8D0B" w:rsidR="00986C17" w:rsidRDefault="00986C17" w:rsidP="0035642E">
      <w:pPr>
        <w:pStyle w:val="Caption"/>
        <w:keepNext/>
      </w:pPr>
      <w:r>
        <w:lastRenderedPageBreak/>
        <w:t xml:space="preserve">Figure </w:t>
      </w:r>
      <w:r>
        <w:fldChar w:fldCharType="begin"/>
      </w:r>
      <w:r>
        <w:instrText xml:space="preserve"> SEQ Figure \* ARABIC </w:instrText>
      </w:r>
      <w:r>
        <w:fldChar w:fldCharType="separate"/>
      </w:r>
      <w:r w:rsidR="00A24E1B">
        <w:rPr>
          <w:noProof/>
        </w:rPr>
        <w:t>3</w:t>
      </w:r>
      <w:r>
        <w:fldChar w:fldCharType="end"/>
      </w:r>
      <w:r w:rsidR="00893E09">
        <w:t xml:space="preserve">: </w:t>
      </w:r>
      <w:r w:rsidR="006E39DC">
        <w:t>The</w:t>
      </w:r>
      <w:r w:rsidR="00893E09">
        <w:t xml:space="preserve"> suspension on the assembly frame</w:t>
      </w:r>
      <w:r w:rsidR="006E39DC">
        <w:t xml:space="preserve"> as it will be constructed on the +Y s</w:t>
      </w:r>
      <w:r w:rsidR="00330119">
        <w:t>ide of the tank – views in the -</w:t>
      </w:r>
      <w:r w:rsidR="006E39DC">
        <w:t xml:space="preserve">X, </w:t>
      </w:r>
      <w:r w:rsidR="00330119">
        <w:t>-</w:t>
      </w:r>
      <w:r w:rsidR="006E39DC">
        <w:t xml:space="preserve">X/Y and </w:t>
      </w:r>
      <w:r w:rsidR="00330119">
        <w:t>-</w:t>
      </w:r>
      <w:r w:rsidR="006E39DC">
        <w:t>Y directions</w:t>
      </w:r>
      <w:r w:rsidR="00330119">
        <w:t xml:space="preserve"> (towards the PR2, diagonal, towards the BS tank.</w:t>
      </w:r>
    </w:p>
    <w:bookmarkEnd w:id="25"/>
    <w:bookmarkEnd w:id="26"/>
    <w:p w14:paraId="1FE27013" w14:textId="6D4E953D" w:rsidR="00A20E7E" w:rsidRDefault="006E39DC" w:rsidP="00986C17">
      <w:pPr>
        <w:pStyle w:val="Caption"/>
        <w:ind w:left="-720" w:right="-650"/>
      </w:pPr>
      <w:r>
        <w:rPr>
          <w:noProof/>
          <w:lang w:val="en-AU" w:eastAsia="ja-JP"/>
        </w:rPr>
        <w:drawing>
          <wp:inline distT="0" distB="0" distL="0" distR="0" wp14:anchorId="10539809" wp14:editId="1EE258DF">
            <wp:extent cx="1904937" cy="5471795"/>
            <wp:effectExtent l="0" t="0" r="635" b="0"/>
            <wp:docPr id="30" name="Picture 30" descr="../../../../../../var/folders/hf/20t5pn953rv7z5xdv8yfh5j00000gn/T/com.realmacsoftware.ember/2DFDCA1F-8376-49E9-AAF2-8E117D840D86/Autodesk%20Inventor%20Professional%202015%20-%20EDUC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hf/20t5pn953rv7z5xdv8yfh5j00000gn/T/com.realmacsoftware.ember/2DFDCA1F-8376-49E9-AAF2-8E117D840D86/Autodesk%20Inventor%20Professional%202015%20-%20EDUCATI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12012" cy="5492118"/>
                    </a:xfrm>
                    <a:prstGeom prst="rect">
                      <a:avLst/>
                    </a:prstGeom>
                    <a:noFill/>
                    <a:ln>
                      <a:noFill/>
                    </a:ln>
                  </pic:spPr>
                </pic:pic>
              </a:graphicData>
            </a:graphic>
          </wp:inline>
        </w:drawing>
      </w:r>
      <w:r>
        <w:rPr>
          <w:noProof/>
          <w:lang w:val="en-AU" w:eastAsia="ja-JP"/>
        </w:rPr>
        <w:drawing>
          <wp:inline distT="0" distB="0" distL="0" distR="0" wp14:anchorId="313CBBBE" wp14:editId="0AF4D47C">
            <wp:extent cx="2713819" cy="5466798"/>
            <wp:effectExtent l="0" t="0" r="4445" b="0"/>
            <wp:docPr id="31" name="Picture 31" descr="../../../../../../var/folders/hf/20t5pn953rv7z5xdv8yfh5j00000gn/T/com.realmacsoftware.ember/4CB17288-6FA6-44DD-B6DC-492FFA952F51/Autodesk%20Inventor%20Professional%202015%20-%20EDUC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r/folders/hf/20t5pn953rv7z5xdv8yfh5j00000gn/T/com.realmacsoftware.ember/4CB17288-6FA6-44DD-B6DC-492FFA952F51/Autodesk%20Inventor%20Professional%202015%20-%20EDUCATI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38911" cy="5517345"/>
                    </a:xfrm>
                    <a:prstGeom prst="rect">
                      <a:avLst/>
                    </a:prstGeom>
                    <a:noFill/>
                    <a:ln>
                      <a:noFill/>
                    </a:ln>
                  </pic:spPr>
                </pic:pic>
              </a:graphicData>
            </a:graphic>
          </wp:inline>
        </w:drawing>
      </w:r>
      <w:r>
        <w:rPr>
          <w:noProof/>
          <w:lang w:val="en-AU" w:eastAsia="ja-JP"/>
        </w:rPr>
        <w:drawing>
          <wp:inline distT="0" distB="0" distL="0" distR="0" wp14:anchorId="706D4997" wp14:editId="0561659A">
            <wp:extent cx="2013585" cy="5479461"/>
            <wp:effectExtent l="0" t="0" r="0" b="6985"/>
            <wp:docPr id="32" name="Picture 32" descr="../../../../../../var/folders/hf/20t5pn953rv7z5xdv8yfh5j00000gn/T/com.realmacsoftware.ember/6686790F-09D4-479C-989A-99E107F380E8/Autodesk%20Inventor%20Professional%202015%20-%20EDUC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hf/20t5pn953rv7z5xdv8yfh5j00000gn/T/com.realmacsoftware.ember/6686790F-09D4-479C-989A-99E107F380E8/Autodesk%20Inventor%20Professional%202015%20-%20EDUCATI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36058" cy="5540617"/>
                    </a:xfrm>
                    <a:prstGeom prst="rect">
                      <a:avLst/>
                    </a:prstGeom>
                    <a:noFill/>
                    <a:ln>
                      <a:noFill/>
                    </a:ln>
                  </pic:spPr>
                </pic:pic>
              </a:graphicData>
            </a:graphic>
          </wp:inline>
        </w:drawing>
      </w:r>
    </w:p>
    <w:p w14:paraId="65E33D24" w14:textId="77777777" w:rsidR="00DA43B3" w:rsidRDefault="00DA43B3" w:rsidP="00DA43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jc w:val="left"/>
        <w:rPr>
          <w:rFonts w:ascii="Helvetica" w:hAnsi="Helvetica" w:cs="Helvetica"/>
          <w:szCs w:val="24"/>
          <w:lang w:val="en-AU"/>
        </w:rPr>
      </w:pPr>
    </w:p>
    <w:p w14:paraId="0D31F646" w14:textId="50C188C3" w:rsidR="00907FFE" w:rsidRDefault="00907FFE" w:rsidP="00DA43B3">
      <w:pPr>
        <w:pStyle w:val="Heading1"/>
        <w:rPr>
          <w:lang w:val="en-AU"/>
        </w:rPr>
      </w:pPr>
      <w:bookmarkStart w:id="27" w:name="_Toc453827476"/>
      <w:r>
        <w:rPr>
          <w:lang w:val="en-AU"/>
        </w:rPr>
        <w:t>Pre-Assembly</w:t>
      </w:r>
      <w:bookmarkEnd w:id="27"/>
    </w:p>
    <w:p w14:paraId="28087662" w14:textId="3140C8B9" w:rsidR="00C22506" w:rsidRDefault="00C22506" w:rsidP="00E27057">
      <w:pPr>
        <w:pStyle w:val="Heading2"/>
        <w:widowControl w:val="0"/>
        <w:rPr>
          <w:rFonts w:ascii="Helvetica" w:hAnsi="Helvetica" w:cs="Helvetica"/>
          <w:szCs w:val="24"/>
          <w:lang w:val="en-AU"/>
        </w:rPr>
      </w:pPr>
      <w:bookmarkStart w:id="28" w:name="_Toc453827477"/>
      <w:r>
        <w:rPr>
          <w:rFonts w:ascii="Helvetica" w:hAnsi="Helvetica" w:cs="Helvetica"/>
          <w:szCs w:val="24"/>
          <w:lang w:val="en-AU"/>
        </w:rPr>
        <w:t>Optic</w:t>
      </w:r>
      <w:bookmarkEnd w:id="28"/>
    </w:p>
    <w:p w14:paraId="4BC1EDA6" w14:textId="7815F68F" w:rsidR="00C22506" w:rsidRDefault="00C22506" w:rsidP="00C22506">
      <w:pPr>
        <w:rPr>
          <w:lang w:val="en-AU"/>
        </w:rPr>
      </w:pPr>
      <w:r>
        <w:t xml:space="preserve">For the test hang, a dummy optic will be used. See </w:t>
      </w:r>
      <w:hyperlink r:id="rId13" w:history="1">
        <w:r w:rsidRPr="00B32AE1">
          <w:rPr>
            <w:rStyle w:val="Hyperlink"/>
            <w:lang w:val="en-AU"/>
          </w:rPr>
          <w:t>JGW-</w:t>
        </w:r>
        <w:bookmarkStart w:id="29" w:name="OLE_LINK148"/>
        <w:bookmarkStart w:id="30" w:name="OLE_LINK149"/>
        <w:r w:rsidRPr="00B32AE1">
          <w:rPr>
            <w:rStyle w:val="Hyperlink"/>
            <w:lang w:val="en-AU"/>
          </w:rPr>
          <w:t>D1604820</w:t>
        </w:r>
        <w:bookmarkEnd w:id="29"/>
        <w:bookmarkEnd w:id="30"/>
      </w:hyperlink>
      <w:r>
        <w:rPr>
          <w:lang w:val="en-AU"/>
        </w:rPr>
        <w:t>.</w:t>
      </w:r>
    </w:p>
    <w:p w14:paraId="79F46E84" w14:textId="2ADB0A46" w:rsidR="00C22506" w:rsidRPr="00B32AE1" w:rsidRDefault="00C22506" w:rsidP="00C22506">
      <w:r>
        <w:t>Tatsumi-san will glue the flags and prisms on the optic or dummy optic.</w:t>
      </w:r>
      <w:r w:rsidR="009E047F">
        <w:t xml:space="preserve"> The flags go on the </w:t>
      </w:r>
      <w:r w:rsidR="00C144EE">
        <w:t>“front” of the optic, with the beamplitting coating.</w:t>
      </w:r>
      <w:r w:rsidR="00B32AE1">
        <w:t xml:space="preserve"> See</w:t>
      </w:r>
      <w:r w:rsidR="00B32AE1" w:rsidRPr="00B32AE1">
        <w:t xml:space="preserve"> </w:t>
      </w:r>
      <w:hyperlink r:id="rId14" w:history="1">
        <w:r w:rsidR="00B32AE1" w:rsidRPr="00B32AE1">
          <w:rPr>
            <w:rStyle w:val="Hyperlink"/>
            <w:bCs/>
            <w:lang w:val="en-AU"/>
          </w:rPr>
          <w:t>JGW-E1504248</w:t>
        </w:r>
      </w:hyperlink>
      <w:r w:rsidR="00B32AE1" w:rsidRPr="00B32AE1">
        <w:rPr>
          <w:bCs/>
          <w:lang w:val="en-AU"/>
        </w:rPr>
        <w:t>.</w:t>
      </w:r>
    </w:p>
    <w:p w14:paraId="7AF89C47" w14:textId="70AD4324" w:rsidR="00E27057" w:rsidRDefault="00E27057" w:rsidP="00E27057">
      <w:pPr>
        <w:pStyle w:val="Heading2"/>
        <w:widowControl w:val="0"/>
        <w:rPr>
          <w:rFonts w:ascii="Helvetica" w:hAnsi="Helvetica" w:cs="Helvetica"/>
          <w:szCs w:val="24"/>
          <w:lang w:val="en-AU"/>
        </w:rPr>
      </w:pPr>
      <w:bookmarkStart w:id="31" w:name="_Toc453827478"/>
      <w:r>
        <w:rPr>
          <w:lang w:val="en-AU"/>
        </w:rPr>
        <w:t>Recoil Mass</w:t>
      </w:r>
      <w:bookmarkEnd w:id="31"/>
    </w:p>
    <w:p w14:paraId="152049B5" w14:textId="77777777" w:rsidR="00E27057" w:rsidRPr="00B32AE1" w:rsidRDefault="00E27057" w:rsidP="00E27057">
      <w:r>
        <w:t xml:space="preserve">See </w:t>
      </w:r>
      <w:hyperlink r:id="rId15" w:history="1">
        <w:r w:rsidRPr="00B20717">
          <w:rPr>
            <w:rStyle w:val="Hyperlink"/>
          </w:rPr>
          <w:t>JGW-E1604817</w:t>
        </w:r>
      </w:hyperlink>
      <w:r>
        <w:t xml:space="preserve"> by Fabian.</w:t>
      </w:r>
    </w:p>
    <w:p w14:paraId="4CC444DC" w14:textId="241F2F61" w:rsidR="009C632C" w:rsidRPr="009C632C" w:rsidRDefault="009C632C" w:rsidP="009C632C">
      <w:pPr>
        <w:pStyle w:val="Heading2"/>
      </w:pPr>
      <w:bookmarkStart w:id="32" w:name="_Toc453827479"/>
      <w:r>
        <w:lastRenderedPageBreak/>
        <w:t>Intermediate Mass</w:t>
      </w:r>
      <w:bookmarkEnd w:id="32"/>
    </w:p>
    <w:p w14:paraId="0C8D9854" w14:textId="75EACAA1" w:rsidR="00B20717" w:rsidRDefault="00B20717" w:rsidP="00B20717">
      <w:bookmarkStart w:id="33" w:name="OLE_LINK40"/>
      <w:bookmarkStart w:id="34" w:name="OLE_LINK41"/>
      <w:r>
        <w:t xml:space="preserve">See </w:t>
      </w:r>
      <w:hyperlink r:id="rId16" w:history="1">
        <w:r w:rsidRPr="00B20717">
          <w:rPr>
            <w:rStyle w:val="Hyperlink"/>
          </w:rPr>
          <w:t>JGW-E1604817</w:t>
        </w:r>
      </w:hyperlink>
      <w:r>
        <w:t xml:space="preserve"> by Fabian.</w:t>
      </w:r>
    </w:p>
    <w:p w14:paraId="17A33077" w14:textId="01E562ED" w:rsidR="00C22506" w:rsidRDefault="00C22506" w:rsidP="00C22506">
      <w:pPr>
        <w:pStyle w:val="Heading2"/>
      </w:pPr>
      <w:bookmarkStart w:id="35" w:name="_Toc453827480"/>
      <w:r>
        <w:t>Bottom filter</w:t>
      </w:r>
      <w:bookmarkEnd w:id="35"/>
    </w:p>
    <w:p w14:paraId="6D5D1C02" w14:textId="77777777" w:rsidR="00C22506" w:rsidRPr="00C22506" w:rsidRDefault="00C22506" w:rsidP="00C22506">
      <w:r>
        <w:t>[Hirata-san already did most of this. Add link to any procedure document.]</w:t>
      </w:r>
    </w:p>
    <w:p w14:paraId="61F3AD6D" w14:textId="46AE5C52" w:rsidR="00C22506" w:rsidRDefault="00C22506" w:rsidP="00C22506">
      <w:pPr>
        <w:pStyle w:val="Heading2"/>
      </w:pPr>
      <w:bookmarkStart w:id="36" w:name="_Toc453827481"/>
      <w:r>
        <w:t>Standard filter</w:t>
      </w:r>
      <w:bookmarkEnd w:id="36"/>
    </w:p>
    <w:p w14:paraId="58FB95CA" w14:textId="3C0817BC" w:rsidR="00C22506" w:rsidRPr="00C22506" w:rsidRDefault="00C22506" w:rsidP="00C22506">
      <w:bookmarkStart w:id="37" w:name="OLE_LINK42"/>
      <w:bookmarkStart w:id="38" w:name="OLE_LINK43"/>
      <w:r>
        <w:t>[Hirata-san already did most of this. Add link to any procedure document.]</w:t>
      </w:r>
    </w:p>
    <w:p w14:paraId="7F6AA495" w14:textId="58DF437C" w:rsidR="001C71C2" w:rsidRDefault="001C71C2" w:rsidP="00980475">
      <w:pPr>
        <w:pStyle w:val="Heading2"/>
        <w:rPr>
          <w:rFonts w:ascii="Helvetica" w:hAnsi="Helvetica" w:cs="Helvetica"/>
          <w:szCs w:val="24"/>
          <w:lang w:val="en-AU"/>
        </w:rPr>
      </w:pPr>
      <w:bookmarkStart w:id="39" w:name="_Toc453827482"/>
      <w:bookmarkEnd w:id="33"/>
      <w:bookmarkEnd w:id="34"/>
      <w:bookmarkEnd w:id="37"/>
      <w:bookmarkEnd w:id="38"/>
      <w:r>
        <w:rPr>
          <w:rFonts w:ascii="Helvetica" w:hAnsi="Helvetica" w:cs="Helvetica"/>
          <w:szCs w:val="24"/>
          <w:lang w:val="en-AU"/>
        </w:rPr>
        <w:t>Prepare space</w:t>
      </w:r>
      <w:bookmarkEnd w:id="39"/>
    </w:p>
    <w:tbl>
      <w:tblPr>
        <w:tblStyle w:val="TableGrid"/>
        <w:tblW w:w="0" w:type="auto"/>
        <w:tblLook w:val="04A0" w:firstRow="1" w:lastRow="0" w:firstColumn="1" w:lastColumn="0" w:noHBand="0" w:noVBand="1"/>
      </w:tblPr>
      <w:tblGrid>
        <w:gridCol w:w="4733"/>
        <w:gridCol w:w="4733"/>
      </w:tblGrid>
      <w:tr w:rsidR="0017326A" w14:paraId="56E174D9" w14:textId="77777777" w:rsidTr="0017326A">
        <w:tc>
          <w:tcPr>
            <w:tcW w:w="4733" w:type="dxa"/>
          </w:tcPr>
          <w:p w14:paraId="224C91A9" w14:textId="1F24D197" w:rsidR="0017326A" w:rsidRDefault="0017326A" w:rsidP="001C71C2">
            <w:r>
              <w:t>Remove spool piece between Y-arm and BS chamber.</w:t>
            </w:r>
          </w:p>
          <w:p w14:paraId="29D88690" w14:textId="4E5E1484" w:rsidR="0017326A" w:rsidRDefault="0039655C" w:rsidP="001C71C2">
            <w:r>
              <w:t>Also r</w:t>
            </w:r>
            <w:r w:rsidR="009748F4">
              <w:t>emove</w:t>
            </w:r>
            <w:r w:rsidR="0017326A">
              <w:t xml:space="preserve"> spool piece</w:t>
            </w:r>
            <w:r>
              <w:t>s</w:t>
            </w:r>
            <w:r w:rsidR="0017326A">
              <w:t xml:space="preserve"> </w:t>
            </w:r>
            <w:r>
              <w:t>on ±X sides of chamber.</w:t>
            </w:r>
          </w:p>
          <w:p w14:paraId="41B6DC0E" w14:textId="60A1755D" w:rsidR="0017326A" w:rsidRDefault="0017326A" w:rsidP="001C71C2">
            <w:r>
              <w:t>Remove flooring above work area.</w:t>
            </w:r>
            <w:r w:rsidR="0039655C">
              <w:t xml:space="preserve"> If possible, remove only the section between pillars (8) and (9) in </w:t>
            </w:r>
            <w:r w:rsidR="0039655C">
              <w:fldChar w:fldCharType="begin"/>
            </w:r>
            <w:r w:rsidR="0039655C">
              <w:instrText xml:space="preserve"> REF _Ref448928604 \h </w:instrText>
            </w:r>
            <w:r w:rsidR="0039655C">
              <w:fldChar w:fldCharType="separate"/>
            </w:r>
            <w:r w:rsidR="00A24E1B">
              <w:t xml:space="preserve">Figure </w:t>
            </w:r>
            <w:r w:rsidR="00A24E1B">
              <w:rPr>
                <w:noProof/>
              </w:rPr>
              <w:t>1</w:t>
            </w:r>
            <w:r w:rsidR="0039655C">
              <w:fldChar w:fldCharType="end"/>
            </w:r>
            <w:r w:rsidR="0039655C">
              <w:t xml:space="preserve"> and </w:t>
            </w:r>
            <w:r w:rsidR="0039655C">
              <w:fldChar w:fldCharType="begin"/>
            </w:r>
            <w:r w:rsidR="0039655C">
              <w:instrText xml:space="preserve"> REF _Ref448928615 \h </w:instrText>
            </w:r>
            <w:r w:rsidR="0039655C">
              <w:fldChar w:fldCharType="separate"/>
            </w:r>
            <w:r w:rsidR="00A24E1B">
              <w:t xml:space="preserve">Figure </w:t>
            </w:r>
            <w:r w:rsidR="00A24E1B">
              <w:rPr>
                <w:noProof/>
              </w:rPr>
              <w:t>2</w:t>
            </w:r>
            <w:r w:rsidR="0039655C">
              <w:fldChar w:fldCharType="end"/>
            </w:r>
            <w:r w:rsidR="0039655C">
              <w:t>, and leave the section between (9) and (10).</w:t>
            </w:r>
          </w:p>
          <w:p w14:paraId="63202776" w14:textId="4B26C821" w:rsidR="0017326A" w:rsidRDefault="0017326A" w:rsidP="001C71C2">
            <w:r>
              <w:t>Wipe down all surfaces above or near work area, working from the top down.</w:t>
            </w:r>
          </w:p>
          <w:p w14:paraId="4E55FA23" w14:textId="035B5D8A" w:rsidR="0017326A" w:rsidRDefault="0017326A" w:rsidP="0017326A">
            <w:r>
              <w:t>Clean floor, paying particular attention to small rocks and debris.</w:t>
            </w:r>
          </w:p>
          <w:p w14:paraId="554A5BA6" w14:textId="212FDD12" w:rsidR="0017326A" w:rsidRDefault="0017326A" w:rsidP="0017326A">
            <w:r>
              <w:t>Lay down SS sheet.</w:t>
            </w:r>
          </w:p>
        </w:tc>
        <w:tc>
          <w:tcPr>
            <w:tcW w:w="4733" w:type="dxa"/>
          </w:tcPr>
          <w:p w14:paraId="20AAE35F" w14:textId="77777777" w:rsidR="0017326A" w:rsidRDefault="0017326A" w:rsidP="001C71C2"/>
        </w:tc>
      </w:tr>
    </w:tbl>
    <w:p w14:paraId="3938F36C" w14:textId="77777777" w:rsidR="001C71C2" w:rsidRPr="001C71C2" w:rsidRDefault="001C71C2" w:rsidP="001C71C2"/>
    <w:p w14:paraId="258E7595" w14:textId="210754F0" w:rsidR="00980475" w:rsidRDefault="00980475" w:rsidP="00980475">
      <w:pPr>
        <w:pStyle w:val="Heading2"/>
        <w:rPr>
          <w:rFonts w:ascii="Helvetica" w:hAnsi="Helvetica" w:cs="Helvetica"/>
          <w:szCs w:val="24"/>
          <w:lang w:val="en-AU"/>
        </w:rPr>
      </w:pPr>
      <w:bookmarkStart w:id="40" w:name="_Toc453827483"/>
      <w:r>
        <w:rPr>
          <w:lang w:val="en-AU"/>
        </w:rPr>
        <w:lastRenderedPageBreak/>
        <w:t>Construct assembly frame and optical table</w:t>
      </w:r>
      <w:r w:rsidR="002E6D3A">
        <w:rPr>
          <w:lang w:val="en-AU"/>
        </w:rPr>
        <w:t xml:space="preserve"> - Mirapro</w:t>
      </w:r>
      <w:bookmarkEnd w:id="40"/>
    </w:p>
    <w:tbl>
      <w:tblPr>
        <w:tblStyle w:val="TableGrid"/>
        <w:tblW w:w="0" w:type="auto"/>
        <w:tblLook w:val="04A0" w:firstRow="1" w:lastRow="0" w:firstColumn="1" w:lastColumn="0" w:noHBand="0" w:noVBand="1"/>
      </w:tblPr>
      <w:tblGrid>
        <w:gridCol w:w="4733"/>
        <w:gridCol w:w="4733"/>
      </w:tblGrid>
      <w:tr w:rsidR="00315FF6" w:rsidRPr="00315FF6" w14:paraId="2BD86010" w14:textId="77777777" w:rsidTr="00315FF6">
        <w:tc>
          <w:tcPr>
            <w:tcW w:w="4733" w:type="dxa"/>
          </w:tcPr>
          <w:p w14:paraId="45A95716" w14:textId="0D7ADA78" w:rsidR="008977EA" w:rsidRDefault="00315FF6" w:rsidP="008977EA">
            <w:r w:rsidRPr="00315FF6">
              <w:t>Construct assembly frame</w:t>
            </w:r>
            <w:r w:rsidR="008977EA">
              <w:t xml:space="preserve"> according to Mirapro assembly </w:t>
            </w:r>
            <w:r w:rsidR="008977EA" w:rsidRPr="008977EA">
              <w:rPr>
                <w:lang w:val="en-AU"/>
              </w:rPr>
              <w:t>VP6845</w:t>
            </w:r>
            <w:r>
              <w:t>.</w:t>
            </w:r>
          </w:p>
          <w:p w14:paraId="7DA37F53" w14:textId="77777777" w:rsidR="0016634C" w:rsidRDefault="008977EA" w:rsidP="00315FF6">
            <w:r>
              <w:t>Move t</w:t>
            </w:r>
            <w:r w:rsidR="00496482">
              <w:t xml:space="preserve">he frame </w:t>
            </w:r>
            <w:r>
              <w:t xml:space="preserve">into position on the +X side of the BS tank. </w:t>
            </w:r>
          </w:p>
          <w:p w14:paraId="3FE43AB6" w14:textId="380C916A" w:rsidR="002C179E" w:rsidRDefault="0016634C" w:rsidP="00315FF6">
            <w:r>
              <w:t>Position it</w:t>
            </w:r>
            <w:r w:rsidR="00496482">
              <w:t xml:space="preserve"> directly under the line of the crane</w:t>
            </w:r>
            <w:r>
              <w:t xml:space="preserve"> and </w:t>
            </w:r>
            <w:r w:rsidR="00A4570D">
              <w:t>midway between the (K)</w:t>
            </w:r>
            <w:r w:rsidR="000F2B13">
              <w:t xml:space="preserve"> and (I)</w:t>
            </w:r>
            <w:r w:rsidR="00A4570D">
              <w:t xml:space="preserve"> rows of pillars</w:t>
            </w:r>
            <w:r>
              <w:t xml:space="preserve"> </w:t>
            </w:r>
            <w:r w:rsidR="00A4570D">
              <w:t xml:space="preserve">(see </w:t>
            </w:r>
            <w:r w:rsidR="00A4570D">
              <w:fldChar w:fldCharType="begin"/>
            </w:r>
            <w:r w:rsidR="00A4570D">
              <w:instrText xml:space="preserve"> REF _Ref448928604 \h </w:instrText>
            </w:r>
            <w:r w:rsidR="00A4570D">
              <w:fldChar w:fldCharType="separate"/>
            </w:r>
            <w:r w:rsidR="00A24E1B">
              <w:t xml:space="preserve">Figure </w:t>
            </w:r>
            <w:r w:rsidR="00A24E1B">
              <w:rPr>
                <w:noProof/>
              </w:rPr>
              <w:t>1</w:t>
            </w:r>
            <w:r w:rsidR="00A4570D">
              <w:fldChar w:fldCharType="end"/>
            </w:r>
            <w:r w:rsidR="00A4570D">
              <w:t>)</w:t>
            </w:r>
            <w:r w:rsidR="00496482">
              <w:t xml:space="preserve">, with the long axis aligned with Y and the side where the BS will be facing </w:t>
            </w:r>
            <w:r w:rsidR="008977EA">
              <w:t xml:space="preserve">in </w:t>
            </w:r>
            <w:r w:rsidR="00496482">
              <w:t>the –X direction (towards the MC area).</w:t>
            </w:r>
            <w:r w:rsidR="00DC1C85">
              <w:t xml:space="preserve"> </w:t>
            </w:r>
          </w:p>
          <w:p w14:paraId="78E2AC1B" w14:textId="113E1FB4" w:rsidR="00A4570D" w:rsidRDefault="00A4570D" w:rsidP="00315FF6">
            <w:r>
              <w:t>There should be 1800</w:t>
            </w:r>
            <w:r w:rsidR="00F555B0">
              <w:t>-</w:t>
            </w:r>
            <w:r>
              <w:t>100-</w:t>
            </w:r>
            <w:r w:rsidR="00F555B0">
              <w:t>80 = 1620 mm between the rows of pillars, and the frame is 1300 mm in the Y direction at the bottom (1500 mm at the cleanbag support bars), so there should be 160 mm clearance on the ±Y sides at the bottom (60 mm at the top).</w:t>
            </w:r>
          </w:p>
          <w:p w14:paraId="55335F9B" w14:textId="7E1617FA" w:rsidR="000F2B13" w:rsidRPr="000F2B13" w:rsidRDefault="0016634C" w:rsidP="00315FF6">
            <w:r>
              <w:t xml:space="preserve">Extend the feet of the frame </w:t>
            </w:r>
            <w:r w:rsidR="00F555B0">
              <w:t>until they support the weight and the uprights of the frame are as vertical as possible as measured by a bubble level.</w:t>
            </w:r>
          </w:p>
          <w:p w14:paraId="1CECF56B" w14:textId="36CE9D12" w:rsidR="00D624E0" w:rsidRPr="00315FF6" w:rsidRDefault="008977EA" w:rsidP="00CB44D9">
            <w:r>
              <w:t xml:space="preserve">Remove the internal crossbars </w:t>
            </w:r>
            <w:r w:rsidR="00CB44D9">
              <w:t>at</w:t>
            </w:r>
            <w:r w:rsidR="007E3DDF">
              <w:t xml:space="preserve"> the</w:t>
            </w:r>
            <w:r>
              <w:t xml:space="preserve"> BF and SF</w:t>
            </w:r>
            <w:r w:rsidR="002F0E15">
              <w:t xml:space="preserve"> levels</w:t>
            </w:r>
            <w:r w:rsidR="00CB44D9">
              <w:t>, wrap them in foil and store them in a clean place</w:t>
            </w:r>
            <w:r>
              <w:t>.</w:t>
            </w:r>
          </w:p>
        </w:tc>
        <w:tc>
          <w:tcPr>
            <w:tcW w:w="4733" w:type="dxa"/>
          </w:tcPr>
          <w:p w14:paraId="498FC72A" w14:textId="32017FBA" w:rsidR="00315FF6" w:rsidRPr="00315FF6" w:rsidRDefault="00004E69" w:rsidP="00492FC8">
            <w:r>
              <w:rPr>
                <w:noProof/>
                <w:lang w:val="en-AU" w:eastAsia="ja-JP"/>
              </w:rPr>
              <mc:AlternateContent>
                <mc:Choice Requires="wps">
                  <w:drawing>
                    <wp:anchor distT="0" distB="0" distL="114300" distR="114300" simplePos="0" relativeHeight="251993088" behindDoc="0" locked="0" layoutInCell="1" allowOverlap="1" wp14:anchorId="7E8DD2F7" wp14:editId="219D4717">
                      <wp:simplePos x="0" y="0"/>
                      <wp:positionH relativeFrom="column">
                        <wp:posOffset>547914</wp:posOffset>
                      </wp:positionH>
                      <wp:positionV relativeFrom="paragraph">
                        <wp:posOffset>5005420</wp:posOffset>
                      </wp:positionV>
                      <wp:extent cx="345349" cy="459325"/>
                      <wp:effectExtent l="76200" t="25400" r="86995" b="125095"/>
                      <wp:wrapNone/>
                      <wp:docPr id="97" name="Straight Arrow Connector 97"/>
                      <wp:cNvGraphicFramePr/>
                      <a:graphic xmlns:a="http://schemas.openxmlformats.org/drawingml/2006/main">
                        <a:graphicData uri="http://schemas.microsoft.com/office/word/2010/wordprocessingShape">
                          <wps:wsp>
                            <wps:cNvCnPr/>
                            <wps:spPr>
                              <a:xfrm flipH="1">
                                <a:off x="0" y="0"/>
                                <a:ext cx="345349" cy="459325"/>
                              </a:xfrm>
                              <a:prstGeom prst="straightConnector1">
                                <a:avLst/>
                              </a:prstGeom>
                              <a:ln>
                                <a:solidFill>
                                  <a:schemeClr val="tx2"/>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CE31D5A" id="_x0000_t32" coordsize="21600,21600" o:spt="32" o:oned="t" path="m0,0l21600,21600e" filled="f">
                      <v:path arrowok="t" fillok="f" o:connecttype="none"/>
                      <o:lock v:ext="edit" shapetype="t"/>
                    </v:shapetype>
                    <v:shape id="Straight Arrow Connector 97" o:spid="_x0000_s1026" type="#_x0000_t32" style="position:absolute;margin-left:43.15pt;margin-top:394.15pt;width:27.2pt;height:36.15pt;flip:x;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" strokecolor="#1f497d [3215]" strokeweight="2pt">
                      <v:stroke endarrow="block"/>
                      <v:shadow on="t" opacity="24903f" mv:blur="40000f" origin=",.5" offset="0,20000emu"/>
                    </v:shape>
                  </w:pict>
                </mc:Fallback>
              </mc:AlternateContent>
            </w:r>
            <w:r>
              <w:rPr>
                <w:noProof/>
                <w:lang w:val="en-AU" w:eastAsia="ja-JP"/>
              </w:rPr>
              <mc:AlternateContent>
                <mc:Choice Requires="wps">
                  <w:drawing>
                    <wp:anchor distT="0" distB="0" distL="114300" distR="114300" simplePos="0" relativeHeight="251991040" behindDoc="0" locked="0" layoutInCell="1" allowOverlap="1" wp14:anchorId="268BD4DA" wp14:editId="25EE2DC1">
                      <wp:simplePos x="0" y="0"/>
                      <wp:positionH relativeFrom="column">
                        <wp:posOffset>2102705</wp:posOffset>
                      </wp:positionH>
                      <wp:positionV relativeFrom="paragraph">
                        <wp:posOffset>5130877</wp:posOffset>
                      </wp:positionV>
                      <wp:extent cx="274100" cy="62378"/>
                      <wp:effectExtent l="50800" t="25400" r="56515" b="166370"/>
                      <wp:wrapNone/>
                      <wp:docPr id="96" name="Straight Arrow Connector 96"/>
                      <wp:cNvGraphicFramePr/>
                      <a:graphic xmlns:a="http://schemas.openxmlformats.org/drawingml/2006/main">
                        <a:graphicData uri="http://schemas.microsoft.com/office/word/2010/wordprocessingShape">
                          <wps:wsp>
                            <wps:cNvCnPr/>
                            <wps:spPr>
                              <a:xfrm>
                                <a:off x="0" y="0"/>
                                <a:ext cx="274100" cy="62378"/>
                              </a:xfrm>
                              <a:prstGeom prst="straightConnector1">
                                <a:avLst/>
                              </a:prstGeom>
                              <a:ln>
                                <a:solidFill>
                                  <a:schemeClr val="tx2"/>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E8FA77" id="Straight Arrow Connector 96" o:spid="_x0000_s1026" type="#_x0000_t32" style="position:absolute;margin-left:165.55pt;margin-top:404pt;width:21.6pt;height:4.9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" strokecolor="#1f497d [3215]" strokeweight="2pt">
                      <v:stroke endarrow="block"/>
                      <v:shadow on="t" opacity="24903f" mv:blur="40000f" origin=",.5" offset="0,20000emu"/>
                    </v:shape>
                  </w:pict>
                </mc:Fallback>
              </mc:AlternateContent>
            </w:r>
            <w:r w:rsidR="00105ED5">
              <w:rPr>
                <w:noProof/>
                <w:lang w:val="en-AU" w:eastAsia="ja-JP"/>
              </w:rPr>
              <mc:AlternateContent>
                <mc:Choice Requires="wps">
                  <w:drawing>
                    <wp:anchor distT="0" distB="0" distL="114300" distR="114300" simplePos="0" relativeHeight="251700224" behindDoc="0" locked="0" layoutInCell="1" allowOverlap="1" wp14:anchorId="1FADA8D5" wp14:editId="67512D98">
                      <wp:simplePos x="0" y="0"/>
                      <wp:positionH relativeFrom="column">
                        <wp:posOffset>1804787</wp:posOffset>
                      </wp:positionH>
                      <wp:positionV relativeFrom="paragraph">
                        <wp:posOffset>5233035</wp:posOffset>
                      </wp:positionV>
                      <wp:extent cx="571617" cy="345440"/>
                      <wp:effectExtent l="0" t="0" r="12700" b="10160"/>
                      <wp:wrapNone/>
                      <wp:docPr id="45" name="Text Box 45"/>
                      <wp:cNvGraphicFramePr/>
                      <a:graphic xmlns:a="http://schemas.openxmlformats.org/drawingml/2006/main">
                        <a:graphicData uri="http://schemas.microsoft.com/office/word/2010/wordprocessingShape">
                          <wps:wsp>
                            <wps:cNvSpPr txBox="1"/>
                            <wps:spPr>
                              <a:xfrm>
                                <a:off x="0" y="0"/>
                                <a:ext cx="571617" cy="345440"/>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627E291" w14:textId="77777777" w:rsidR="00B32AE1" w:rsidRDefault="00B32AE1" w:rsidP="00527B01">
                                  <w:pPr>
                                    <w:spacing w:before="0"/>
                                    <w:rPr>
                                      <w:rFonts w:eastAsia="MS Mincho"/>
                                    </w:rPr>
                                  </w:pPr>
                                  <w:r>
                                    <w:rPr>
                                      <w:rFonts w:eastAsia="MS Mincho"/>
                                    </w:rPr>
                                    <w:t>+Y</w:t>
                                  </w:r>
                                </w:p>
                                <w:p w14:paraId="542E89A4" w14:textId="20FF3E34" w:rsidR="00B32AE1" w:rsidRPr="00451044" w:rsidRDefault="00B32AE1" w:rsidP="00527B01">
                                  <w:pPr>
                                    <w:spacing w:before="0"/>
                                    <w:rPr>
                                      <w:rFonts w:eastAsia="MS Mincho"/>
                                    </w:rPr>
                                  </w:pPr>
                                  <w:r>
                                    <w:rPr>
                                      <w:rFonts w:eastAsia="MS Mincho"/>
                                    </w:rPr>
                                    <w:t>(</w:t>
                                  </w:r>
                                  <w:r w:rsidR="00105ED5">
                                    <w:rPr>
                                      <w:rFonts w:eastAsia="MS Mincho"/>
                                    </w:rPr>
                                    <w:t>curtain</w:t>
                                  </w:r>
                                  <w:r>
                                    <w:rPr>
                                      <w:rFonts w:eastAsia="MS Minch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DA8D5" id="Text Box 45" o:spid="_x0000_s1036" type="#_x0000_t202" style="position:absolute;left:0;text-align:left;margin-left:142.1pt;margin-top:412.05pt;width:45pt;height:27.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" fillcolor="#4f81bd [3204]" stroked="f">
                      <v:fill opacity="32896f"/>
                      <v:textbox inset="0,0,0,0">
                        <w:txbxContent>
                          <w:p w14:paraId="0627E291" w14:textId="77777777" w:rsidR="00B32AE1" w:rsidRDefault="00B32AE1" w:rsidP="00527B01">
                            <w:pPr>
                              <w:spacing w:before="0"/>
                              <w:rPr>
                                <w:rFonts w:eastAsia="MS Mincho"/>
                              </w:rPr>
                            </w:pPr>
                            <w:r>
                              <w:rPr>
                                <w:rFonts w:eastAsia="MS Mincho"/>
                              </w:rPr>
                              <w:t>+Y</w:t>
                            </w:r>
                          </w:p>
                          <w:p w14:paraId="542E89A4" w14:textId="20FF3E34" w:rsidR="00B32AE1" w:rsidRPr="00451044" w:rsidRDefault="00B32AE1" w:rsidP="00527B01">
                            <w:pPr>
                              <w:spacing w:before="0"/>
                              <w:rPr>
                                <w:rFonts w:eastAsia="MS Mincho"/>
                              </w:rPr>
                            </w:pPr>
                            <w:r>
                              <w:rPr>
                                <w:rFonts w:eastAsia="MS Mincho"/>
                              </w:rPr>
                              <w:t>(</w:t>
                            </w:r>
                            <w:r w:rsidR="00105ED5">
                              <w:rPr>
                                <w:rFonts w:eastAsia="MS Mincho"/>
                              </w:rPr>
                              <w:t>curtain</w:t>
                            </w:r>
                            <w:r>
                              <w:rPr>
                                <w:rFonts w:eastAsia="MS Mincho"/>
                              </w:rPr>
                              <w:t>)</w:t>
                            </w:r>
                          </w:p>
                        </w:txbxContent>
                      </v:textbox>
                    </v:shape>
                  </w:pict>
                </mc:Fallback>
              </mc:AlternateContent>
            </w:r>
            <w:r w:rsidR="00105ED5">
              <w:rPr>
                <w:noProof/>
                <w:lang w:val="en-AU" w:eastAsia="ja-JP"/>
              </w:rPr>
              <mc:AlternateContent>
                <mc:Choice Requires="wps">
                  <w:drawing>
                    <wp:anchor distT="0" distB="0" distL="114300" distR="114300" simplePos="0" relativeHeight="251735040" behindDoc="0" locked="0" layoutInCell="1" allowOverlap="1" wp14:anchorId="35E5B8AB" wp14:editId="279F0218">
                      <wp:simplePos x="0" y="0"/>
                      <wp:positionH relativeFrom="column">
                        <wp:posOffset>91272</wp:posOffset>
                      </wp:positionH>
                      <wp:positionV relativeFrom="paragraph">
                        <wp:posOffset>3863275</wp:posOffset>
                      </wp:positionV>
                      <wp:extent cx="457835" cy="345440"/>
                      <wp:effectExtent l="0" t="0" r="0" b="10160"/>
                      <wp:wrapNone/>
                      <wp:docPr id="6" name="Text Box 6"/>
                      <wp:cNvGraphicFramePr/>
                      <a:graphic xmlns:a="http://schemas.openxmlformats.org/drawingml/2006/main">
                        <a:graphicData uri="http://schemas.microsoft.com/office/word/2010/wordprocessingShape">
                          <wps:wsp>
                            <wps:cNvSpPr txBox="1"/>
                            <wps:spPr>
                              <a:xfrm>
                                <a:off x="0" y="0"/>
                                <a:ext cx="457835" cy="345440"/>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9F9EE9E" w14:textId="34D4EF4C" w:rsidR="00B32AE1" w:rsidRDefault="00B32AE1" w:rsidP="00B27E46">
                                  <w:pPr>
                                    <w:spacing w:before="0"/>
                                    <w:rPr>
                                      <w:rFonts w:eastAsia="MS Mincho"/>
                                    </w:rPr>
                                  </w:pPr>
                                  <w:r>
                                    <w:rPr>
                                      <w:rFonts w:eastAsia="MS Mincho"/>
                                    </w:rPr>
                                    <w:t>-Y</w:t>
                                  </w:r>
                                </w:p>
                                <w:p w14:paraId="64440A20" w14:textId="09A5FF98" w:rsidR="00B32AE1" w:rsidRPr="00451044" w:rsidRDefault="00B32AE1" w:rsidP="00B27E46">
                                  <w:pPr>
                                    <w:spacing w:before="0"/>
                                    <w:rPr>
                                      <w:rFonts w:eastAsia="MS Mincho"/>
                                    </w:rPr>
                                  </w:pPr>
                                  <w:r>
                                    <w:rPr>
                                      <w:rFonts w:eastAsia="MS Mincho"/>
                                    </w:rPr>
                                    <w:t>(tank)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5B8AB" id="Text Box 6" o:spid="_x0000_s1037" type="#_x0000_t202" style="position:absolute;left:0;text-align:left;margin-left:7.2pt;margin-top:304.2pt;width:36.05pt;height:27.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" fillcolor="#4f81bd [3204]" stroked="f">
                      <v:fill opacity="32896f"/>
                      <v:textbox inset="0,0,0,0">
                        <w:txbxContent>
                          <w:p w14:paraId="59F9EE9E" w14:textId="34D4EF4C" w:rsidR="00B32AE1" w:rsidRDefault="00B32AE1" w:rsidP="00B27E46">
                            <w:pPr>
                              <w:spacing w:before="0"/>
                              <w:rPr>
                                <w:rFonts w:eastAsia="MS Mincho"/>
                              </w:rPr>
                            </w:pPr>
                            <w:r>
                              <w:rPr>
                                <w:rFonts w:eastAsia="MS Mincho"/>
                              </w:rPr>
                              <w:t>-Y</w:t>
                            </w:r>
                          </w:p>
                          <w:p w14:paraId="64440A20" w14:textId="09A5FF98" w:rsidR="00B32AE1" w:rsidRPr="00451044" w:rsidRDefault="00B32AE1" w:rsidP="00B27E46">
                            <w:pPr>
                              <w:spacing w:before="0"/>
                              <w:rPr>
                                <w:rFonts w:eastAsia="MS Mincho"/>
                              </w:rPr>
                            </w:pPr>
                            <w:r>
                              <w:rPr>
                                <w:rFonts w:eastAsia="MS Mincho"/>
                              </w:rPr>
                              <w:t>(tank)</w:t>
                            </w:r>
                          </w:p>
                        </w:txbxContent>
                      </v:textbox>
                    </v:shape>
                  </w:pict>
                </mc:Fallback>
              </mc:AlternateContent>
            </w:r>
            <w:r w:rsidR="009F19F8">
              <w:rPr>
                <w:noProof/>
                <w:lang w:val="en-AU" w:eastAsia="ja-JP"/>
              </w:rPr>
              <mc:AlternateContent>
                <mc:Choice Requires="wps">
                  <w:drawing>
                    <wp:anchor distT="0" distB="0" distL="114300" distR="114300" simplePos="0" relativeHeight="251986944" behindDoc="0" locked="0" layoutInCell="1" allowOverlap="1" wp14:anchorId="118718AA" wp14:editId="66C599E6">
                      <wp:simplePos x="0" y="0"/>
                      <wp:positionH relativeFrom="column">
                        <wp:posOffset>1805422</wp:posOffset>
                      </wp:positionH>
                      <wp:positionV relativeFrom="paragraph">
                        <wp:posOffset>3402887</wp:posOffset>
                      </wp:positionV>
                      <wp:extent cx="457200" cy="571500"/>
                      <wp:effectExtent l="50800" t="76200" r="76200" b="88900"/>
                      <wp:wrapNone/>
                      <wp:docPr id="94" name="Straight Arrow Connector 94"/>
                      <wp:cNvGraphicFramePr/>
                      <a:graphic xmlns:a="http://schemas.openxmlformats.org/drawingml/2006/main">
                        <a:graphicData uri="http://schemas.microsoft.com/office/word/2010/wordprocessingShape">
                          <wps:wsp>
                            <wps:cNvCnPr/>
                            <wps:spPr>
                              <a:xfrm flipV="1">
                                <a:off x="0" y="0"/>
                                <a:ext cx="457200" cy="571500"/>
                              </a:xfrm>
                              <a:prstGeom prst="straightConnector1">
                                <a:avLst/>
                              </a:prstGeom>
                              <a:ln>
                                <a:solidFill>
                                  <a:schemeClr val="tx2"/>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05A57C2E" id="Straight Arrow Connector 94" o:spid="_x0000_s1026" type="#_x0000_t32" style="position:absolute;margin-left:142.15pt;margin-top:267.95pt;width:36pt;height:45pt;flip:y;z-index:25198694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" strokecolor="#1f497d [3215]" strokeweight="2pt">
                      <v:stroke endarrow="block"/>
                      <v:shadow on="t" opacity="24903f" mv:blur="40000f" origin=",.5" offset="0,20000emu"/>
                    </v:shape>
                  </w:pict>
                </mc:Fallback>
              </mc:AlternateContent>
            </w:r>
            <w:r w:rsidR="009F19F8">
              <w:rPr>
                <w:noProof/>
                <w:lang w:val="en-AU" w:eastAsia="ja-JP"/>
              </w:rPr>
              <mc:AlternateContent>
                <mc:Choice Requires="wps">
                  <w:drawing>
                    <wp:anchor distT="0" distB="0" distL="114300" distR="114300" simplePos="0" relativeHeight="251988992" behindDoc="0" locked="0" layoutInCell="1" allowOverlap="1" wp14:anchorId="42DDA2E5" wp14:editId="59B10ED8">
                      <wp:simplePos x="0" y="0"/>
                      <wp:positionH relativeFrom="column">
                        <wp:posOffset>207697</wp:posOffset>
                      </wp:positionH>
                      <wp:positionV relativeFrom="paragraph">
                        <wp:posOffset>3746928</wp:posOffset>
                      </wp:positionV>
                      <wp:extent cx="382555" cy="87086"/>
                      <wp:effectExtent l="76200" t="101600" r="74930" b="90805"/>
                      <wp:wrapNone/>
                      <wp:docPr id="95" name="Straight Arrow Connector 95"/>
                      <wp:cNvGraphicFramePr/>
                      <a:graphic xmlns:a="http://schemas.openxmlformats.org/drawingml/2006/main">
                        <a:graphicData uri="http://schemas.microsoft.com/office/word/2010/wordprocessingShape">
                          <wps:wsp>
                            <wps:cNvCnPr/>
                            <wps:spPr>
                              <a:xfrm flipH="1" flipV="1">
                                <a:off x="0" y="0"/>
                                <a:ext cx="382555" cy="87086"/>
                              </a:xfrm>
                              <a:prstGeom prst="straightConnector1">
                                <a:avLst/>
                              </a:prstGeom>
                              <a:ln>
                                <a:solidFill>
                                  <a:schemeClr val="tx2"/>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46500B" id="Straight Arrow Connector 95" o:spid="_x0000_s1026" type="#_x0000_t32" style="position:absolute;margin-left:16.35pt;margin-top:295.05pt;width:30.1pt;height:6.85pt;flip:x y;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" strokecolor="#1f497d [3215]" strokeweight="2pt">
                      <v:stroke endarrow="block"/>
                      <v:shadow on="t" opacity="24903f" mv:blur="40000f" origin=",.5" offset="0,20000emu"/>
                    </v:shape>
                  </w:pict>
                </mc:Fallback>
              </mc:AlternateContent>
            </w:r>
            <w:r w:rsidR="009F19F8">
              <w:rPr>
                <w:noProof/>
                <w:lang w:val="en-AU" w:eastAsia="ja-JP"/>
              </w:rPr>
              <mc:AlternateContent>
                <mc:Choice Requires="wps">
                  <w:drawing>
                    <wp:anchor distT="0" distB="0" distL="114300" distR="114300" simplePos="0" relativeHeight="251702272" behindDoc="0" locked="0" layoutInCell="1" allowOverlap="1" wp14:anchorId="6093B703" wp14:editId="38DA30E5">
                      <wp:simplePos x="0" y="0"/>
                      <wp:positionH relativeFrom="column">
                        <wp:posOffset>1005024</wp:posOffset>
                      </wp:positionH>
                      <wp:positionV relativeFrom="paragraph">
                        <wp:posOffset>3747122</wp:posOffset>
                      </wp:positionV>
                      <wp:extent cx="905964" cy="567042"/>
                      <wp:effectExtent l="0" t="0" r="8890" b="0"/>
                      <wp:wrapNone/>
                      <wp:docPr id="46" name="Text Box 46"/>
                      <wp:cNvGraphicFramePr/>
                      <a:graphic xmlns:a="http://schemas.openxmlformats.org/drawingml/2006/main">
                        <a:graphicData uri="http://schemas.microsoft.com/office/word/2010/wordprocessingShape">
                          <wps:wsp>
                            <wps:cNvSpPr txBox="1"/>
                            <wps:spPr>
                              <a:xfrm>
                                <a:off x="0" y="0"/>
                                <a:ext cx="905964" cy="567042"/>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0B753AC" w14:textId="77777777" w:rsidR="009F19F8" w:rsidRDefault="00B32AE1" w:rsidP="00527B01">
                                  <w:pPr>
                                    <w:spacing w:before="0"/>
                                    <w:rPr>
                                      <w:rFonts w:eastAsia="MS Mincho"/>
                                    </w:rPr>
                                  </w:pPr>
                                  <w:r>
                                    <w:rPr>
                                      <w:rFonts w:eastAsia="MS Mincho"/>
                                    </w:rPr>
                                    <w:t>-X (PR2</w:t>
                                  </w:r>
                                  <w:r w:rsidR="009F19F8">
                                    <w:rPr>
                                      <w:rFonts w:eastAsia="MS Mincho"/>
                                    </w:rPr>
                                    <w:t xml:space="preserve"> tank/</w:t>
                                  </w:r>
                                </w:p>
                                <w:p w14:paraId="0B96E1AE" w14:textId="75A7D07D" w:rsidR="00B32AE1" w:rsidRPr="009F19F8" w:rsidRDefault="009F19F8" w:rsidP="009F19F8">
                                  <w:pPr>
                                    <w:spacing w:before="0"/>
                                    <w:jc w:val="left"/>
                                    <w:rPr>
                                      <w:rFonts w:eastAsia="MS Mincho"/>
                                    </w:rPr>
                                  </w:pPr>
                                  <w:r>
                                    <w:rPr>
                                      <w:rFonts w:eastAsia="MS Mincho"/>
                                    </w:rPr>
                                    <w:t>BS coating/ OSEMs</w:t>
                                  </w:r>
                                  <w:r w:rsidR="00B32AE1">
                                    <w:rPr>
                                      <w:rFonts w:eastAsia="MS Minch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3B703" id="Text Box 46" o:spid="_x0000_s1038" type="#_x0000_t202" style="position:absolute;left:0;text-align:left;margin-left:79.15pt;margin-top:295.05pt;width:71.35pt;height:44.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" fillcolor="#4f81bd [3204]" stroked="f">
                      <v:fill opacity="32896f"/>
                      <v:textbox inset="0,0,0,0">
                        <w:txbxContent>
                          <w:p w14:paraId="50B753AC" w14:textId="77777777" w:rsidR="009F19F8" w:rsidRDefault="00B32AE1" w:rsidP="00527B01">
                            <w:pPr>
                              <w:spacing w:before="0"/>
                              <w:rPr>
                                <w:rFonts w:eastAsia="MS Mincho"/>
                              </w:rPr>
                            </w:pPr>
                            <w:r>
                              <w:rPr>
                                <w:rFonts w:eastAsia="MS Mincho"/>
                              </w:rPr>
                              <w:t>-X (PR2</w:t>
                            </w:r>
                            <w:r w:rsidR="009F19F8">
                              <w:rPr>
                                <w:rFonts w:eastAsia="MS Mincho"/>
                              </w:rPr>
                              <w:t xml:space="preserve"> tank/</w:t>
                            </w:r>
                          </w:p>
                          <w:p w14:paraId="0B96E1AE" w14:textId="75A7D07D" w:rsidR="00B32AE1" w:rsidRPr="009F19F8" w:rsidRDefault="009F19F8" w:rsidP="009F19F8">
                            <w:pPr>
                              <w:spacing w:before="0"/>
                              <w:jc w:val="left"/>
                              <w:rPr>
                                <w:rFonts w:eastAsia="MS Mincho"/>
                              </w:rPr>
                            </w:pPr>
                            <w:r>
                              <w:rPr>
                                <w:rFonts w:eastAsia="MS Mincho"/>
                              </w:rPr>
                              <w:t>BS coating/ OSEMs</w:t>
                            </w:r>
                            <w:r w:rsidR="00B32AE1">
                              <w:rPr>
                                <w:rFonts w:eastAsia="MS Mincho"/>
                              </w:rPr>
                              <w:t>)</w:t>
                            </w:r>
                          </w:p>
                        </w:txbxContent>
                      </v:textbox>
                    </v:shape>
                  </w:pict>
                </mc:Fallback>
              </mc:AlternateContent>
            </w:r>
            <w:r w:rsidR="00B27E46">
              <w:rPr>
                <w:noProof/>
                <w:lang w:val="en-AU" w:eastAsia="ja-JP"/>
              </w:rPr>
              <mc:AlternateContent>
                <mc:Choice Requires="wps">
                  <w:drawing>
                    <wp:anchor distT="0" distB="0" distL="114300" distR="114300" simplePos="0" relativeHeight="251674624" behindDoc="0" locked="0" layoutInCell="1" allowOverlap="1" wp14:anchorId="4E7F889E" wp14:editId="33BBBB0B">
                      <wp:simplePos x="0" y="0"/>
                      <wp:positionH relativeFrom="column">
                        <wp:posOffset>91921</wp:posOffset>
                      </wp:positionH>
                      <wp:positionV relativeFrom="paragraph">
                        <wp:posOffset>5233123</wp:posOffset>
                      </wp:positionV>
                      <wp:extent cx="1484783" cy="39306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1484783" cy="393065"/>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5672B80" w14:textId="15C5C209" w:rsidR="00B32AE1" w:rsidRDefault="00B32AE1" w:rsidP="00A26A51">
                                  <w:pPr>
                                    <w:spacing w:before="0"/>
                                    <w:rPr>
                                      <w:rFonts w:eastAsia="MS Mincho"/>
                                    </w:rPr>
                                  </w:pPr>
                                  <w:r>
                                    <w:rPr>
                                      <w:rFonts w:eastAsia="MS Mincho"/>
                                    </w:rPr>
                                    <w:t>+X</w:t>
                                  </w:r>
                                </w:p>
                                <w:p w14:paraId="70B116FF" w14:textId="73A791EB" w:rsidR="00B32AE1" w:rsidRPr="00451044" w:rsidRDefault="00B32AE1" w:rsidP="00A26A51">
                                  <w:pPr>
                                    <w:spacing w:before="0"/>
                                    <w:rPr>
                                      <w:rFonts w:eastAsia="MS Mincho"/>
                                    </w:rPr>
                                  </w:pPr>
                                  <w:r>
                                    <w:rPr>
                                      <w:rFonts w:eastAsia="MS Mincho"/>
                                    </w:rPr>
                                    <w:t>(AR coating/“back”)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F889E" id="Text Box 24" o:spid="_x0000_s1039" type="#_x0000_t202" style="position:absolute;left:0;text-align:left;margin-left:7.25pt;margin-top:412.05pt;width:116.9pt;height:30.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" fillcolor="#4f81bd [3204]" stroked="f">
                      <v:fill opacity="32896f"/>
                      <v:textbox inset="0,0,0,0">
                        <w:txbxContent>
                          <w:p w14:paraId="25672B80" w14:textId="15C5C209" w:rsidR="00B32AE1" w:rsidRDefault="00B32AE1" w:rsidP="00A26A51">
                            <w:pPr>
                              <w:spacing w:before="0"/>
                              <w:rPr>
                                <w:rFonts w:eastAsia="MS Mincho"/>
                              </w:rPr>
                            </w:pPr>
                            <w:r>
                              <w:rPr>
                                <w:rFonts w:eastAsia="MS Mincho"/>
                              </w:rPr>
                              <w:t>+X</w:t>
                            </w:r>
                          </w:p>
                          <w:p w14:paraId="70B116FF" w14:textId="73A791EB" w:rsidR="00B32AE1" w:rsidRPr="00451044" w:rsidRDefault="00B32AE1" w:rsidP="00A26A51">
                            <w:pPr>
                              <w:spacing w:before="0"/>
                              <w:rPr>
                                <w:rFonts w:eastAsia="MS Mincho"/>
                              </w:rPr>
                            </w:pPr>
                            <w:r>
                              <w:rPr>
                                <w:rFonts w:eastAsia="MS Mincho"/>
                              </w:rPr>
                              <w:t>(AR coating/“back”)</w:t>
                            </w:r>
                          </w:p>
                        </w:txbxContent>
                      </v:textbox>
                    </v:shape>
                  </w:pict>
                </mc:Fallback>
              </mc:AlternateContent>
            </w:r>
            <w:r w:rsidR="00B27E46">
              <w:rPr>
                <w:noProof/>
                <w:lang w:val="en-AU" w:eastAsia="ja-JP"/>
              </w:rPr>
              <mc:AlternateContent>
                <mc:Choice Requires="wps">
                  <w:drawing>
                    <wp:anchor distT="0" distB="0" distL="114300" distR="114300" simplePos="0" relativeHeight="251732992" behindDoc="0" locked="0" layoutInCell="1" allowOverlap="1" wp14:anchorId="14F8E0CE" wp14:editId="6DD4049A">
                      <wp:simplePos x="0" y="0"/>
                      <wp:positionH relativeFrom="column">
                        <wp:posOffset>795705</wp:posOffset>
                      </wp:positionH>
                      <wp:positionV relativeFrom="paragraph">
                        <wp:posOffset>719364</wp:posOffset>
                      </wp:positionV>
                      <wp:extent cx="664845" cy="170445"/>
                      <wp:effectExtent l="25400" t="76200" r="20955" b="58420"/>
                      <wp:wrapNone/>
                      <wp:docPr id="5" name="Text Box 5"/>
                      <wp:cNvGraphicFramePr/>
                      <a:graphic xmlns:a="http://schemas.openxmlformats.org/drawingml/2006/main">
                        <a:graphicData uri="http://schemas.microsoft.com/office/word/2010/wordprocessingShape">
                          <wps:wsp>
                            <wps:cNvSpPr txBox="1"/>
                            <wps:spPr>
                              <a:xfrm rot="616246">
                                <a:off x="0" y="0"/>
                                <a:ext cx="664845" cy="170445"/>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0A2B236" w14:textId="5C6D668F" w:rsidR="00B32AE1" w:rsidRPr="00451044" w:rsidRDefault="00B32AE1" w:rsidP="00B27E46">
                                  <w:pPr>
                                    <w:spacing w:before="0"/>
                                    <w:rPr>
                                      <w:rFonts w:eastAsia="MS Mincho"/>
                                    </w:rPr>
                                  </w:pPr>
                                  <w:r>
                                    <w:rPr>
                                      <w:rFonts w:eastAsia="MS Mincho"/>
                                    </w:rPr>
                                    <w:t>Crane path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8E0CE" id="Text Box 5" o:spid="_x0000_s1040" type="#_x0000_t202" style="position:absolute;left:0;text-align:left;margin-left:62.65pt;margin-top:56.65pt;width:52.35pt;height:13.4pt;rotation:673105fd;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" fillcolor="#4f81bd [3204]" stroked="f">
                      <v:fill opacity="32896f"/>
                      <v:textbox inset="0,0,0,0">
                        <w:txbxContent>
                          <w:p w14:paraId="40A2B236" w14:textId="5C6D668F" w:rsidR="00B32AE1" w:rsidRPr="00451044" w:rsidRDefault="00B32AE1" w:rsidP="00B27E46">
                            <w:pPr>
                              <w:spacing w:before="0"/>
                              <w:rPr>
                                <w:rFonts w:eastAsia="MS Mincho"/>
                              </w:rPr>
                            </w:pPr>
                            <w:r>
                              <w:rPr>
                                <w:rFonts w:eastAsia="MS Mincho"/>
                              </w:rPr>
                              <w:t>Crane path</w:t>
                            </w:r>
                          </w:p>
                        </w:txbxContent>
                      </v:textbox>
                    </v:shape>
                  </w:pict>
                </mc:Fallback>
              </mc:AlternateContent>
            </w:r>
            <w:r w:rsidR="008714D1">
              <w:rPr>
                <w:noProof/>
                <w:lang w:val="en-AU" w:eastAsia="ja-JP"/>
              </w:rPr>
              <mc:AlternateContent>
                <mc:Choice Requires="wps">
                  <w:drawing>
                    <wp:anchor distT="0" distB="0" distL="114300" distR="114300" simplePos="0" relativeHeight="251730944" behindDoc="0" locked="0" layoutInCell="1" allowOverlap="1" wp14:anchorId="01EE6452" wp14:editId="20523A47">
                      <wp:simplePos x="0" y="0"/>
                      <wp:positionH relativeFrom="column">
                        <wp:posOffset>606491</wp:posOffset>
                      </wp:positionH>
                      <wp:positionV relativeFrom="paragraph">
                        <wp:posOffset>552713</wp:posOffset>
                      </wp:positionV>
                      <wp:extent cx="1351665" cy="262960"/>
                      <wp:effectExtent l="50800" t="25400" r="45720" b="92710"/>
                      <wp:wrapNone/>
                      <wp:docPr id="4" name="Straight Connector 4"/>
                      <wp:cNvGraphicFramePr/>
                      <a:graphic xmlns:a="http://schemas.openxmlformats.org/drawingml/2006/main">
                        <a:graphicData uri="http://schemas.microsoft.com/office/word/2010/wordprocessingShape">
                          <wps:wsp>
                            <wps:cNvCnPr/>
                            <wps:spPr>
                              <a:xfrm>
                                <a:off x="0" y="0"/>
                                <a:ext cx="1351665" cy="262960"/>
                              </a:xfrm>
                              <a:prstGeom prst="line">
                                <a:avLst/>
                              </a:prstGeom>
                              <a:ln>
                                <a:prstDash val="dashDot"/>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896C606" id="Straight Connector 4"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47.75pt,43.5pt" to="154.2pt,64.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" strokecolor="#4f81bd [3204]" strokeweight="2pt">
                      <v:stroke dashstyle="dashDot"/>
                      <v:shadow on="t" opacity="24903f" mv:blur="40000f" origin=",.5" offset="0,20000emu"/>
                    </v:line>
                  </w:pict>
                </mc:Fallback>
              </mc:AlternateContent>
            </w:r>
            <w:r w:rsidR="00DF2707">
              <w:rPr>
                <w:noProof/>
                <w:lang w:val="en-AU" w:eastAsia="ja-JP"/>
              </w:rPr>
              <w:drawing>
                <wp:inline distT="0" distB="0" distL="0" distR="0" wp14:anchorId="31949A11" wp14:editId="5056F2FA">
                  <wp:extent cx="2446474" cy="5612854"/>
                  <wp:effectExtent l="0" t="0" r="0" b="635"/>
                  <wp:docPr id="50" name="Picture 50" descr="../../../../../../var/folders/hf/20t5pn953rv7z5xdv8yfh5j00000gn/T/com.realmacsoftware.ember/AE234BF4-75C6-4CE0-A7DE-B0EEF90A8C84/Frame%20with%20BF&amp;SF%20crossbars%20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r/folders/hf/20t5pn953rv7z5xdv8yfh5j00000gn/T/com.realmacsoftware.ember/AE234BF4-75C6-4CE0-A7DE-B0EEF90A8C84/Frame%20with%20BF&amp;SF%20crossbars%20an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59834" cy="5643506"/>
                          </a:xfrm>
                          <a:prstGeom prst="rect">
                            <a:avLst/>
                          </a:prstGeom>
                          <a:noFill/>
                          <a:ln>
                            <a:noFill/>
                          </a:ln>
                        </pic:spPr>
                      </pic:pic>
                    </a:graphicData>
                  </a:graphic>
                </wp:inline>
              </w:drawing>
            </w:r>
            <w:r w:rsidR="002F0E15">
              <w:rPr>
                <w:noProof/>
                <w:lang w:val="en-AU" w:eastAsia="ja-JP"/>
              </w:rPr>
              <mc:AlternateContent>
                <mc:Choice Requires="wps">
                  <w:drawing>
                    <wp:anchor distT="0" distB="0" distL="114300" distR="114300" simplePos="0" relativeHeight="251704320" behindDoc="0" locked="0" layoutInCell="1" allowOverlap="1" wp14:anchorId="47E23B1B" wp14:editId="74D1D10C">
                      <wp:simplePos x="0" y="0"/>
                      <wp:positionH relativeFrom="column">
                        <wp:posOffset>439391</wp:posOffset>
                      </wp:positionH>
                      <wp:positionV relativeFrom="paragraph">
                        <wp:posOffset>2615328</wp:posOffset>
                      </wp:positionV>
                      <wp:extent cx="1487763" cy="224790"/>
                      <wp:effectExtent l="25400" t="152400" r="11430" b="130810"/>
                      <wp:wrapNone/>
                      <wp:docPr id="48" name="Text Box 48"/>
                      <wp:cNvGraphicFramePr/>
                      <a:graphic xmlns:a="http://schemas.openxmlformats.org/drawingml/2006/main">
                        <a:graphicData uri="http://schemas.microsoft.com/office/word/2010/wordprocessingShape">
                          <wps:wsp>
                            <wps:cNvSpPr txBox="1"/>
                            <wps:spPr>
                              <a:xfrm rot="616246">
                                <a:off x="0" y="0"/>
                                <a:ext cx="1487763" cy="224790"/>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A208D56" w14:textId="0224E389" w:rsidR="00B32AE1" w:rsidRPr="00451044" w:rsidRDefault="00B32AE1" w:rsidP="00A26A51">
                                  <w:pPr>
                                    <w:spacing w:before="0"/>
                                    <w:rPr>
                                      <w:rFonts w:eastAsia="MS Mincho"/>
                                    </w:rPr>
                                  </w:pPr>
                                  <w:r>
                                    <w:rPr>
                                      <w:rFonts w:eastAsia="MS Mincho"/>
                                    </w:rPr>
                                    <w:t>(SF crossbars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23B1B" id="Text Box 48" o:spid="_x0000_s1041" type="#_x0000_t202" style="position:absolute;left:0;text-align:left;margin-left:34.6pt;margin-top:205.95pt;width:117.15pt;height:17.7pt;rotation:673105fd;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" fillcolor="#4f81bd [3204]" stroked="f">
                      <v:fill opacity="32896f"/>
                      <v:textbox inset="0,0,0,0">
                        <w:txbxContent>
                          <w:p w14:paraId="3A208D56" w14:textId="0224E389" w:rsidR="00B32AE1" w:rsidRPr="00451044" w:rsidRDefault="00B32AE1" w:rsidP="00A26A51">
                            <w:pPr>
                              <w:spacing w:before="0"/>
                              <w:rPr>
                                <w:rFonts w:eastAsia="MS Mincho"/>
                              </w:rPr>
                            </w:pPr>
                            <w:r>
                              <w:rPr>
                                <w:rFonts w:eastAsia="MS Mincho"/>
                              </w:rPr>
                              <w:t>(SF crossbars removed)</w:t>
                            </w:r>
                          </w:p>
                        </w:txbxContent>
                      </v:textbox>
                    </v:shape>
                  </w:pict>
                </mc:Fallback>
              </mc:AlternateContent>
            </w:r>
            <w:r w:rsidR="002F0E15">
              <w:rPr>
                <w:noProof/>
                <w:lang w:val="en-AU" w:eastAsia="ja-JP"/>
              </w:rPr>
              <mc:AlternateContent>
                <mc:Choice Requires="wps">
                  <w:drawing>
                    <wp:anchor distT="0" distB="0" distL="114300" distR="114300" simplePos="0" relativeHeight="251706368" behindDoc="0" locked="0" layoutInCell="1" allowOverlap="1" wp14:anchorId="4E6BED88" wp14:editId="75B18D49">
                      <wp:simplePos x="0" y="0"/>
                      <wp:positionH relativeFrom="column">
                        <wp:posOffset>438693</wp:posOffset>
                      </wp:positionH>
                      <wp:positionV relativeFrom="paragraph">
                        <wp:posOffset>3083604</wp:posOffset>
                      </wp:positionV>
                      <wp:extent cx="1551331" cy="224790"/>
                      <wp:effectExtent l="25400" t="152400" r="23495" b="156210"/>
                      <wp:wrapNone/>
                      <wp:docPr id="49" name="Text Box 49"/>
                      <wp:cNvGraphicFramePr/>
                      <a:graphic xmlns:a="http://schemas.openxmlformats.org/drawingml/2006/main">
                        <a:graphicData uri="http://schemas.microsoft.com/office/word/2010/wordprocessingShape">
                          <wps:wsp>
                            <wps:cNvSpPr txBox="1"/>
                            <wps:spPr>
                              <a:xfrm rot="616246">
                                <a:off x="0" y="0"/>
                                <a:ext cx="1551331" cy="224790"/>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12486138" w14:textId="01E84ADC" w:rsidR="00B32AE1" w:rsidRPr="00451044" w:rsidRDefault="00B32AE1" w:rsidP="00A26A51">
                                  <w:pPr>
                                    <w:spacing w:before="0"/>
                                    <w:rPr>
                                      <w:rFonts w:eastAsia="MS Mincho"/>
                                    </w:rPr>
                                  </w:pPr>
                                  <w:r>
                                    <w:rPr>
                                      <w:rFonts w:eastAsia="MS Mincho"/>
                                    </w:rPr>
                                    <w:t>(BF crossbars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BED88" id="Text Box 49" o:spid="_x0000_s1042" type="#_x0000_t202" style="position:absolute;left:0;text-align:left;margin-left:34.55pt;margin-top:242.8pt;width:122.15pt;height:17.7pt;rotation:673105fd;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" fillcolor="#4f81bd [3204]" stroked="f">
                      <v:fill opacity="32896f"/>
                      <v:textbox inset="0,0,0,0">
                        <w:txbxContent>
                          <w:p w14:paraId="12486138" w14:textId="01E84ADC" w:rsidR="00B32AE1" w:rsidRPr="00451044" w:rsidRDefault="00B32AE1" w:rsidP="00A26A51">
                            <w:pPr>
                              <w:spacing w:before="0"/>
                              <w:rPr>
                                <w:rFonts w:eastAsia="MS Mincho"/>
                              </w:rPr>
                            </w:pPr>
                            <w:r>
                              <w:rPr>
                                <w:rFonts w:eastAsia="MS Mincho"/>
                              </w:rPr>
                              <w:t>(BF crossbars removed)</w:t>
                            </w:r>
                          </w:p>
                        </w:txbxContent>
                      </v:textbox>
                    </v:shape>
                  </w:pict>
                </mc:Fallback>
              </mc:AlternateContent>
            </w:r>
          </w:p>
        </w:tc>
      </w:tr>
    </w:tbl>
    <w:p w14:paraId="4FF0C722" w14:textId="48D5607D" w:rsidR="00C051C6" w:rsidRDefault="007913AE" w:rsidP="00315FF6">
      <w:pPr>
        <w:pStyle w:val="Heading2"/>
        <w:rPr>
          <w:lang w:val="en-AU"/>
        </w:rPr>
      </w:pPr>
      <w:bookmarkStart w:id="41" w:name="_Toc453827484"/>
      <w:r>
        <w:rPr>
          <w:lang w:val="en-AU"/>
        </w:rPr>
        <w:lastRenderedPageBreak/>
        <w:t>Install</w:t>
      </w:r>
      <w:r w:rsidR="00C051C6">
        <w:rPr>
          <w:lang w:val="en-AU"/>
        </w:rPr>
        <w:t xml:space="preserve"> optical table</w:t>
      </w:r>
      <w:r>
        <w:rPr>
          <w:lang w:val="en-AU"/>
        </w:rPr>
        <w:t xml:space="preserve"> immobilization brackets</w:t>
      </w:r>
      <w:bookmarkEnd w:id="41"/>
    </w:p>
    <w:tbl>
      <w:tblPr>
        <w:tblStyle w:val="TableGrid"/>
        <w:tblW w:w="0" w:type="auto"/>
        <w:tblLook w:val="04A0" w:firstRow="1" w:lastRow="0" w:firstColumn="1" w:lastColumn="0" w:noHBand="0" w:noVBand="1"/>
      </w:tblPr>
      <w:tblGrid>
        <w:gridCol w:w="4733"/>
        <w:gridCol w:w="4733"/>
      </w:tblGrid>
      <w:tr w:rsidR="00C051C6" w14:paraId="14D093DE" w14:textId="77777777" w:rsidTr="001617AB">
        <w:tc>
          <w:tcPr>
            <w:tcW w:w="4733" w:type="dxa"/>
          </w:tcPr>
          <w:p w14:paraId="565EDCB6" w14:textId="6BDF9494" w:rsidR="00C051C6" w:rsidRDefault="00C051C6" w:rsidP="00C051C6">
            <w:r>
              <w:t>I</w:t>
            </w:r>
            <w:r w:rsidR="000F2B13">
              <w:t>f it has not already been done, i</w:t>
            </w:r>
            <w:r>
              <w:t>nstall the four brackets near the corners of the optical table using 2 M8 screws each to prevent it slipping off if there is an earthquake.</w:t>
            </w:r>
          </w:p>
          <w:p w14:paraId="027B60FA" w14:textId="17AE36E8" w:rsidR="001617AB" w:rsidRDefault="001617AB" w:rsidP="000F2B13"/>
        </w:tc>
        <w:tc>
          <w:tcPr>
            <w:tcW w:w="4733" w:type="dxa"/>
          </w:tcPr>
          <w:p w14:paraId="5243F9BC" w14:textId="00010C59" w:rsidR="00C051C6" w:rsidRDefault="000F2B13" w:rsidP="00C051C6">
            <w:r>
              <w:rPr>
                <w:noProof/>
                <w:lang w:val="en-AU" w:eastAsia="ja-JP"/>
              </w:rPr>
              <mc:AlternateContent>
                <mc:Choice Requires="wps">
                  <w:drawing>
                    <wp:anchor distT="0" distB="0" distL="114300" distR="114300" simplePos="0" relativeHeight="251709440" behindDoc="0" locked="0" layoutInCell="1" allowOverlap="1" wp14:anchorId="44F53C5E" wp14:editId="09836073">
                      <wp:simplePos x="0" y="0"/>
                      <wp:positionH relativeFrom="column">
                        <wp:posOffset>1119505</wp:posOffset>
                      </wp:positionH>
                      <wp:positionV relativeFrom="paragraph">
                        <wp:posOffset>1577975</wp:posOffset>
                      </wp:positionV>
                      <wp:extent cx="227372" cy="231140"/>
                      <wp:effectExtent l="50800" t="76200" r="77470" b="99060"/>
                      <wp:wrapNone/>
                      <wp:docPr id="53" name="Straight Connector 53"/>
                      <wp:cNvGraphicFramePr/>
                      <a:graphic xmlns:a="http://schemas.openxmlformats.org/drawingml/2006/main">
                        <a:graphicData uri="http://schemas.microsoft.com/office/word/2010/wordprocessingShape">
                          <wps:wsp>
                            <wps:cNvCnPr/>
                            <wps:spPr>
                              <a:xfrm flipV="1">
                                <a:off x="0" y="0"/>
                                <a:ext cx="227372" cy="231140"/>
                              </a:xfrm>
                              <a:prstGeom prst="line">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51F24087" id="Straight Connector 53" o:spid="_x0000_s1026" style="position:absolute;flip:y;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8.15pt,124.25pt" to="106.05pt,142.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" strokecolor="#4f81bd [3204]" strokeweight="2pt">
                      <v:stroke endarrow="open"/>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708416" behindDoc="0" locked="0" layoutInCell="1" allowOverlap="1" wp14:anchorId="6E3865EA" wp14:editId="055B98EC">
                      <wp:simplePos x="0" y="0"/>
                      <wp:positionH relativeFrom="column">
                        <wp:posOffset>773994</wp:posOffset>
                      </wp:positionH>
                      <wp:positionV relativeFrom="paragraph">
                        <wp:posOffset>1811020</wp:posOffset>
                      </wp:positionV>
                      <wp:extent cx="459497" cy="223662"/>
                      <wp:effectExtent l="0" t="0" r="0" b="5080"/>
                      <wp:wrapNone/>
                      <wp:docPr id="52" name="Text Box 52"/>
                      <wp:cNvGraphicFramePr/>
                      <a:graphic xmlns:a="http://schemas.openxmlformats.org/drawingml/2006/main">
                        <a:graphicData uri="http://schemas.microsoft.com/office/word/2010/wordprocessingShape">
                          <wps:wsp>
                            <wps:cNvSpPr txBox="1"/>
                            <wps:spPr>
                              <a:xfrm>
                                <a:off x="0" y="0"/>
                                <a:ext cx="459497" cy="223662"/>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C9EBAA7" w14:textId="7CFAF8A6" w:rsidR="00B32AE1" w:rsidRPr="00451044" w:rsidRDefault="00B32AE1" w:rsidP="00A26A51">
                                  <w:pPr>
                                    <w:spacing w:before="0"/>
                                    <w:rPr>
                                      <w:rFonts w:eastAsia="MS Mincho"/>
                                    </w:rPr>
                                  </w:pPr>
                                  <w:r>
                                    <w:rPr>
                                      <w:rFonts w:eastAsia="MS Mincho"/>
                                    </w:rPr>
                                    <w:t>bracket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865EA" id="Text Box 52" o:spid="_x0000_s1043" type="#_x0000_t202" style="position:absolute;left:0;text-align:left;margin-left:60.95pt;margin-top:142.6pt;width:36.2pt;height:17.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" fillcolor="#4f81bd [3204]" stroked="f">
                      <v:fill opacity="32896f"/>
                      <v:textbox inset="0,0,0,0">
                        <w:txbxContent>
                          <w:p w14:paraId="0C9EBAA7" w14:textId="7CFAF8A6" w:rsidR="00B32AE1" w:rsidRPr="00451044" w:rsidRDefault="00B32AE1" w:rsidP="00A26A51">
                            <w:pPr>
                              <w:spacing w:before="0"/>
                              <w:rPr>
                                <w:rFonts w:eastAsia="MS Mincho"/>
                              </w:rPr>
                            </w:pPr>
                            <w:r>
                              <w:rPr>
                                <w:rFonts w:eastAsia="MS Mincho"/>
                              </w:rPr>
                              <w:t>bracket</w:t>
                            </w:r>
                          </w:p>
                        </w:txbxContent>
                      </v:textbox>
                    </v:shape>
                  </w:pict>
                </mc:Fallback>
              </mc:AlternateContent>
            </w:r>
            <w:r w:rsidR="00D87EDA">
              <w:rPr>
                <w:noProof/>
                <w:lang w:val="en-AU" w:eastAsia="ja-JP"/>
              </w:rPr>
              <w:drawing>
                <wp:inline distT="0" distB="0" distL="0" distR="0" wp14:anchorId="69FBDB2D" wp14:editId="312AFC76">
                  <wp:extent cx="2835686" cy="3007360"/>
                  <wp:effectExtent l="0" t="0" r="9525" b="0"/>
                  <wp:docPr id="8" name="Picture 8" descr="../../../../../../var/folders/hf/20t5pn953rv7z5xdv8yfh5j00000gn/T/com.realmacsoftware.ember/A81B9801-1043-4519-B26F-4E147F9CB8A4/Op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hf/20t5pn953rv7z5xdv8yfh5j00000gn/T/com.realmacsoftware.ember/A81B9801-1043-4519-B26F-4E147F9CB8A4/Optical%"/>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46249" cy="3018562"/>
                          </a:xfrm>
                          <a:prstGeom prst="rect">
                            <a:avLst/>
                          </a:prstGeom>
                          <a:noFill/>
                          <a:ln>
                            <a:noFill/>
                          </a:ln>
                        </pic:spPr>
                      </pic:pic>
                    </a:graphicData>
                  </a:graphic>
                </wp:inline>
              </w:drawing>
            </w:r>
          </w:p>
        </w:tc>
      </w:tr>
    </w:tbl>
    <w:p w14:paraId="631448CD" w14:textId="77777777" w:rsidR="00C051C6" w:rsidRPr="00C051C6" w:rsidRDefault="00C051C6" w:rsidP="00C051C6"/>
    <w:p w14:paraId="79D393E9" w14:textId="77777777" w:rsidR="007913AE" w:rsidRDefault="007913AE" w:rsidP="007913AE">
      <w:pPr>
        <w:pStyle w:val="Heading2"/>
        <w:rPr>
          <w:rFonts w:ascii="Helvetica" w:hAnsi="Helvetica" w:cs="Helvetica"/>
          <w:szCs w:val="24"/>
          <w:lang w:val="en-AU"/>
        </w:rPr>
      </w:pPr>
      <w:bookmarkStart w:id="42" w:name="_Toc453827485"/>
      <w:r>
        <w:rPr>
          <w:lang w:val="en-AU"/>
        </w:rPr>
        <w:t>Adjust assembly frame crossbars for IM</w:t>
      </w:r>
      <w:bookmarkEnd w:id="42"/>
    </w:p>
    <w:tbl>
      <w:tblPr>
        <w:tblStyle w:val="TableGrid"/>
        <w:tblW w:w="0" w:type="auto"/>
        <w:tblLook w:val="04A0" w:firstRow="1" w:lastRow="0" w:firstColumn="1" w:lastColumn="0" w:noHBand="0" w:noVBand="1"/>
      </w:tblPr>
      <w:tblGrid>
        <w:gridCol w:w="4693"/>
        <w:gridCol w:w="4773"/>
      </w:tblGrid>
      <w:tr w:rsidR="007913AE" w:rsidRPr="00315FF6" w14:paraId="4AF08C68" w14:textId="77777777" w:rsidTr="00330119">
        <w:trPr>
          <w:trHeight w:val="373"/>
        </w:trPr>
        <w:tc>
          <w:tcPr>
            <w:tcW w:w="4693" w:type="dxa"/>
          </w:tcPr>
          <w:p w14:paraId="17EE39BB" w14:textId="107766F4" w:rsidR="007913AE" w:rsidRDefault="007913AE" w:rsidP="007913AE">
            <w:bookmarkStart w:id="43" w:name="OLE_LINK38"/>
            <w:bookmarkStart w:id="44" w:name="OLE_LINK39"/>
            <w:r>
              <w:t xml:space="preserve">Set the legs of the optical table so that </w:t>
            </w:r>
            <w:r w:rsidR="00C92028">
              <w:t>it is level as measured by a bubble level and there is 694 mm to the underneath of the internal crossbars</w:t>
            </w:r>
            <w:r w:rsidR="0057286C">
              <w:t xml:space="preserve"> below the IM</w:t>
            </w:r>
            <w:r w:rsidR="00C92028">
              <w:t xml:space="preserve"> </w:t>
            </w:r>
            <w:r>
              <w:t>and level in both directions as measured by a bubble level.</w:t>
            </w:r>
            <w:r w:rsidR="0057286C">
              <w:t xml:space="preserve"> (This should mean that it is 500 mm tall.)</w:t>
            </w:r>
          </w:p>
          <w:p w14:paraId="44DE53F2" w14:textId="36758125" w:rsidR="007913AE" w:rsidRDefault="007913AE" w:rsidP="007913AE">
            <w:r>
              <w:t>Center the optical table in the space. There should be 68 mm  to the outside of the frame in the ±X direction and 150 mm to the outside of the frame in ±Y.</w:t>
            </w:r>
            <w:r w:rsidR="00C92028">
              <w:t xml:space="preserve"> </w:t>
            </w:r>
          </w:p>
          <w:p w14:paraId="54E84607" w14:textId="6DD34F5C" w:rsidR="00FD4030" w:rsidRDefault="00FD4030" w:rsidP="007913AE">
            <w:r>
              <w:t>Double-check the levelness.</w:t>
            </w:r>
          </w:p>
          <w:p w14:paraId="20473FF6" w14:textId="5D0A53CC" w:rsidR="007913AE" w:rsidRPr="00315FF6" w:rsidRDefault="007913AE" w:rsidP="00330119"/>
        </w:tc>
        <w:tc>
          <w:tcPr>
            <w:tcW w:w="4773" w:type="dxa"/>
          </w:tcPr>
          <w:p w14:paraId="686D7A0F" w14:textId="32A37599" w:rsidR="007913AE" w:rsidRPr="00315FF6" w:rsidRDefault="00C92028" w:rsidP="00330119">
            <w:r>
              <w:rPr>
                <w:noProof/>
                <w:lang w:val="en-AU" w:eastAsia="ja-JP"/>
              </w:rPr>
              <mc:AlternateContent>
                <mc:Choice Requires="wps">
                  <w:drawing>
                    <wp:anchor distT="0" distB="0" distL="114300" distR="114300" simplePos="0" relativeHeight="251712512" behindDoc="0" locked="0" layoutInCell="1" allowOverlap="1" wp14:anchorId="1F1ADCB9" wp14:editId="7EC06709">
                      <wp:simplePos x="0" y="0"/>
                      <wp:positionH relativeFrom="column">
                        <wp:posOffset>777240</wp:posOffset>
                      </wp:positionH>
                      <wp:positionV relativeFrom="paragraph">
                        <wp:posOffset>932815</wp:posOffset>
                      </wp:positionV>
                      <wp:extent cx="5080" cy="829310"/>
                      <wp:effectExtent l="152400" t="50800" r="147320" b="135890"/>
                      <wp:wrapNone/>
                      <wp:docPr id="57" name="Straight Connector 57"/>
                      <wp:cNvGraphicFramePr/>
                      <a:graphic xmlns:a="http://schemas.openxmlformats.org/drawingml/2006/main">
                        <a:graphicData uri="http://schemas.microsoft.com/office/word/2010/wordprocessingShape">
                          <wps:wsp>
                            <wps:cNvCnPr/>
                            <wps:spPr>
                              <a:xfrm>
                                <a:off x="0" y="0"/>
                                <a:ext cx="5080" cy="829310"/>
                              </a:xfrm>
                              <a:prstGeom prst="line">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863640" id="Straight Connector 57"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2pt,73.45pt" to="61.6pt,138.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" strokecolor="#4f81bd [3204]" strokeweight="2pt">
                      <v:stroke startarrow="open" endarrow="open"/>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714560" behindDoc="0" locked="0" layoutInCell="1" allowOverlap="1" wp14:anchorId="34B61E55" wp14:editId="2DCA1F9B">
                      <wp:simplePos x="0" y="0"/>
                      <wp:positionH relativeFrom="column">
                        <wp:posOffset>810435</wp:posOffset>
                      </wp:positionH>
                      <wp:positionV relativeFrom="paragraph">
                        <wp:posOffset>1346223</wp:posOffset>
                      </wp:positionV>
                      <wp:extent cx="538545" cy="223662"/>
                      <wp:effectExtent l="0" t="0" r="0" b="5080"/>
                      <wp:wrapNone/>
                      <wp:docPr id="58" name="Text Box 58"/>
                      <wp:cNvGraphicFramePr/>
                      <a:graphic xmlns:a="http://schemas.openxmlformats.org/drawingml/2006/main">
                        <a:graphicData uri="http://schemas.microsoft.com/office/word/2010/wordprocessingShape">
                          <wps:wsp>
                            <wps:cNvSpPr txBox="1"/>
                            <wps:spPr>
                              <a:xfrm>
                                <a:off x="0" y="0"/>
                                <a:ext cx="538545" cy="223662"/>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74F9FD8" w14:textId="2F9FBE85" w:rsidR="00B32AE1" w:rsidRPr="00451044" w:rsidRDefault="00B32AE1" w:rsidP="00A26A51">
                                  <w:pPr>
                                    <w:spacing w:before="0"/>
                                    <w:rPr>
                                      <w:rFonts w:eastAsia="MS Mincho"/>
                                    </w:rPr>
                                  </w:pPr>
                                  <w:r>
                                    <w:rPr>
                                      <w:rFonts w:eastAsia="MS Mincho"/>
                                    </w:rPr>
                                    <w:t>694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61E55" id="Text Box 58" o:spid="_x0000_s1044" type="#_x0000_t202" style="position:absolute;left:0;text-align:left;margin-left:63.8pt;margin-top:106pt;width:42.4pt;height:17.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" fillcolor="#4f81bd [3204]" stroked="f">
                      <v:fill opacity="32896f"/>
                      <v:textbox inset="0,0,0,0">
                        <w:txbxContent>
                          <w:p w14:paraId="274F9FD8" w14:textId="2F9FBE85" w:rsidR="00B32AE1" w:rsidRPr="00451044" w:rsidRDefault="00B32AE1" w:rsidP="00A26A51">
                            <w:pPr>
                              <w:spacing w:before="0"/>
                              <w:rPr>
                                <w:rFonts w:eastAsia="MS Mincho"/>
                              </w:rPr>
                            </w:pPr>
                            <w:r>
                              <w:rPr>
                                <w:rFonts w:eastAsia="MS Mincho"/>
                              </w:rPr>
                              <w:t>694 mm</w:t>
                            </w:r>
                          </w:p>
                        </w:txbxContent>
                      </v:textbox>
                    </v:shape>
                  </w:pict>
                </mc:Fallback>
              </mc:AlternateContent>
            </w:r>
            <w:r w:rsidR="007913AE">
              <w:rPr>
                <w:noProof/>
                <w:lang w:val="en-AU" w:eastAsia="ja-JP"/>
              </w:rPr>
              <w:drawing>
                <wp:inline distT="0" distB="0" distL="0" distR="0" wp14:anchorId="543F7D9E" wp14:editId="38098FE7">
                  <wp:extent cx="2794527" cy="3282647"/>
                  <wp:effectExtent l="0" t="0" r="0" b="0"/>
                  <wp:docPr id="56" name="Picture 56" descr="../../../../../../var/folders/hf/20t5pn953rv7z5xdv8yfh5j00000gn/T/com.realmacsoftware.ember/19E5C2A5-2FD7-4EAA-9837-CBA31179AE7C/Autodesk%20Inventor%20Professional%202015%20-%20EDUC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r/folders/hf/20t5pn953rv7z5xdv8yfh5j00000gn/T/com.realmacsoftware.ember/19E5C2A5-2FD7-4EAA-9837-CBA31179AE7C/Autodesk%20Inventor%20Professional%202015%20-%20EDUCATI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09478" cy="3300209"/>
                          </a:xfrm>
                          <a:prstGeom prst="rect">
                            <a:avLst/>
                          </a:prstGeom>
                          <a:noFill/>
                          <a:ln>
                            <a:noFill/>
                          </a:ln>
                        </pic:spPr>
                      </pic:pic>
                    </a:graphicData>
                  </a:graphic>
                </wp:inline>
              </w:drawing>
            </w:r>
          </w:p>
        </w:tc>
      </w:tr>
      <w:bookmarkEnd w:id="43"/>
      <w:bookmarkEnd w:id="44"/>
    </w:tbl>
    <w:p w14:paraId="09474E65" w14:textId="2D89913A" w:rsidR="007913AE" w:rsidRPr="00315FF6" w:rsidRDefault="007913AE" w:rsidP="007913AE">
      <w:pPr>
        <w:tabs>
          <w:tab w:val="left" w:pos="1240"/>
        </w:tabs>
      </w:pPr>
    </w:p>
    <w:p w14:paraId="2F8DB106" w14:textId="12AB9F6A" w:rsidR="00315FF6" w:rsidRDefault="00D624E0" w:rsidP="00315FF6">
      <w:pPr>
        <w:pStyle w:val="Heading2"/>
        <w:rPr>
          <w:lang w:val="en-AU"/>
        </w:rPr>
      </w:pPr>
      <w:bookmarkStart w:id="45" w:name="_Toc453827486"/>
      <w:r>
        <w:rPr>
          <w:lang w:val="en-AU"/>
        </w:rPr>
        <w:lastRenderedPageBreak/>
        <w:t xml:space="preserve">Install </w:t>
      </w:r>
      <w:r w:rsidR="00FD4030">
        <w:rPr>
          <w:lang w:val="en-AU"/>
        </w:rPr>
        <w:t xml:space="preserve">adapter bars, </w:t>
      </w:r>
      <w:r>
        <w:rPr>
          <w:lang w:val="en-AU"/>
        </w:rPr>
        <w:t>rails</w:t>
      </w:r>
      <w:r w:rsidR="008602AE">
        <w:rPr>
          <w:lang w:val="en-AU"/>
        </w:rPr>
        <w:t xml:space="preserve"> and trolleys</w:t>
      </w:r>
      <w:bookmarkEnd w:id="45"/>
    </w:p>
    <w:tbl>
      <w:tblPr>
        <w:tblStyle w:val="TableGrid"/>
        <w:tblW w:w="0" w:type="auto"/>
        <w:tblLook w:val="04A0" w:firstRow="1" w:lastRow="0" w:firstColumn="1" w:lastColumn="0" w:noHBand="0" w:noVBand="1"/>
      </w:tblPr>
      <w:tblGrid>
        <w:gridCol w:w="4642"/>
        <w:gridCol w:w="4824"/>
      </w:tblGrid>
      <w:tr w:rsidR="00315FF6" w:rsidRPr="00315FF6" w14:paraId="515A71AD" w14:textId="77777777" w:rsidTr="00A440A7">
        <w:tc>
          <w:tcPr>
            <w:tcW w:w="4642" w:type="dxa"/>
          </w:tcPr>
          <w:p w14:paraId="7844E65B" w14:textId="38F2E273" w:rsidR="00133957" w:rsidRDefault="00FD4030" w:rsidP="008602AE">
            <w:r>
              <w:t xml:space="preserve">Install the two adapter bars on the internal crossbars using 8 x M8. </w:t>
            </w:r>
            <w:r w:rsidR="00133957">
              <w:t xml:space="preserve">Check that the separation is </w:t>
            </w:r>
            <w:r w:rsidR="00E425B9">
              <w:t>470</w:t>
            </w:r>
            <w:r w:rsidR="00133957">
              <w:t xml:space="preserve"> mm.</w:t>
            </w:r>
          </w:p>
          <w:p w14:paraId="127C0396" w14:textId="7C823FEE" w:rsidR="00FD4030" w:rsidRDefault="00FD4030" w:rsidP="008602AE">
            <w:r>
              <w:t xml:space="preserve">Insert the locating pins </w:t>
            </w:r>
            <w:r w:rsidR="00133957">
              <w:t xml:space="preserve">in the adapter bars </w:t>
            </w:r>
            <w:r>
              <w:t xml:space="preserve">and </w:t>
            </w:r>
            <w:r w:rsidR="00133957">
              <w:t>loosely attach</w:t>
            </w:r>
            <w:r>
              <w:t xml:space="preserve"> the clamp pieces with TBD </w:t>
            </w:r>
            <w:r w:rsidR="00133957">
              <w:t xml:space="preserve">M6 </w:t>
            </w:r>
            <w:r w:rsidR="00A74D76">
              <w:t xml:space="preserve">pusher screws and TBD </w:t>
            </w:r>
            <w:r w:rsidR="00133957">
              <w:t xml:space="preserve">M6 </w:t>
            </w:r>
            <w:r w:rsidR="00A74D76">
              <w:t xml:space="preserve">puller </w:t>
            </w:r>
            <w:r>
              <w:t>screws.</w:t>
            </w:r>
          </w:p>
          <w:p w14:paraId="20EB05F6" w14:textId="3B9DDE30" w:rsidR="00315FF6" w:rsidRDefault="008602AE" w:rsidP="008602AE">
            <w:r>
              <w:t>Install the baseplate for the rails centrally on the optical table</w:t>
            </w:r>
            <w:r w:rsidR="00133957">
              <w:t xml:space="preserve"> with </w:t>
            </w:r>
            <w:r w:rsidR="00F7220E">
              <w:t>4 x ???</w:t>
            </w:r>
            <w:r w:rsidR="00133957">
              <w:t xml:space="preserve"> M6 screws</w:t>
            </w:r>
            <w:r>
              <w:t>. It should be flush with the edge</w:t>
            </w:r>
            <w:r w:rsidR="00042686">
              <w:t xml:space="preserve"> of the table at front and back and t</w:t>
            </w:r>
            <w:r>
              <w:t>here should be 10 rows of visible holes on each side.</w:t>
            </w:r>
          </w:p>
          <w:p w14:paraId="73508342" w14:textId="3967C6A7" w:rsidR="008602AE" w:rsidRDefault="008602AE" w:rsidP="008602AE">
            <w:r>
              <w:t xml:space="preserve">Install the rails on the baseplate with </w:t>
            </w:r>
            <w:r w:rsidR="00F7220E">
              <w:t>???</w:t>
            </w:r>
            <w:r>
              <w:t xml:space="preserve"> screws, leaving them very loose.</w:t>
            </w:r>
          </w:p>
          <w:p w14:paraId="0F0252B5" w14:textId="3261B087" w:rsidR="008602AE" w:rsidRPr="00F33FEA" w:rsidRDefault="008602AE" w:rsidP="008602AE">
            <w:pPr>
              <w:rPr>
                <w:lang w:val="en-AU" w:eastAsia="ja-JP"/>
              </w:rPr>
            </w:pPr>
            <w:r>
              <w:t xml:space="preserve">Install the </w:t>
            </w:r>
            <w:r w:rsidR="00D87EDA">
              <w:t xml:space="preserve">4 </w:t>
            </w:r>
            <w:r>
              <w:t xml:space="preserve">stop brackets using </w:t>
            </w:r>
            <w:r w:rsidR="00F7220E">
              <w:t>8 x ???</w:t>
            </w:r>
            <w:r>
              <w:t xml:space="preserve"> screws, leaving the screws loose.</w:t>
            </w:r>
          </w:p>
          <w:p w14:paraId="0F8C2E7D" w14:textId="77777777" w:rsidR="008602AE" w:rsidRDefault="008602AE" w:rsidP="008602AE">
            <w:r>
              <w:t>Install the stop screws in the brackets.</w:t>
            </w:r>
          </w:p>
          <w:p w14:paraId="2C7D2A02" w14:textId="75182E38" w:rsidR="008602AE" w:rsidRDefault="008602AE" w:rsidP="008602AE">
            <w:r>
              <w:t>Install the trolley baseplates on the carriages using TBD screws.</w:t>
            </w:r>
            <w:r w:rsidR="001B4751">
              <w:t xml:space="preserve"> The trolley for the RM goes at the –X end.</w:t>
            </w:r>
          </w:p>
          <w:p w14:paraId="72AD33F1" w14:textId="79AEA892" w:rsidR="008602AE" w:rsidRDefault="008602AE" w:rsidP="008602AE">
            <w:r>
              <w:t>Run the trolleys back and forth to ensure they run smoothly and the rails are parallel, then tighten the screws holding the rails.</w:t>
            </w:r>
          </w:p>
          <w:p w14:paraId="3C85EB57" w14:textId="77777777" w:rsidR="008602AE" w:rsidRDefault="008602AE" w:rsidP="008602AE">
            <w:r>
              <w:t>Install the stop bars on the sides of the trolleys.</w:t>
            </w:r>
          </w:p>
          <w:p w14:paraId="77A4EB13" w14:textId="56698D55" w:rsidR="008602AE" w:rsidRPr="00315FF6" w:rsidRDefault="008602AE" w:rsidP="00D87EDA">
            <w:r>
              <w:t>Fo</w:t>
            </w:r>
            <w:r w:rsidR="00D87EDA">
              <w:t>r each trolley and each stop bracket, move the trolley to the bracket, check that the puller screws enter the holes in the side bars properly, and tighten down the brackets.</w:t>
            </w:r>
          </w:p>
        </w:tc>
        <w:tc>
          <w:tcPr>
            <w:tcW w:w="4824" w:type="dxa"/>
          </w:tcPr>
          <w:p w14:paraId="0CDB3A5B" w14:textId="28EE48BA" w:rsidR="00315FF6" w:rsidRPr="00315FF6" w:rsidRDefault="00413D9E" w:rsidP="00492FC8">
            <w:r>
              <w:rPr>
                <w:noProof/>
                <w:lang w:val="en-AU" w:eastAsia="ja-JP"/>
              </w:rPr>
              <mc:AlternateContent>
                <mc:Choice Requires="wps">
                  <w:drawing>
                    <wp:anchor distT="0" distB="0" distL="114300" distR="114300" simplePos="0" relativeHeight="251756544" behindDoc="0" locked="0" layoutInCell="1" allowOverlap="1" wp14:anchorId="29C343B0" wp14:editId="3BE6AD87">
                      <wp:simplePos x="0" y="0"/>
                      <wp:positionH relativeFrom="column">
                        <wp:posOffset>467506</wp:posOffset>
                      </wp:positionH>
                      <wp:positionV relativeFrom="paragraph">
                        <wp:posOffset>1968305</wp:posOffset>
                      </wp:positionV>
                      <wp:extent cx="230212" cy="223662"/>
                      <wp:effectExtent l="0" t="0" r="0" b="5080"/>
                      <wp:wrapNone/>
                      <wp:docPr id="68" name="Text Box 68"/>
                      <wp:cNvGraphicFramePr/>
                      <a:graphic xmlns:a="http://schemas.openxmlformats.org/drawingml/2006/main">
                        <a:graphicData uri="http://schemas.microsoft.com/office/word/2010/wordprocessingShape">
                          <wps:wsp>
                            <wps:cNvSpPr txBox="1"/>
                            <wps:spPr>
                              <a:xfrm>
                                <a:off x="0" y="0"/>
                                <a:ext cx="230212" cy="223662"/>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95F4171" w14:textId="43A3BA3B" w:rsidR="00B32AE1" w:rsidRPr="00451044" w:rsidRDefault="00B32AE1" w:rsidP="001B4751">
                                  <w:pPr>
                                    <w:spacing w:before="0"/>
                                    <w:rPr>
                                      <w:rFonts w:eastAsia="MS Mincho"/>
                                    </w:rPr>
                                  </w:pPr>
                                  <w:r>
                                    <w:rPr>
                                      <w:rFonts w:eastAsia="MS Mincho"/>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343B0" id="Text Box 68" o:spid="_x0000_s1045" type="#_x0000_t202" style="position:absolute;left:0;text-align:left;margin-left:36.8pt;margin-top:155pt;width:18.15pt;height:17.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" fillcolor="#4f81bd [3204]" stroked="f">
                      <v:fill opacity="32896f"/>
                      <v:textbox inset="0,0,0,0">
                        <w:txbxContent>
                          <w:p w14:paraId="295F4171" w14:textId="43A3BA3B" w:rsidR="00B32AE1" w:rsidRPr="00451044" w:rsidRDefault="00B32AE1" w:rsidP="001B4751">
                            <w:pPr>
                              <w:spacing w:before="0"/>
                              <w:rPr>
                                <w:rFonts w:eastAsia="MS Mincho"/>
                              </w:rPr>
                            </w:pPr>
                            <w:r>
                              <w:rPr>
                                <w:rFonts w:eastAsia="MS Mincho"/>
                              </w:rPr>
                              <w:t>+X</w:t>
                            </w:r>
                          </w:p>
                        </w:txbxContent>
                      </v:textbox>
                    </v:shape>
                  </w:pict>
                </mc:Fallback>
              </mc:AlternateContent>
            </w:r>
            <w:r>
              <w:rPr>
                <w:noProof/>
                <w:lang w:val="en-AU" w:eastAsia="ja-JP"/>
              </w:rPr>
              <mc:AlternateContent>
                <mc:Choice Requires="wps">
                  <w:drawing>
                    <wp:anchor distT="0" distB="0" distL="114300" distR="114300" simplePos="0" relativeHeight="251754496" behindDoc="0" locked="0" layoutInCell="1" allowOverlap="1" wp14:anchorId="72996FA1" wp14:editId="5868BF64">
                      <wp:simplePos x="0" y="0"/>
                      <wp:positionH relativeFrom="column">
                        <wp:posOffset>1062160</wp:posOffset>
                      </wp:positionH>
                      <wp:positionV relativeFrom="paragraph">
                        <wp:posOffset>1122924</wp:posOffset>
                      </wp:positionV>
                      <wp:extent cx="229870" cy="223520"/>
                      <wp:effectExtent l="0" t="0" r="0" b="5080"/>
                      <wp:wrapNone/>
                      <wp:docPr id="66" name="Text Box 66"/>
                      <wp:cNvGraphicFramePr/>
                      <a:graphic xmlns:a="http://schemas.openxmlformats.org/drawingml/2006/main">
                        <a:graphicData uri="http://schemas.microsoft.com/office/word/2010/wordprocessingShape">
                          <wps:wsp>
                            <wps:cNvSpPr txBox="1"/>
                            <wps:spPr>
                              <a:xfrm>
                                <a:off x="0" y="0"/>
                                <a:ext cx="229870" cy="223520"/>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AAF0A48" w14:textId="04A83E2E" w:rsidR="00B32AE1" w:rsidRPr="00451044" w:rsidRDefault="00B32AE1" w:rsidP="001B4751">
                                  <w:pPr>
                                    <w:spacing w:before="0"/>
                                    <w:rPr>
                                      <w:rFonts w:eastAsia="MS Mincho"/>
                                    </w:rPr>
                                  </w:pPr>
                                  <w:r>
                                    <w:rPr>
                                      <w:rFonts w:eastAsia="MS Mincho"/>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96FA1" id="Text Box 66" o:spid="_x0000_s1046" type="#_x0000_t202" style="position:absolute;left:0;text-align:left;margin-left:83.65pt;margin-top:88.4pt;width:18.1pt;height:17.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" fillcolor="#4f81bd [3204]" stroked="f">
                      <v:fill opacity="32896f"/>
                      <v:textbox inset="0,0,0,0">
                        <w:txbxContent>
                          <w:p w14:paraId="2AAF0A48" w14:textId="04A83E2E" w:rsidR="00B32AE1" w:rsidRPr="00451044" w:rsidRDefault="00B32AE1" w:rsidP="001B4751">
                            <w:pPr>
                              <w:spacing w:before="0"/>
                              <w:rPr>
                                <w:rFonts w:eastAsia="MS Mincho"/>
                              </w:rPr>
                            </w:pPr>
                            <w:r>
                              <w:rPr>
                                <w:rFonts w:eastAsia="MS Mincho"/>
                              </w:rPr>
                              <w:t>-X</w:t>
                            </w:r>
                          </w:p>
                        </w:txbxContent>
                      </v:textbox>
                    </v:shape>
                  </w:pict>
                </mc:Fallback>
              </mc:AlternateContent>
            </w:r>
            <w:r w:rsidR="00D92E82">
              <w:rPr>
                <w:noProof/>
                <w:lang w:val="en-AU" w:eastAsia="ja-JP"/>
              </w:rPr>
              <mc:AlternateContent>
                <mc:Choice Requires="wps">
                  <w:drawing>
                    <wp:anchor distT="0" distB="0" distL="114300" distR="114300" simplePos="0" relativeHeight="251752448" behindDoc="0" locked="0" layoutInCell="1" allowOverlap="1" wp14:anchorId="7D29EFEE" wp14:editId="08727995">
                      <wp:simplePos x="0" y="0"/>
                      <wp:positionH relativeFrom="column">
                        <wp:posOffset>265528</wp:posOffset>
                      </wp:positionH>
                      <wp:positionV relativeFrom="paragraph">
                        <wp:posOffset>1120775</wp:posOffset>
                      </wp:positionV>
                      <wp:extent cx="458812" cy="223662"/>
                      <wp:effectExtent l="0" t="0" r="0" b="5080"/>
                      <wp:wrapNone/>
                      <wp:docPr id="65" name="Text Box 65"/>
                      <wp:cNvGraphicFramePr/>
                      <a:graphic xmlns:a="http://schemas.openxmlformats.org/drawingml/2006/main">
                        <a:graphicData uri="http://schemas.microsoft.com/office/word/2010/wordprocessingShape">
                          <wps:wsp>
                            <wps:cNvSpPr txBox="1"/>
                            <wps:spPr>
                              <a:xfrm>
                                <a:off x="0" y="0"/>
                                <a:ext cx="458812" cy="223662"/>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BF81A40" w14:textId="57CF410B" w:rsidR="00B32AE1" w:rsidRPr="00451044" w:rsidRDefault="00B32AE1" w:rsidP="00D92E82">
                                  <w:pPr>
                                    <w:spacing w:before="0"/>
                                    <w:rPr>
                                      <w:rFonts w:eastAsia="MS Mincho"/>
                                    </w:rPr>
                                  </w:pPr>
                                  <w:r>
                                    <w:rPr>
                                      <w:rFonts w:eastAsia="MS Mincho"/>
                                    </w:rPr>
                                    <w:t>(tank)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9EFEE" id="Text Box 65" o:spid="_x0000_s1047" type="#_x0000_t202" style="position:absolute;left:0;text-align:left;margin-left:20.9pt;margin-top:88.25pt;width:36.15pt;height:17.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" fillcolor="#4f81bd [3204]" stroked="f">
                      <v:fill opacity="32896f"/>
                      <v:textbox inset="0,0,0,0">
                        <w:txbxContent>
                          <w:p w14:paraId="4BF81A40" w14:textId="57CF410B" w:rsidR="00B32AE1" w:rsidRPr="00451044" w:rsidRDefault="00B32AE1" w:rsidP="00D92E82">
                            <w:pPr>
                              <w:spacing w:before="0"/>
                              <w:rPr>
                                <w:rFonts w:eastAsia="MS Mincho"/>
                              </w:rPr>
                            </w:pPr>
                            <w:r>
                              <w:rPr>
                                <w:rFonts w:eastAsia="MS Mincho"/>
                              </w:rPr>
                              <w:t>(tank)</w:t>
                            </w:r>
                          </w:p>
                        </w:txbxContent>
                      </v:textbox>
                    </v:shape>
                  </w:pict>
                </mc:Fallback>
              </mc:AlternateContent>
            </w:r>
            <w:r w:rsidR="00A74D76">
              <w:rPr>
                <w:noProof/>
                <w:lang w:val="en-AU" w:eastAsia="ja-JP"/>
              </w:rPr>
              <mc:AlternateContent>
                <mc:Choice Requires="wps">
                  <w:drawing>
                    <wp:anchor distT="0" distB="0" distL="114300" distR="114300" simplePos="0" relativeHeight="251718656" behindDoc="0" locked="0" layoutInCell="1" allowOverlap="1" wp14:anchorId="6D7D6705" wp14:editId="4C5F3147">
                      <wp:simplePos x="0" y="0"/>
                      <wp:positionH relativeFrom="column">
                        <wp:posOffset>1404257</wp:posOffset>
                      </wp:positionH>
                      <wp:positionV relativeFrom="paragraph">
                        <wp:posOffset>666659</wp:posOffset>
                      </wp:positionV>
                      <wp:extent cx="538545" cy="223662"/>
                      <wp:effectExtent l="0" t="0" r="0" b="5080"/>
                      <wp:wrapNone/>
                      <wp:docPr id="60" name="Text Box 60"/>
                      <wp:cNvGraphicFramePr/>
                      <a:graphic xmlns:a="http://schemas.openxmlformats.org/drawingml/2006/main">
                        <a:graphicData uri="http://schemas.microsoft.com/office/word/2010/wordprocessingShape">
                          <wps:wsp>
                            <wps:cNvSpPr txBox="1"/>
                            <wps:spPr>
                              <a:xfrm>
                                <a:off x="0" y="0"/>
                                <a:ext cx="538545" cy="223662"/>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5B10F0A" w14:textId="73368AD0" w:rsidR="00B32AE1" w:rsidRPr="00451044" w:rsidRDefault="00B32AE1" w:rsidP="00A26A51">
                                  <w:pPr>
                                    <w:spacing w:before="0"/>
                                    <w:rPr>
                                      <w:rFonts w:eastAsia="MS Mincho"/>
                                    </w:rPr>
                                  </w:pPr>
                                  <w:r>
                                    <w:rPr>
                                      <w:rFonts w:eastAsia="MS Mincho"/>
                                    </w:rPr>
                                    <w:t>470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D6705" id="Text Box 60" o:spid="_x0000_s1048" type="#_x0000_t202" style="position:absolute;left:0;text-align:left;margin-left:110.55pt;margin-top:52.5pt;width:42.4pt;height:17.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" fillcolor="#4f81bd [3204]" stroked="f">
                      <v:fill opacity="32896f"/>
                      <v:textbox inset="0,0,0,0">
                        <w:txbxContent>
                          <w:p w14:paraId="65B10F0A" w14:textId="73368AD0" w:rsidR="00B32AE1" w:rsidRPr="00451044" w:rsidRDefault="00B32AE1" w:rsidP="00A26A51">
                            <w:pPr>
                              <w:spacing w:before="0"/>
                              <w:rPr>
                                <w:rFonts w:eastAsia="MS Mincho"/>
                              </w:rPr>
                            </w:pPr>
                            <w:r>
                              <w:rPr>
                                <w:rFonts w:eastAsia="MS Mincho"/>
                              </w:rPr>
                              <w:t>470 mm</w:t>
                            </w:r>
                          </w:p>
                        </w:txbxContent>
                      </v:textbox>
                    </v:shape>
                  </w:pict>
                </mc:Fallback>
              </mc:AlternateContent>
            </w:r>
            <w:r w:rsidR="00FD4030">
              <w:rPr>
                <w:noProof/>
                <w:lang w:val="en-AU" w:eastAsia="ja-JP"/>
              </w:rPr>
              <mc:AlternateContent>
                <mc:Choice Requires="wps">
                  <w:drawing>
                    <wp:anchor distT="0" distB="0" distL="114300" distR="114300" simplePos="0" relativeHeight="251716608" behindDoc="0" locked="0" layoutInCell="1" allowOverlap="1" wp14:anchorId="121BC5AA" wp14:editId="54F3C0EF">
                      <wp:simplePos x="0" y="0"/>
                      <wp:positionH relativeFrom="column">
                        <wp:posOffset>1260335</wp:posOffset>
                      </wp:positionH>
                      <wp:positionV relativeFrom="paragraph">
                        <wp:posOffset>477218</wp:posOffset>
                      </wp:positionV>
                      <wp:extent cx="214394" cy="343276"/>
                      <wp:effectExtent l="101600" t="76200" r="65405" b="139700"/>
                      <wp:wrapNone/>
                      <wp:docPr id="59" name="Straight Connector 59"/>
                      <wp:cNvGraphicFramePr/>
                      <a:graphic xmlns:a="http://schemas.openxmlformats.org/drawingml/2006/main">
                        <a:graphicData uri="http://schemas.microsoft.com/office/word/2010/wordprocessingShape">
                          <wps:wsp>
                            <wps:cNvCnPr/>
                            <wps:spPr>
                              <a:xfrm flipH="1">
                                <a:off x="0" y="0"/>
                                <a:ext cx="214394" cy="343276"/>
                              </a:xfrm>
                              <a:prstGeom prst="line">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13D61D" id="Straight Connector 59" o:spid="_x0000_s1026" style="position:absolute;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25pt,37.6pt" to="116.15pt,64.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" strokecolor="#4f81bd [3204]" strokeweight="2pt">
                      <v:stroke startarrow="open" endarrow="open"/>
                      <v:shadow on="t" opacity="24903f" mv:blur="40000f" origin=",.5" offset="0,20000emu"/>
                    </v:line>
                  </w:pict>
                </mc:Fallback>
              </mc:AlternateContent>
            </w:r>
            <w:r w:rsidR="00A77B5F">
              <w:rPr>
                <w:noProof/>
                <w:lang w:val="en-AU" w:eastAsia="ja-JP"/>
              </w:rPr>
              <w:drawing>
                <wp:inline distT="0" distB="0" distL="0" distR="0" wp14:anchorId="7D6D08D1" wp14:editId="3C8F2301">
                  <wp:extent cx="2926685" cy="3437890"/>
                  <wp:effectExtent l="0" t="0" r="0" b="0"/>
                  <wp:docPr id="54" name="Picture 54" descr="../../../../../../var/folders/hf/20t5pn953rv7z5xdv8yfh5j00000gn/T/com.realmacsoftware.ember/A04E2A9C-9198-4169-93E0-5C483C62FF7F/Han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hf/20t5pn953rv7z5xdv8yfh5j00000gn/T/com.realmacsoftware.ember/A04E2A9C-9198-4169-93E0-5C483C62FF7F/Hangi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32840" cy="3445120"/>
                          </a:xfrm>
                          <a:prstGeom prst="rect">
                            <a:avLst/>
                          </a:prstGeom>
                          <a:noFill/>
                          <a:ln>
                            <a:noFill/>
                          </a:ln>
                        </pic:spPr>
                      </pic:pic>
                    </a:graphicData>
                  </a:graphic>
                </wp:inline>
              </w:drawing>
            </w:r>
          </w:p>
        </w:tc>
      </w:tr>
    </w:tbl>
    <w:p w14:paraId="3313C300" w14:textId="77777777" w:rsidR="006D30E3" w:rsidRDefault="006D30E3" w:rsidP="006D30E3">
      <w:pPr>
        <w:pStyle w:val="Heading2"/>
        <w:rPr>
          <w:lang w:val="en-AU"/>
        </w:rPr>
      </w:pPr>
      <w:bookmarkStart w:id="46" w:name="_Toc453827487"/>
      <w:r>
        <w:rPr>
          <w:lang w:val="en-AU"/>
        </w:rPr>
        <w:lastRenderedPageBreak/>
        <w:t>Double check vertical alignment</w:t>
      </w:r>
      <w:bookmarkEnd w:id="46"/>
    </w:p>
    <w:tbl>
      <w:tblPr>
        <w:tblStyle w:val="TableGrid"/>
        <w:tblW w:w="0" w:type="auto"/>
        <w:tblLook w:val="04A0" w:firstRow="1" w:lastRow="0" w:firstColumn="1" w:lastColumn="0" w:noHBand="0" w:noVBand="1"/>
      </w:tblPr>
      <w:tblGrid>
        <w:gridCol w:w="4733"/>
        <w:gridCol w:w="4733"/>
      </w:tblGrid>
      <w:tr w:rsidR="006D30E3" w:rsidRPr="00315FF6" w14:paraId="6D99BE6F" w14:textId="77777777" w:rsidTr="00A65876">
        <w:tc>
          <w:tcPr>
            <w:tcW w:w="4733" w:type="dxa"/>
          </w:tcPr>
          <w:p w14:paraId="01C2403C" w14:textId="1426F3AC" w:rsidR="00A72CFC" w:rsidRDefault="006D30E3" w:rsidP="00A65876">
            <w:r>
              <w:t xml:space="preserve">Suspend a plumb bob over the center of the table from the midpoints of the the two top crossbars as indicated, and check that it lines up with the </w:t>
            </w:r>
            <w:r w:rsidR="00A72CFC">
              <w:t>scribe lines indicating the center of the rail system baseplate.</w:t>
            </w:r>
          </w:p>
          <w:p w14:paraId="52FC2671" w14:textId="2FCC310B" w:rsidR="00A72CFC" w:rsidRDefault="00A72CFC" w:rsidP="00A72CFC">
            <w:r>
              <w:t>If necessary, adjust the centering of the optical table and/or the verticality of the main frame.</w:t>
            </w:r>
          </w:p>
          <w:p w14:paraId="77B76DCC" w14:textId="2A33D24E" w:rsidR="00A72CFC" w:rsidRDefault="00A72CFC" w:rsidP="00A65876">
            <w:r>
              <w:t>Repeat at 90°.</w:t>
            </w:r>
          </w:p>
          <w:p w14:paraId="182CA18E" w14:textId="3C5733C4" w:rsidR="006D30E3" w:rsidRDefault="006D30E3" w:rsidP="00A72CFC">
            <w:r>
              <w:t xml:space="preserve"> (</w:t>
            </w:r>
            <w:r w:rsidR="00A72CFC">
              <w:t>If preferred, this whole step can also be done earlier, before the baseplate is attached. In that case, note that t</w:t>
            </w:r>
            <w:r>
              <w:t>here is an odd number of rows of holes, so the bob should be directly over a row</w:t>
            </w:r>
            <w:r w:rsidR="00A72CFC">
              <w:t>.)</w:t>
            </w:r>
          </w:p>
          <w:p w14:paraId="033E942A" w14:textId="0AA17B8A" w:rsidR="006D30E3" w:rsidRPr="00315FF6" w:rsidRDefault="006D30E3" w:rsidP="00A65876"/>
        </w:tc>
        <w:tc>
          <w:tcPr>
            <w:tcW w:w="4733" w:type="dxa"/>
          </w:tcPr>
          <w:p w14:paraId="12C6BEFD" w14:textId="77777777" w:rsidR="006D30E3" w:rsidRPr="00315FF6" w:rsidRDefault="006D30E3" w:rsidP="00A65876">
            <w:r>
              <w:rPr>
                <w:noProof/>
                <w:lang w:val="en-AU" w:eastAsia="ja-JP"/>
              </w:rPr>
              <w:drawing>
                <wp:inline distT="0" distB="0" distL="0" distR="0" wp14:anchorId="3E2BA6F4" wp14:editId="2BB0B795">
                  <wp:extent cx="2786706" cy="6302756"/>
                  <wp:effectExtent l="0" t="0" r="7620" b="0"/>
                  <wp:docPr id="41" name="Picture 41" descr="../../../../../../var/folders/hf/20t5pn953rv7z5xdv8yfh5j00000gn/T/com.realmacsoftware.ember/7B478D40-BC67-4EB6-9C3C-E210A6C9FB5E/Vertical%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hf/20t5pn953rv7z5xdv8yfh5j00000gn/T/com.realmacsoftware.ember/7B478D40-BC67-4EB6-9C3C-E210A6C9FB5E/Vertical%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01476" cy="6336161"/>
                          </a:xfrm>
                          <a:prstGeom prst="rect">
                            <a:avLst/>
                          </a:prstGeom>
                          <a:noFill/>
                          <a:ln>
                            <a:noFill/>
                          </a:ln>
                        </pic:spPr>
                      </pic:pic>
                    </a:graphicData>
                  </a:graphic>
                </wp:inline>
              </w:drawing>
            </w:r>
            <w:r>
              <w:rPr>
                <w:noProof/>
                <w:lang w:val="en-AU" w:eastAsia="ja-JP"/>
              </w:rPr>
              <mc:AlternateContent>
                <mc:Choice Requires="wps">
                  <w:drawing>
                    <wp:anchor distT="0" distB="0" distL="114300" distR="114300" simplePos="0" relativeHeight="251746304" behindDoc="0" locked="0" layoutInCell="1" allowOverlap="1" wp14:anchorId="357F99E9" wp14:editId="7B403DC2">
                      <wp:simplePos x="0" y="0"/>
                      <wp:positionH relativeFrom="column">
                        <wp:posOffset>1245870</wp:posOffset>
                      </wp:positionH>
                      <wp:positionV relativeFrom="paragraph">
                        <wp:posOffset>4898390</wp:posOffset>
                      </wp:positionV>
                      <wp:extent cx="114300" cy="114300"/>
                      <wp:effectExtent l="50800" t="25400" r="88900" b="114300"/>
                      <wp:wrapThrough wrapText="bothSides">
                        <wp:wrapPolygon edited="0">
                          <wp:start x="31200" y="26400"/>
                          <wp:lineTo x="31200" y="-12000"/>
                          <wp:lineTo x="26400" y="-16800"/>
                          <wp:lineTo x="-2400" y="-16800"/>
                          <wp:lineTo x="-12000" y="21600"/>
                          <wp:lineTo x="-12000" y="26400"/>
                          <wp:lineTo x="31200" y="26400"/>
                        </wp:wrapPolygon>
                      </wp:wrapThrough>
                      <wp:docPr id="44" name="Triangle 44"/>
                      <wp:cNvGraphicFramePr/>
                      <a:graphic xmlns:a="http://schemas.openxmlformats.org/drawingml/2006/main">
                        <a:graphicData uri="http://schemas.microsoft.com/office/word/2010/wordprocessingShape">
                          <wps:wsp>
                            <wps:cNvSpPr/>
                            <wps:spPr>
                              <a:xfrm rot="10800000">
                                <a:off x="0" y="0"/>
                                <a:ext cx="114300" cy="114300"/>
                              </a:xfrm>
                              <a:prstGeom prst="triangle">
                                <a:avLst>
                                  <a:gd name="adj" fmla="val 52453"/>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CCA9EF7"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44" o:spid="_x0000_s1026" type="#_x0000_t5" style="position:absolute;margin-left:98.1pt;margin-top:385.7pt;width:9pt;height:9pt;rotation:180;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" adj="11330" fillcolor="#4f81bd [3204]" strokecolor="#4579b8 [3044]">
                      <v:fill color2="#a7bfde [1620]" rotate="t" type="gradient">
                        <o:fill v:ext="view" type="gradientUnscaled"/>
                      </v:fill>
                      <v:shadow on="t" opacity="22937f" mv:blur="40000f" origin=",.5" offset="0,23000emu"/>
                      <w10:wrap type="through"/>
                    </v:shape>
                  </w:pict>
                </mc:Fallback>
              </mc:AlternateContent>
            </w:r>
            <w:r>
              <w:rPr>
                <w:noProof/>
                <w:lang w:val="en-AU" w:eastAsia="ja-JP"/>
              </w:rPr>
              <mc:AlternateContent>
                <mc:Choice Requires="wps">
                  <w:drawing>
                    <wp:anchor distT="0" distB="0" distL="114300" distR="114300" simplePos="0" relativeHeight="251745280" behindDoc="0" locked="0" layoutInCell="1" allowOverlap="1" wp14:anchorId="6A8E2B91" wp14:editId="6B2A4FAF">
                      <wp:simplePos x="0" y="0"/>
                      <wp:positionH relativeFrom="column">
                        <wp:posOffset>1297371</wp:posOffset>
                      </wp:positionH>
                      <wp:positionV relativeFrom="paragraph">
                        <wp:posOffset>4430566</wp:posOffset>
                      </wp:positionV>
                      <wp:extent cx="2805" cy="572202"/>
                      <wp:effectExtent l="50800" t="25400" r="73660" b="88265"/>
                      <wp:wrapNone/>
                      <wp:docPr id="40" name="Straight Connector 40"/>
                      <wp:cNvGraphicFramePr/>
                      <a:graphic xmlns:a="http://schemas.openxmlformats.org/drawingml/2006/main">
                        <a:graphicData uri="http://schemas.microsoft.com/office/word/2010/wordprocessingShape">
                          <wps:wsp>
                            <wps:cNvCnPr/>
                            <wps:spPr>
                              <a:xfrm>
                                <a:off x="0" y="0"/>
                                <a:ext cx="2805" cy="572202"/>
                              </a:xfrm>
                              <a:prstGeom prst="line">
                                <a:avLst/>
                              </a:prstGeom>
                              <a:ln>
                                <a:headEnd type="non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97BEC4" id="Straight Connector 40"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15pt,348.85pt" to="102.35pt,393.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" strokecolor="#4f81bd [3204]" strokeweight="2pt">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744256" behindDoc="0" locked="0" layoutInCell="1" allowOverlap="1" wp14:anchorId="513FEFFF" wp14:editId="1CE6FA8E">
                      <wp:simplePos x="0" y="0"/>
                      <wp:positionH relativeFrom="column">
                        <wp:posOffset>1291762</wp:posOffset>
                      </wp:positionH>
                      <wp:positionV relativeFrom="paragraph">
                        <wp:posOffset>3488116</wp:posOffset>
                      </wp:positionV>
                      <wp:extent cx="5610" cy="793789"/>
                      <wp:effectExtent l="50800" t="25400" r="71120" b="95250"/>
                      <wp:wrapNone/>
                      <wp:docPr id="27" name="Straight Connector 27"/>
                      <wp:cNvGraphicFramePr/>
                      <a:graphic xmlns:a="http://schemas.openxmlformats.org/drawingml/2006/main">
                        <a:graphicData uri="http://schemas.microsoft.com/office/word/2010/wordprocessingShape">
                          <wps:wsp>
                            <wps:cNvCnPr/>
                            <wps:spPr>
                              <a:xfrm flipH="1">
                                <a:off x="0" y="0"/>
                                <a:ext cx="5610" cy="793789"/>
                              </a:xfrm>
                              <a:prstGeom prst="line">
                                <a:avLst/>
                              </a:prstGeom>
                              <a:ln>
                                <a:headEnd type="non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ED052E" id="Straight Connector 27" o:spid="_x0000_s1026" style="position:absolute;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7pt,274.65pt" to="102.15pt,337.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" strokecolor="#4f81bd [3204]" strokeweight="2pt">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743232" behindDoc="0" locked="0" layoutInCell="1" allowOverlap="1" wp14:anchorId="6426E928" wp14:editId="43CB9FFD">
                      <wp:simplePos x="0" y="0"/>
                      <wp:positionH relativeFrom="column">
                        <wp:posOffset>1291232</wp:posOffset>
                      </wp:positionH>
                      <wp:positionV relativeFrom="paragraph">
                        <wp:posOffset>2834574</wp:posOffset>
                      </wp:positionV>
                      <wp:extent cx="3334" cy="516103"/>
                      <wp:effectExtent l="50800" t="25400" r="73025" b="93980"/>
                      <wp:wrapNone/>
                      <wp:docPr id="23" name="Straight Connector 23"/>
                      <wp:cNvGraphicFramePr/>
                      <a:graphic xmlns:a="http://schemas.openxmlformats.org/drawingml/2006/main">
                        <a:graphicData uri="http://schemas.microsoft.com/office/word/2010/wordprocessingShape">
                          <wps:wsp>
                            <wps:cNvCnPr/>
                            <wps:spPr>
                              <a:xfrm>
                                <a:off x="0" y="0"/>
                                <a:ext cx="3334" cy="516103"/>
                              </a:xfrm>
                              <a:prstGeom prst="line">
                                <a:avLst/>
                              </a:prstGeom>
                              <a:ln>
                                <a:headEnd type="non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561C9A" id="Straight Connector 23"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65pt,223.2pt" to="101.9pt,263.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" strokecolor="#4f81bd [3204]" strokeweight="2pt">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742208" behindDoc="0" locked="0" layoutInCell="1" allowOverlap="1" wp14:anchorId="75C57B6F" wp14:editId="341D38F3">
                      <wp:simplePos x="0" y="0"/>
                      <wp:positionH relativeFrom="column">
                        <wp:posOffset>1294180</wp:posOffset>
                      </wp:positionH>
                      <wp:positionV relativeFrom="paragraph">
                        <wp:posOffset>1804709</wp:posOffset>
                      </wp:positionV>
                      <wp:extent cx="5610" cy="866717"/>
                      <wp:effectExtent l="50800" t="25400" r="71120" b="99060"/>
                      <wp:wrapNone/>
                      <wp:docPr id="22" name="Straight Connector 22"/>
                      <wp:cNvGraphicFramePr/>
                      <a:graphic xmlns:a="http://schemas.openxmlformats.org/drawingml/2006/main">
                        <a:graphicData uri="http://schemas.microsoft.com/office/word/2010/wordprocessingShape">
                          <wps:wsp>
                            <wps:cNvCnPr/>
                            <wps:spPr>
                              <a:xfrm flipH="1">
                                <a:off x="0" y="0"/>
                                <a:ext cx="5610" cy="866717"/>
                              </a:xfrm>
                              <a:prstGeom prst="line">
                                <a:avLst/>
                              </a:prstGeom>
                              <a:ln>
                                <a:headEnd type="non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8341ED" id="Straight Connector 22" o:spid="_x0000_s1026" style="position:absolute;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9pt,142.1pt" to="102.35pt,210.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" strokecolor="#4f81bd [3204]" strokeweight="2pt">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741184" behindDoc="0" locked="0" layoutInCell="1" allowOverlap="1" wp14:anchorId="601EA435" wp14:editId="128E6E9B">
                      <wp:simplePos x="0" y="0"/>
                      <wp:positionH relativeFrom="column">
                        <wp:posOffset>2103392</wp:posOffset>
                      </wp:positionH>
                      <wp:positionV relativeFrom="paragraph">
                        <wp:posOffset>910208</wp:posOffset>
                      </wp:positionV>
                      <wp:extent cx="123416" cy="30854"/>
                      <wp:effectExtent l="50800" t="25400" r="80010" b="96520"/>
                      <wp:wrapNone/>
                      <wp:docPr id="16" name="Straight Connector 16"/>
                      <wp:cNvGraphicFramePr/>
                      <a:graphic xmlns:a="http://schemas.openxmlformats.org/drawingml/2006/main">
                        <a:graphicData uri="http://schemas.microsoft.com/office/word/2010/wordprocessingShape">
                          <wps:wsp>
                            <wps:cNvCnPr/>
                            <wps:spPr>
                              <a:xfrm flipH="1" flipV="1">
                                <a:off x="0" y="0"/>
                                <a:ext cx="123416" cy="30854"/>
                              </a:xfrm>
                              <a:prstGeom prst="line">
                                <a:avLst/>
                              </a:prstGeom>
                              <a:ln>
                                <a:headEnd type="non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97BDC7" id="Straight Connector 16" o:spid="_x0000_s1026" style="position:absolute;flip:x 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6pt,71.65pt" to="175.3pt,74.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" strokecolor="#4f81bd [3204]" strokeweight="2pt">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740160" behindDoc="0" locked="0" layoutInCell="1" allowOverlap="1" wp14:anchorId="7D35F29E" wp14:editId="19A98E16">
                      <wp:simplePos x="0" y="0"/>
                      <wp:positionH relativeFrom="column">
                        <wp:posOffset>641023</wp:posOffset>
                      </wp:positionH>
                      <wp:positionV relativeFrom="paragraph">
                        <wp:posOffset>548574</wp:posOffset>
                      </wp:positionV>
                      <wp:extent cx="123416" cy="30854"/>
                      <wp:effectExtent l="50800" t="25400" r="80010" b="96520"/>
                      <wp:wrapNone/>
                      <wp:docPr id="15" name="Straight Connector 15"/>
                      <wp:cNvGraphicFramePr/>
                      <a:graphic xmlns:a="http://schemas.openxmlformats.org/drawingml/2006/main">
                        <a:graphicData uri="http://schemas.microsoft.com/office/word/2010/wordprocessingShape">
                          <wps:wsp>
                            <wps:cNvCnPr/>
                            <wps:spPr>
                              <a:xfrm flipH="1" flipV="1">
                                <a:off x="0" y="0"/>
                                <a:ext cx="123416" cy="30854"/>
                              </a:xfrm>
                              <a:prstGeom prst="line">
                                <a:avLst/>
                              </a:prstGeom>
                              <a:ln>
                                <a:headEnd type="non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BDC081" id="Straight Connector 15" o:spid="_x0000_s1026" style="position:absolute;flip:x 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45pt,43.2pt" to="60.15pt,45.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" strokecolor="#4f81bd [3204]" strokeweight="2pt">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738112" behindDoc="0" locked="0" layoutInCell="1" allowOverlap="1" wp14:anchorId="18BCB10B" wp14:editId="19E0BEAD">
                      <wp:simplePos x="0" y="0"/>
                      <wp:positionH relativeFrom="column">
                        <wp:posOffset>1288052</wp:posOffset>
                      </wp:positionH>
                      <wp:positionV relativeFrom="paragraph">
                        <wp:posOffset>1495697</wp:posOffset>
                      </wp:positionV>
                      <wp:extent cx="310242" cy="335643"/>
                      <wp:effectExtent l="50800" t="25400" r="71120" b="96520"/>
                      <wp:wrapNone/>
                      <wp:docPr id="13" name="Straight Connector 13"/>
                      <wp:cNvGraphicFramePr/>
                      <a:graphic xmlns:a="http://schemas.openxmlformats.org/drawingml/2006/main">
                        <a:graphicData uri="http://schemas.microsoft.com/office/word/2010/wordprocessingShape">
                          <wps:wsp>
                            <wps:cNvCnPr/>
                            <wps:spPr>
                              <a:xfrm flipH="1">
                                <a:off x="0" y="0"/>
                                <a:ext cx="310242" cy="335643"/>
                              </a:xfrm>
                              <a:prstGeom prst="line">
                                <a:avLst/>
                              </a:prstGeom>
                              <a:ln>
                                <a:headEnd type="non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E2C71D" id="Straight Connector 13" o:spid="_x0000_s1026" style="position:absolute;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4pt,117.75pt" to="125.85pt,144.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" strokecolor="#4f81bd [3204]" strokeweight="2pt">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739136" behindDoc="0" locked="0" layoutInCell="1" allowOverlap="1" wp14:anchorId="5DFFB7DB" wp14:editId="363D3190">
                      <wp:simplePos x="0" y="0"/>
                      <wp:positionH relativeFrom="column">
                        <wp:posOffset>1075514</wp:posOffset>
                      </wp:positionH>
                      <wp:positionV relativeFrom="paragraph">
                        <wp:posOffset>1355221</wp:posOffset>
                      </wp:positionV>
                      <wp:extent cx="220717" cy="480848"/>
                      <wp:effectExtent l="50800" t="25400" r="84455" b="103505"/>
                      <wp:wrapNone/>
                      <wp:docPr id="14" name="Straight Connector 14"/>
                      <wp:cNvGraphicFramePr/>
                      <a:graphic xmlns:a="http://schemas.openxmlformats.org/drawingml/2006/main">
                        <a:graphicData uri="http://schemas.microsoft.com/office/word/2010/wordprocessingShape">
                          <wps:wsp>
                            <wps:cNvCnPr/>
                            <wps:spPr>
                              <a:xfrm>
                                <a:off x="0" y="0"/>
                                <a:ext cx="220717" cy="480848"/>
                              </a:xfrm>
                              <a:prstGeom prst="line">
                                <a:avLst/>
                              </a:prstGeom>
                              <a:ln>
                                <a:headEnd type="non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556ADA" id="Straight Connector 14"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7pt,106.7pt" to="102.1pt,144.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" strokecolor="#4f81bd [3204]" strokeweight="2pt">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737088" behindDoc="0" locked="0" layoutInCell="1" allowOverlap="1" wp14:anchorId="64A33574" wp14:editId="6446A2AB">
                      <wp:simplePos x="0" y="0"/>
                      <wp:positionH relativeFrom="column">
                        <wp:posOffset>764584</wp:posOffset>
                      </wp:positionH>
                      <wp:positionV relativeFrom="paragraph">
                        <wp:posOffset>592631</wp:posOffset>
                      </wp:positionV>
                      <wp:extent cx="220717" cy="480848"/>
                      <wp:effectExtent l="50800" t="25400" r="84455" b="103505"/>
                      <wp:wrapNone/>
                      <wp:docPr id="9" name="Straight Connector 9"/>
                      <wp:cNvGraphicFramePr/>
                      <a:graphic xmlns:a="http://schemas.openxmlformats.org/drawingml/2006/main">
                        <a:graphicData uri="http://schemas.microsoft.com/office/word/2010/wordprocessingShape">
                          <wps:wsp>
                            <wps:cNvCnPr/>
                            <wps:spPr>
                              <a:xfrm>
                                <a:off x="0" y="0"/>
                                <a:ext cx="220717" cy="480848"/>
                              </a:xfrm>
                              <a:prstGeom prst="line">
                                <a:avLst/>
                              </a:prstGeom>
                              <a:ln>
                                <a:headEnd type="non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CF2EA" id="Straight Connector 9"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2pt,46.65pt" to="77.6pt,8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" strokecolor="#4f81bd [3204]" strokeweight="2pt">
                      <v:shadow on="t" opacity="24903f" mv:blur="40000f" origin=",.5" offset="0,20000emu"/>
                    </v:line>
                  </w:pict>
                </mc:Fallback>
              </mc:AlternateContent>
            </w:r>
          </w:p>
        </w:tc>
      </w:tr>
    </w:tbl>
    <w:p w14:paraId="290C29AD" w14:textId="02A0D113" w:rsidR="00525914" w:rsidRDefault="00525914" w:rsidP="00DA43B3">
      <w:pPr>
        <w:pStyle w:val="Heading1"/>
      </w:pPr>
      <w:bookmarkStart w:id="47" w:name="_Toc453827488"/>
      <w:r>
        <w:t>Random stuff for filing</w:t>
      </w:r>
      <w:bookmarkEnd w:id="47"/>
    </w:p>
    <w:p w14:paraId="23AADD70" w14:textId="37BA4C22" w:rsidR="003F5535" w:rsidRDefault="003F5535" w:rsidP="003F5535">
      <w:pPr>
        <w:pStyle w:val="Heading2"/>
        <w:rPr>
          <w:lang w:val="en-AU"/>
        </w:rPr>
      </w:pPr>
      <w:bookmarkStart w:id="48" w:name="_Toc453827489"/>
      <w:r>
        <w:rPr>
          <w:lang w:val="en-AU"/>
        </w:rPr>
        <w:t>Set up electronics rack</w:t>
      </w:r>
      <w:bookmarkEnd w:id="48"/>
    </w:p>
    <w:tbl>
      <w:tblPr>
        <w:tblStyle w:val="TableGrid"/>
        <w:tblW w:w="0" w:type="auto"/>
        <w:tblLook w:val="04A0" w:firstRow="1" w:lastRow="0" w:firstColumn="1" w:lastColumn="0" w:noHBand="0" w:noVBand="1"/>
      </w:tblPr>
      <w:tblGrid>
        <w:gridCol w:w="4733"/>
        <w:gridCol w:w="4733"/>
      </w:tblGrid>
      <w:tr w:rsidR="003F5535" w:rsidRPr="00315FF6" w14:paraId="028847E4" w14:textId="77777777" w:rsidTr="00A65876">
        <w:tc>
          <w:tcPr>
            <w:tcW w:w="4733" w:type="dxa"/>
          </w:tcPr>
          <w:p w14:paraId="7FC36A87" w14:textId="3D7CF7E3" w:rsidR="003F5535" w:rsidRDefault="003F5535" w:rsidP="00A65876">
            <w:pPr>
              <w:rPr>
                <w:szCs w:val="24"/>
                <w:lang w:val="en-AU"/>
              </w:rPr>
            </w:pPr>
            <w:r>
              <w:t xml:space="preserve">Set up the rack according to </w:t>
            </w:r>
            <w:r w:rsidRPr="003F5535">
              <w:rPr>
                <w:szCs w:val="24"/>
                <w:lang w:val="en-AU"/>
              </w:rPr>
              <w:t xml:space="preserve">JGW-D1503600: </w:t>
            </w:r>
            <w:hyperlink r:id="rId22" w:history="1">
              <w:r w:rsidRPr="003F5535">
                <w:rPr>
                  <w:color w:val="420178"/>
                  <w:szCs w:val="24"/>
                  <w:u w:val="single" w:color="420178"/>
                  <w:lang w:val="en-AU"/>
                </w:rPr>
                <w:t>BS Suspension Cabling</w:t>
              </w:r>
            </w:hyperlink>
            <w:r>
              <w:rPr>
                <w:szCs w:val="24"/>
                <w:lang w:val="en-AU"/>
              </w:rPr>
              <w:t xml:space="preserve">, and </w:t>
            </w:r>
            <w:r w:rsidRPr="003F5535">
              <w:rPr>
                <w:szCs w:val="24"/>
                <w:lang w:val="en-AU"/>
              </w:rPr>
              <w:t xml:space="preserve">JGW-E1605111: </w:t>
            </w:r>
            <w:hyperlink r:id="rId23" w:history="1">
              <w:r w:rsidRPr="003F5535">
                <w:rPr>
                  <w:rStyle w:val="Hyperlink"/>
                  <w:szCs w:val="24"/>
                  <w:lang w:val="en-AU"/>
                </w:rPr>
                <w:t>BS Suspension Electronic Items List</w:t>
              </w:r>
            </w:hyperlink>
            <w:r>
              <w:rPr>
                <w:szCs w:val="24"/>
                <w:lang w:val="en-AU"/>
              </w:rPr>
              <w:t>.</w:t>
            </w:r>
          </w:p>
          <w:p w14:paraId="186C5BF5" w14:textId="64394808" w:rsidR="0013336C" w:rsidRDefault="0013336C" w:rsidP="00A65876">
            <w:pPr>
              <w:rPr>
                <w:szCs w:val="24"/>
                <w:lang w:val="en-AU"/>
              </w:rPr>
            </w:pPr>
            <w:r>
              <w:rPr>
                <w:szCs w:val="24"/>
                <w:lang w:val="en-AU"/>
              </w:rPr>
              <w:t>Measure the distances from the rack to the feedthrough positions on the vacuum tank.</w:t>
            </w:r>
          </w:p>
          <w:p w14:paraId="048D5831" w14:textId="7E3EA01E" w:rsidR="0013336C" w:rsidRDefault="0013336C" w:rsidP="00A65876">
            <w:pPr>
              <w:rPr>
                <w:szCs w:val="24"/>
                <w:lang w:val="en-AU"/>
              </w:rPr>
            </w:pPr>
            <w:r>
              <w:rPr>
                <w:szCs w:val="24"/>
                <w:lang w:val="en-AU"/>
              </w:rPr>
              <w:t>Also measure the distance to the feedthrough support rack.</w:t>
            </w:r>
          </w:p>
          <w:p w14:paraId="06DAC09F" w14:textId="768F42E7" w:rsidR="0013336C" w:rsidRDefault="0013336C" w:rsidP="00A65876">
            <w:pPr>
              <w:rPr>
                <w:szCs w:val="24"/>
                <w:lang w:val="en-AU"/>
              </w:rPr>
            </w:pPr>
            <w:r>
              <w:rPr>
                <w:szCs w:val="24"/>
                <w:lang w:val="en-AU"/>
              </w:rPr>
              <w:lastRenderedPageBreak/>
              <w:t xml:space="preserve">Determine the longest distance the cables will need to run and get 27 D-Sub 9 cables, </w:t>
            </w:r>
            <w:r w:rsidRPr="0013336C">
              <w:rPr>
                <w:szCs w:val="24"/>
                <w:lang w:val="en-AU"/>
              </w:rPr>
              <w:t xml:space="preserve">JGW-D1402377: </w:t>
            </w:r>
            <w:hyperlink r:id="rId24" w:history="1">
              <w:r w:rsidRPr="0013336C">
                <w:rPr>
                  <w:rStyle w:val="Hyperlink"/>
                  <w:szCs w:val="24"/>
                  <w:lang w:val="en-AU"/>
                </w:rPr>
                <w:t>D-SUB cable specifications</w:t>
              </w:r>
            </w:hyperlink>
            <w:r>
              <w:rPr>
                <w:szCs w:val="24"/>
                <w:lang w:val="en-AU"/>
              </w:rPr>
              <w:t xml:space="preserve">, of appropriate length from the AEL stock. </w:t>
            </w:r>
          </w:p>
          <w:p w14:paraId="6CFDCB4E" w14:textId="3F92B07C" w:rsidR="0013336C" w:rsidRPr="00315FF6" w:rsidRDefault="0013336C" w:rsidP="00A65876"/>
        </w:tc>
        <w:tc>
          <w:tcPr>
            <w:tcW w:w="4733" w:type="dxa"/>
          </w:tcPr>
          <w:p w14:paraId="5F6D6353" w14:textId="77777777" w:rsidR="003F5535" w:rsidRPr="00315FF6" w:rsidRDefault="003F5535" w:rsidP="00A65876"/>
        </w:tc>
      </w:tr>
    </w:tbl>
    <w:p w14:paraId="3D70AA70" w14:textId="76A13F48" w:rsidR="00AB59D6" w:rsidRDefault="00AB59D6" w:rsidP="00AB59D6">
      <w:pPr>
        <w:pStyle w:val="Heading2"/>
        <w:rPr>
          <w:lang w:val="en-AU"/>
        </w:rPr>
      </w:pPr>
      <w:bookmarkStart w:id="49" w:name="_Toc453827490"/>
      <w:r>
        <w:rPr>
          <w:lang w:val="en-AU"/>
        </w:rPr>
        <w:lastRenderedPageBreak/>
        <w:t>Make anti-f</w:t>
      </w:r>
      <w:r w:rsidR="00F15D13">
        <w:rPr>
          <w:lang w:val="en-AU"/>
        </w:rPr>
        <w:t>eedthrough adapters</w:t>
      </w:r>
      <w:bookmarkEnd w:id="49"/>
    </w:p>
    <w:tbl>
      <w:tblPr>
        <w:tblStyle w:val="TableGrid"/>
        <w:tblW w:w="0" w:type="auto"/>
        <w:tblLook w:val="04A0" w:firstRow="1" w:lastRow="0" w:firstColumn="1" w:lastColumn="0" w:noHBand="0" w:noVBand="1"/>
      </w:tblPr>
      <w:tblGrid>
        <w:gridCol w:w="4733"/>
        <w:gridCol w:w="4733"/>
      </w:tblGrid>
      <w:tr w:rsidR="00AB59D6" w:rsidRPr="00315FF6" w14:paraId="179832B2" w14:textId="77777777" w:rsidTr="00A65876">
        <w:tc>
          <w:tcPr>
            <w:tcW w:w="4733" w:type="dxa"/>
          </w:tcPr>
          <w:p w14:paraId="26475D1C" w14:textId="470666DC" w:rsidR="00AB59D6" w:rsidRPr="00315FF6" w:rsidRDefault="00F15D13" w:rsidP="00F15D13">
            <w:r>
              <w:t xml:space="preserve">Get 27 male and 27 female crimp-style D-Sub 9 connectors and 27 50-mm lengths of 9-conductor ribbon cable. Crimp a male and a female connector to each piece of cable such that Pin 1 connects to Pin 5 and vice versa, per any sheet of </w:t>
            </w:r>
            <w:r w:rsidRPr="00F15D13">
              <w:rPr>
                <w:lang w:val="en-AU"/>
              </w:rPr>
              <w:t xml:space="preserve">JGW-D1503600: </w:t>
            </w:r>
            <w:hyperlink r:id="rId25" w:history="1">
              <w:r w:rsidRPr="00F15D13">
                <w:rPr>
                  <w:rStyle w:val="Hyperlink"/>
                  <w:lang w:val="en-AU"/>
                </w:rPr>
                <w:t>BS Suspension Cabling</w:t>
              </w:r>
            </w:hyperlink>
            <w:r>
              <w:t>.</w:t>
            </w:r>
          </w:p>
        </w:tc>
        <w:tc>
          <w:tcPr>
            <w:tcW w:w="4733" w:type="dxa"/>
          </w:tcPr>
          <w:p w14:paraId="1ACBCD85" w14:textId="65447EE4" w:rsidR="00AB59D6" w:rsidRPr="00315FF6" w:rsidRDefault="00CF4472" w:rsidP="00A65876">
            <w:r>
              <w:rPr>
                <w:noProof/>
                <w:lang w:val="en-AU" w:eastAsia="ja-JP"/>
              </w:rPr>
              <w:drawing>
                <wp:inline distT="0" distB="0" distL="0" distR="0" wp14:anchorId="71B12343" wp14:editId="6875479E">
                  <wp:extent cx="2698623" cy="1942016"/>
                  <wp:effectExtent l="0" t="0" r="0" b="0"/>
                  <wp:docPr id="47" name="Picture 47" descr="../../../../../../var/folders/hf/20t5pn953rv7z5xdv8yfh5j00000gn/T/com.realmacsoftware.ember/6195E6A0-F004-4C7D-B13C-17F5C82D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r/folders/hf/20t5pn953rv7z5xdv8yfh5j00000gn/T/com.realmacsoftware.ember/6195E6A0-F004-4C7D-B13C-17F5C82D9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07387" cy="1948323"/>
                          </a:xfrm>
                          <a:prstGeom prst="rect">
                            <a:avLst/>
                          </a:prstGeom>
                          <a:noFill/>
                          <a:ln>
                            <a:noFill/>
                          </a:ln>
                        </pic:spPr>
                      </pic:pic>
                    </a:graphicData>
                  </a:graphic>
                </wp:inline>
              </w:drawing>
            </w:r>
          </w:p>
        </w:tc>
      </w:tr>
    </w:tbl>
    <w:p w14:paraId="73308CA9" w14:textId="6D3A45D1" w:rsidR="00525914" w:rsidRDefault="00525914" w:rsidP="00525914">
      <w:pPr>
        <w:pStyle w:val="Heading2"/>
        <w:rPr>
          <w:lang w:val="en-AU"/>
        </w:rPr>
      </w:pPr>
      <w:bookmarkStart w:id="50" w:name="_Toc453827491"/>
      <w:r>
        <w:rPr>
          <w:lang w:val="en-AU"/>
        </w:rPr>
        <w:t xml:space="preserve">Install feedthroughs on feedthrough </w:t>
      </w:r>
      <w:bookmarkStart w:id="51" w:name="OLE_LINK16"/>
      <w:r w:rsidR="008D63BF">
        <w:rPr>
          <w:lang w:val="en-AU"/>
        </w:rPr>
        <w:t>support</w:t>
      </w:r>
      <w:r>
        <w:rPr>
          <w:lang w:val="en-AU"/>
        </w:rPr>
        <w:t xml:space="preserve"> </w:t>
      </w:r>
      <w:bookmarkEnd w:id="51"/>
      <w:r>
        <w:rPr>
          <w:lang w:val="en-AU"/>
        </w:rPr>
        <w:t>rack</w:t>
      </w:r>
      <w:bookmarkEnd w:id="50"/>
    </w:p>
    <w:tbl>
      <w:tblPr>
        <w:tblStyle w:val="TableGrid"/>
        <w:tblW w:w="0" w:type="auto"/>
        <w:tblLook w:val="04A0" w:firstRow="1" w:lastRow="0" w:firstColumn="1" w:lastColumn="0" w:noHBand="0" w:noVBand="1"/>
      </w:tblPr>
      <w:tblGrid>
        <w:gridCol w:w="4733"/>
        <w:gridCol w:w="4733"/>
      </w:tblGrid>
      <w:tr w:rsidR="00525914" w:rsidRPr="00315FF6" w14:paraId="07DE29A7" w14:textId="77777777" w:rsidTr="00E552DA">
        <w:tc>
          <w:tcPr>
            <w:tcW w:w="4733" w:type="dxa"/>
          </w:tcPr>
          <w:p w14:paraId="5609245F" w14:textId="0BC5AA01" w:rsidR="00525914" w:rsidRDefault="00525914" w:rsidP="00E552DA">
            <w:r>
              <w:t xml:space="preserve">Attach </w:t>
            </w:r>
            <w:r w:rsidR="008D63BF">
              <w:t xml:space="preserve">three feedthroughs, each with 10 D-Sub 9’s to the feedthrough </w:t>
            </w:r>
            <w:r w:rsidR="008D63BF">
              <w:rPr>
                <w:lang w:val="en-AU"/>
              </w:rPr>
              <w:t xml:space="preserve">support </w:t>
            </w:r>
            <w:r w:rsidR="008D63BF">
              <w:t>rack with TBD screws.</w:t>
            </w:r>
          </w:p>
          <w:p w14:paraId="2773425D" w14:textId="77777777" w:rsidR="008D63BF" w:rsidRDefault="008D63BF" w:rsidP="008D63BF">
            <w:r>
              <w:t>Use great caution to keep the vacuum-facing sides of the feedthroughs clean.</w:t>
            </w:r>
          </w:p>
          <w:p w14:paraId="2891215D" w14:textId="357C6E0C" w:rsidR="008D63BF" w:rsidRPr="00315FF6" w:rsidRDefault="008D63BF" w:rsidP="008D63BF">
            <w:r>
              <w:t>Put anti-feedthrough adapters on 27 of the outside connectors.</w:t>
            </w:r>
          </w:p>
        </w:tc>
        <w:tc>
          <w:tcPr>
            <w:tcW w:w="4733" w:type="dxa"/>
          </w:tcPr>
          <w:p w14:paraId="62B9AAE6" w14:textId="77777777" w:rsidR="00525914" w:rsidRPr="00315FF6" w:rsidRDefault="00525914" w:rsidP="00E552DA"/>
        </w:tc>
      </w:tr>
    </w:tbl>
    <w:p w14:paraId="4F527E7F" w14:textId="473CE334" w:rsidR="00525914" w:rsidRDefault="008D63BF" w:rsidP="00525914">
      <w:pPr>
        <w:pStyle w:val="Heading2"/>
        <w:rPr>
          <w:lang w:val="en-AU"/>
        </w:rPr>
      </w:pPr>
      <w:bookmarkStart w:id="52" w:name="_Toc453827492"/>
      <w:r>
        <w:rPr>
          <w:lang w:val="en-AU"/>
        </w:rPr>
        <w:t>Set up Ethernet hub</w:t>
      </w:r>
      <w:bookmarkEnd w:id="52"/>
    </w:p>
    <w:tbl>
      <w:tblPr>
        <w:tblStyle w:val="TableGrid"/>
        <w:tblW w:w="0" w:type="auto"/>
        <w:tblLook w:val="04A0" w:firstRow="1" w:lastRow="0" w:firstColumn="1" w:lastColumn="0" w:noHBand="0" w:noVBand="1"/>
      </w:tblPr>
      <w:tblGrid>
        <w:gridCol w:w="4733"/>
        <w:gridCol w:w="4733"/>
      </w:tblGrid>
      <w:tr w:rsidR="00525914" w:rsidRPr="00315FF6" w14:paraId="7BDBA87F" w14:textId="77777777" w:rsidTr="00E552DA">
        <w:tc>
          <w:tcPr>
            <w:tcW w:w="4733" w:type="dxa"/>
          </w:tcPr>
          <w:p w14:paraId="2ACBBAEF" w14:textId="2F44327B" w:rsidR="00525914" w:rsidRPr="00315FF6" w:rsidRDefault="008D63BF" w:rsidP="008D63BF">
            <w:r>
              <w:t>Put the Ethernet hub in the rack, and connect it to the network via a suitable PoE (power over Eth</w:t>
            </w:r>
            <w:r w:rsidR="007449B0">
              <w:t>e</w:t>
            </w:r>
            <w:r>
              <w:t>rnet) cable.</w:t>
            </w:r>
          </w:p>
        </w:tc>
        <w:tc>
          <w:tcPr>
            <w:tcW w:w="4733" w:type="dxa"/>
          </w:tcPr>
          <w:p w14:paraId="64CF32C5" w14:textId="77777777" w:rsidR="00525914" w:rsidRPr="00315FF6" w:rsidRDefault="00525914" w:rsidP="00E552DA"/>
        </w:tc>
      </w:tr>
    </w:tbl>
    <w:p w14:paraId="34DC16C9" w14:textId="74497873" w:rsidR="00525914" w:rsidRDefault="00E552DA" w:rsidP="00525914">
      <w:pPr>
        <w:pStyle w:val="Heading2"/>
        <w:rPr>
          <w:lang w:val="en-AU"/>
        </w:rPr>
      </w:pPr>
      <w:bookmarkStart w:id="53" w:name="_Toc453827493"/>
      <w:r>
        <w:rPr>
          <w:lang w:val="en-AU"/>
        </w:rPr>
        <w:t>Make</w:t>
      </w:r>
      <w:r w:rsidR="00243185">
        <w:rPr>
          <w:lang w:val="en-AU"/>
        </w:rPr>
        <w:t xml:space="preserve"> IM flag assemblies</w:t>
      </w:r>
      <w:bookmarkEnd w:id="53"/>
    </w:p>
    <w:tbl>
      <w:tblPr>
        <w:tblStyle w:val="TableGrid"/>
        <w:tblW w:w="0" w:type="auto"/>
        <w:tblLook w:val="04A0" w:firstRow="1" w:lastRow="0" w:firstColumn="1" w:lastColumn="0" w:noHBand="0" w:noVBand="1"/>
      </w:tblPr>
      <w:tblGrid>
        <w:gridCol w:w="4733"/>
        <w:gridCol w:w="4733"/>
      </w:tblGrid>
      <w:tr w:rsidR="00CB2CDB" w:rsidRPr="00E552DA" w14:paraId="60DBE0A0" w14:textId="77777777" w:rsidTr="00E552DA">
        <w:tc>
          <w:tcPr>
            <w:tcW w:w="4733" w:type="dxa"/>
          </w:tcPr>
          <w:p w14:paraId="6DB238F2" w14:textId="4C732EFC" w:rsidR="00243185" w:rsidRDefault="00243185" w:rsidP="00CB2CDB">
            <w:pPr>
              <w:rPr>
                <w:bCs/>
                <w:lang w:val="en-AU"/>
              </w:rPr>
            </w:pPr>
            <w:r>
              <w:t xml:space="preserve">Lay out 6 flag bases </w:t>
            </w:r>
            <w:bookmarkStart w:id="54" w:name="OLE_LINK18"/>
            <w:bookmarkStart w:id="55" w:name="OLE_LINK19"/>
            <w:bookmarkStart w:id="56" w:name="OLE_LINK20"/>
            <w:r w:rsidRPr="00243185">
              <w:rPr>
                <w:bCs/>
                <w:lang w:val="en-AU"/>
              </w:rPr>
              <w:t>D1605088</w:t>
            </w:r>
            <w:bookmarkEnd w:id="54"/>
            <w:r>
              <w:rPr>
                <w:bCs/>
                <w:lang w:val="en-AU"/>
              </w:rPr>
              <w:t>-1</w:t>
            </w:r>
            <w:bookmarkEnd w:id="55"/>
            <w:bookmarkEnd w:id="56"/>
            <w:r>
              <w:rPr>
                <w:bCs/>
                <w:lang w:val="en-AU"/>
              </w:rPr>
              <w:t xml:space="preserve">, 6 flag tips </w:t>
            </w:r>
            <w:r w:rsidRPr="00243185">
              <w:rPr>
                <w:bCs/>
                <w:lang w:val="en-AU"/>
              </w:rPr>
              <w:t>D1605088</w:t>
            </w:r>
            <w:r>
              <w:rPr>
                <w:bCs/>
                <w:lang w:val="en-AU"/>
              </w:rPr>
              <w:t>-3</w:t>
            </w:r>
            <w:r w:rsidR="00CB2CDB">
              <w:rPr>
                <w:bCs/>
                <w:lang w:val="en-AU"/>
              </w:rPr>
              <w:t>,</w:t>
            </w:r>
            <w:r>
              <w:rPr>
                <w:bCs/>
                <w:lang w:val="en-AU"/>
              </w:rPr>
              <w:t xml:space="preserve"> </w:t>
            </w:r>
            <w:r w:rsidR="00CB2CDB">
              <w:rPr>
                <w:bCs/>
                <w:lang w:val="en-AU"/>
              </w:rPr>
              <w:t>18 magnetic disks</w:t>
            </w:r>
            <w:r>
              <w:rPr>
                <w:bCs/>
                <w:lang w:val="en-AU"/>
              </w:rPr>
              <w:t xml:space="preserve"> </w:t>
            </w:r>
            <w:r w:rsidRPr="00243185">
              <w:rPr>
                <w:bCs/>
                <w:lang w:val="en-AU"/>
              </w:rPr>
              <w:t>D1605088</w:t>
            </w:r>
            <w:r>
              <w:rPr>
                <w:bCs/>
                <w:lang w:val="en-AU"/>
              </w:rPr>
              <w:t>-2</w:t>
            </w:r>
            <w:r w:rsidR="00CB2CDB">
              <w:rPr>
                <w:bCs/>
                <w:lang w:val="en-AU"/>
              </w:rPr>
              <w:t xml:space="preserve"> and 12 magnets on UHV Al foil</w:t>
            </w:r>
            <w:r>
              <w:rPr>
                <w:bCs/>
                <w:lang w:val="en-AU"/>
              </w:rPr>
              <w:t>.</w:t>
            </w:r>
          </w:p>
          <w:p w14:paraId="1EF3CC8D" w14:textId="2936173E" w:rsidR="00CB2CDB" w:rsidRDefault="00CB2CDB" w:rsidP="00CB2CDB">
            <w:pPr>
              <w:rPr>
                <w:bCs/>
                <w:lang w:val="en-AU"/>
              </w:rPr>
            </w:pPr>
            <w:r>
              <w:rPr>
                <w:bCs/>
                <w:lang w:val="en-AU"/>
              </w:rPr>
              <w:t>Check the disks</w:t>
            </w:r>
            <w:r w:rsidR="00F061BA">
              <w:rPr>
                <w:bCs/>
                <w:lang w:val="en-AU"/>
              </w:rPr>
              <w:t>, the recesses in each end of the flag base, and the recess in the flag tip</w:t>
            </w:r>
            <w:r>
              <w:rPr>
                <w:bCs/>
                <w:lang w:val="en-AU"/>
              </w:rPr>
              <w:t xml:space="preserve"> carefully for burrs or other irregularities.</w:t>
            </w:r>
          </w:p>
          <w:p w14:paraId="6CAF0A8D" w14:textId="1B2676D3" w:rsidR="004871D1" w:rsidRDefault="004871D1" w:rsidP="00CB2CDB">
            <w:pPr>
              <w:rPr>
                <w:bCs/>
                <w:lang w:val="en-AU"/>
              </w:rPr>
            </w:pPr>
            <w:r>
              <w:rPr>
                <w:bCs/>
                <w:lang w:val="en-AU"/>
              </w:rPr>
              <w:t>Check that the disks fit easily and squarely into</w:t>
            </w:r>
            <w:r w:rsidR="00F061BA">
              <w:rPr>
                <w:bCs/>
                <w:lang w:val="en-AU"/>
              </w:rPr>
              <w:t xml:space="preserve"> the recesses</w:t>
            </w:r>
            <w:r>
              <w:rPr>
                <w:bCs/>
                <w:lang w:val="en-AU"/>
              </w:rPr>
              <w:t>. Remove the disks again.</w:t>
            </w:r>
          </w:p>
          <w:p w14:paraId="09FAEDC8" w14:textId="35670026" w:rsidR="00CB2CDB" w:rsidRDefault="00CB2CDB" w:rsidP="00CB2CDB">
            <w:pPr>
              <w:rPr>
                <w:bCs/>
                <w:lang w:val="en-AU"/>
              </w:rPr>
            </w:pPr>
            <w:r>
              <w:rPr>
                <w:bCs/>
                <w:lang w:val="en-AU"/>
              </w:rPr>
              <w:t>Make a small boat from UHV Al foil, and a glue applicator from clean Cu wire.</w:t>
            </w:r>
          </w:p>
          <w:p w14:paraId="64E47D8F" w14:textId="77777777" w:rsidR="00CB2CDB" w:rsidRDefault="00CB2CDB" w:rsidP="00CB2CDB">
            <w:pPr>
              <w:rPr>
                <w:bCs/>
                <w:lang w:val="en-AU"/>
              </w:rPr>
            </w:pPr>
            <w:r>
              <w:rPr>
                <w:bCs/>
                <w:lang w:val="en-AU"/>
              </w:rPr>
              <w:lastRenderedPageBreak/>
              <w:t>Mix a sachet of EP30-2 adhesive, cut</w:t>
            </w:r>
            <w:r w:rsidR="004871D1">
              <w:rPr>
                <w:bCs/>
                <w:lang w:val="en-AU"/>
              </w:rPr>
              <w:t xml:space="preserve"> the sachet open and squeeze the tube into the boat.</w:t>
            </w:r>
          </w:p>
          <w:p w14:paraId="2CB1CF36" w14:textId="06C9434A" w:rsidR="004871D1" w:rsidRDefault="004871D1" w:rsidP="00CB2CDB">
            <w:pPr>
              <w:rPr>
                <w:bCs/>
                <w:lang w:val="en-AU"/>
              </w:rPr>
            </w:pPr>
            <w:r>
              <w:rPr>
                <w:bCs/>
                <w:lang w:val="en-AU"/>
              </w:rPr>
              <w:t xml:space="preserve">Use the Cu wire to apply </w:t>
            </w:r>
            <w:r w:rsidR="00665CDC">
              <w:rPr>
                <w:bCs/>
                <w:lang w:val="en-AU"/>
              </w:rPr>
              <w:t>???</w:t>
            </w:r>
            <w:r>
              <w:rPr>
                <w:bCs/>
                <w:lang w:val="en-AU"/>
              </w:rPr>
              <w:t xml:space="preserve"> amount of glue to the.</w:t>
            </w:r>
          </w:p>
          <w:p w14:paraId="423BA8C3" w14:textId="05C60B53" w:rsidR="00F061BA" w:rsidRDefault="004871D1" w:rsidP="00CB2CDB">
            <w:r>
              <w:t>Press a disk into each recess on top of the glue and check</w:t>
            </w:r>
            <w:r w:rsidR="00F061BA">
              <w:t xml:space="preserve"> that it is square. If necessary, wipe away any excess glue.</w:t>
            </w:r>
          </w:p>
          <w:p w14:paraId="3658AB47" w14:textId="743F64EF" w:rsidR="00F061BA" w:rsidRDefault="00F061BA" w:rsidP="00CB2CDB">
            <w:r>
              <w:t>Put away the flag bases, flag tips and the boat with the remaining glue</w:t>
            </w:r>
            <w:r w:rsidR="00A96393">
              <w:t xml:space="preserve"> in a clean place</w:t>
            </w:r>
            <w:r>
              <w:t>, and let the glue cure for 24 hours.</w:t>
            </w:r>
          </w:p>
          <w:p w14:paraId="56170076" w14:textId="5EF3F7CD" w:rsidR="00A96393" w:rsidRDefault="00A96393" w:rsidP="00CB2CDB">
            <w:r>
              <w:t>Check that the glue in the boat has dried properly – it should be clear and brittle.</w:t>
            </w:r>
          </w:p>
          <w:p w14:paraId="10ED7122" w14:textId="2ADFB4AC" w:rsidR="00F061BA" w:rsidRDefault="00F061BA" w:rsidP="00F061BA">
            <w:pPr>
              <w:rPr>
                <w:bCs/>
                <w:lang w:val="en-AU"/>
              </w:rPr>
            </w:pPr>
            <w:r>
              <w:rPr>
                <w:bCs/>
                <w:lang w:val="en-AU"/>
              </w:rPr>
              <w:t>Check the magnets for any dirt or magnetic particles, and wipe them firmly if necessary.</w:t>
            </w:r>
          </w:p>
          <w:p w14:paraId="6322E334" w14:textId="4872A688" w:rsidR="00F061BA" w:rsidRDefault="00F061BA" w:rsidP="00F061BA">
            <w:pPr>
              <w:rPr>
                <w:bCs/>
                <w:lang w:val="en-AU"/>
              </w:rPr>
            </w:pPr>
            <w:r>
              <w:rPr>
                <w:bCs/>
                <w:lang w:val="en-AU"/>
              </w:rPr>
              <w:t>Stick magnets to the disks at either end of the flag bases, with the N pole facing out</w:t>
            </w:r>
            <w:r w:rsidR="00A96393">
              <w:rPr>
                <w:bCs/>
                <w:lang w:val="en-AU"/>
              </w:rPr>
              <w:t xml:space="preserve"> at both ends</w:t>
            </w:r>
            <w:r>
              <w:rPr>
                <w:bCs/>
                <w:lang w:val="en-AU"/>
              </w:rPr>
              <w:t xml:space="preserve">. </w:t>
            </w:r>
          </w:p>
          <w:p w14:paraId="716B8FB0" w14:textId="70E68205" w:rsidR="00A96393" w:rsidRDefault="00A96393" w:rsidP="00F061BA">
            <w:pPr>
              <w:rPr>
                <w:bCs/>
                <w:lang w:val="en-AU"/>
              </w:rPr>
            </w:pPr>
            <w:r>
              <w:rPr>
                <w:bCs/>
                <w:lang w:val="en-AU"/>
              </w:rPr>
              <w:t>Stick the flag tips onto the magnets at the small ends of the bases.</w:t>
            </w:r>
          </w:p>
          <w:p w14:paraId="7A62E03A" w14:textId="012B141B" w:rsidR="00F061BA" w:rsidRPr="00243185" w:rsidRDefault="00F061BA" w:rsidP="00CB2CDB"/>
        </w:tc>
        <w:tc>
          <w:tcPr>
            <w:tcW w:w="4733" w:type="dxa"/>
          </w:tcPr>
          <w:p w14:paraId="36562BEB" w14:textId="117BB5CD" w:rsidR="00FD03B0" w:rsidRDefault="00CB2CDB" w:rsidP="00E552DA">
            <w:r>
              <w:rPr>
                <w:noProof/>
                <w:lang w:val="en-AU" w:eastAsia="ja-JP"/>
              </w:rPr>
              <w:lastRenderedPageBreak/>
              <w:drawing>
                <wp:inline distT="0" distB="0" distL="0" distR="0" wp14:anchorId="2B9735B2" wp14:editId="06707897">
                  <wp:extent cx="1807923" cy="955229"/>
                  <wp:effectExtent l="0" t="0" r="0" b="10160"/>
                  <wp:docPr id="70" name="Picture 70" descr="../../../../../../var/folders/hf/20t5pn953rv7z5xdv8yfh5j00000gn/T/com.realmacsoftware.ember/F768BF13-92F1-45DD-BE26-C2CEC067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r/folders/hf/20t5pn953rv7z5xdv8yfh5j00000gn/T/com.realmacsoftware.ember/F768BF13-92F1-45DD-BE26-C2CEC067F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59993" cy="982740"/>
                          </a:xfrm>
                          <a:prstGeom prst="rect">
                            <a:avLst/>
                          </a:prstGeom>
                          <a:noFill/>
                          <a:ln>
                            <a:noFill/>
                          </a:ln>
                        </pic:spPr>
                      </pic:pic>
                    </a:graphicData>
                  </a:graphic>
                </wp:inline>
              </w:drawing>
            </w:r>
            <w:r w:rsidR="00FD03B0">
              <w:t xml:space="preserve"> x 6</w:t>
            </w:r>
          </w:p>
          <w:p w14:paraId="63FC6925" w14:textId="51FA3DCE" w:rsidR="00A32350" w:rsidRDefault="00CB2CDB" w:rsidP="00E552DA">
            <w:r>
              <w:rPr>
                <w:noProof/>
                <w:lang w:val="en-AU" w:eastAsia="ja-JP"/>
              </w:rPr>
              <w:drawing>
                <wp:inline distT="0" distB="0" distL="0" distR="0" wp14:anchorId="431221BF" wp14:editId="13664111">
                  <wp:extent cx="683584" cy="322487"/>
                  <wp:effectExtent l="0" t="0" r="2540" b="8255"/>
                  <wp:docPr id="71" name="Picture 71" descr="../../../../../../var/folders/hf/20t5pn953rv7z5xdv8yfh5j00000gn/T/com.realmacsoftware.ember/6DD223C1-62D8-4EE2-AFEB-8095D8AF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hf/20t5pn953rv7z5xdv8yfh5j00000gn/T/com.realmacsoftware.ember/6DD223C1-62D8-4EE2-AFEB-8095D8AF5B"/>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0800000">
                            <a:off x="0" y="0"/>
                            <a:ext cx="745370" cy="351635"/>
                          </a:xfrm>
                          <a:prstGeom prst="rect">
                            <a:avLst/>
                          </a:prstGeom>
                          <a:noFill/>
                          <a:ln>
                            <a:noFill/>
                          </a:ln>
                        </pic:spPr>
                      </pic:pic>
                    </a:graphicData>
                  </a:graphic>
                </wp:inline>
              </w:drawing>
            </w:r>
            <w:r w:rsidR="00FD03B0">
              <w:t>x 6</w:t>
            </w:r>
          </w:p>
          <w:p w14:paraId="784FF21E" w14:textId="1AA15012" w:rsidR="00FD03B0" w:rsidRDefault="00CB2CDB" w:rsidP="00E552DA">
            <w:r>
              <w:rPr>
                <w:noProof/>
                <w:lang w:val="en-AU" w:eastAsia="ja-JP"/>
              </w:rPr>
              <w:lastRenderedPageBreak/>
              <w:drawing>
                <wp:inline distT="0" distB="0" distL="0" distR="0" wp14:anchorId="199F7621" wp14:editId="21200213">
                  <wp:extent cx="296883" cy="572135"/>
                  <wp:effectExtent l="0" t="0" r="8255" b="0"/>
                  <wp:docPr id="72" name="Picture 72" descr="../../../../../../var/folders/hf/20t5pn953rv7z5xdv8yfh5j00000gn/T/com.realmacsoftware.ember/ADBBDC16-EBA7-4DEC-B77F-14B7FF6A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r/folders/hf/20t5pn953rv7z5xdv8yfh5j00000gn/T/com.realmacsoftware.ember/ADBBDC16-EBA7-4DEC-B77F-14B7FF6A6F"/>
                          <pic:cNvPicPr>
                            <a:picLocks noChangeAspect="1" noChangeArrowheads="1"/>
                          </pic:cNvPicPr>
                        </pic:nvPicPr>
                        <pic:blipFill rotWithShape="1">
                          <a:blip r:embed="rId29">
                            <a:extLst>
                              <a:ext uri="{28A0092B-C50C-407E-A947-70E740481C1C}">
                                <a14:useLocalDpi xmlns:a14="http://schemas.microsoft.com/office/drawing/2010/main" val="0"/>
                              </a:ext>
                            </a:extLst>
                          </a:blip>
                          <a:srcRect r="72859"/>
                          <a:stretch/>
                        </pic:blipFill>
                        <pic:spPr bwMode="auto">
                          <a:xfrm flipV="1">
                            <a:off x="0" y="0"/>
                            <a:ext cx="296959" cy="572282"/>
                          </a:xfrm>
                          <a:prstGeom prst="rect">
                            <a:avLst/>
                          </a:prstGeom>
                          <a:noFill/>
                          <a:ln>
                            <a:noFill/>
                          </a:ln>
                          <a:extLst>
                            <a:ext uri="{53640926-AAD7-44D8-BBD7-CCE9431645EC}">
                              <a14:shadowObscured xmlns:a14="http://schemas.microsoft.com/office/drawing/2010/main"/>
                            </a:ext>
                          </a:extLst>
                        </pic:spPr>
                      </pic:pic>
                    </a:graphicData>
                  </a:graphic>
                </wp:inline>
              </w:drawing>
            </w:r>
            <w:r w:rsidR="004871D1">
              <w:t xml:space="preserve">  </w:t>
            </w:r>
            <w:r w:rsidR="00FD03B0">
              <w:t>x 18</w:t>
            </w:r>
          </w:p>
          <w:p w14:paraId="3E410EA7" w14:textId="398971F8" w:rsidR="00525914" w:rsidRPr="00315FF6" w:rsidRDefault="004871D1" w:rsidP="00E552DA">
            <w:r>
              <w:rPr>
                <w:noProof/>
                <w:lang w:val="en-AU" w:eastAsia="ja-JP"/>
              </w:rPr>
              <w:drawing>
                <wp:inline distT="0" distB="0" distL="0" distR="0" wp14:anchorId="21A4C7D6" wp14:editId="724F8ABD">
                  <wp:extent cx="459947" cy="438539"/>
                  <wp:effectExtent l="0" t="0" r="0" b="0"/>
                  <wp:docPr id="73" name="Picture 73" descr="../../../../../../var/folders/hf/20t5pn953rv7z5xdv8yfh5j00000gn/T/com.realmacsoftware.ember/2843CA1C-69AD-44F3-BE79-406594456C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hf/20t5pn953rv7z5xdv8yfh5j00000gn/T/com.realmacsoftware.ember/2843CA1C-69AD-44F3-BE79-406594456C7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1790" cy="449831"/>
                          </a:xfrm>
                          <a:prstGeom prst="rect">
                            <a:avLst/>
                          </a:prstGeom>
                          <a:noFill/>
                          <a:ln>
                            <a:noFill/>
                          </a:ln>
                        </pic:spPr>
                      </pic:pic>
                    </a:graphicData>
                  </a:graphic>
                </wp:inline>
              </w:drawing>
            </w:r>
            <w:r w:rsidR="00FD03B0">
              <w:t>x 12</w:t>
            </w:r>
          </w:p>
        </w:tc>
      </w:tr>
    </w:tbl>
    <w:p w14:paraId="3BA74A99" w14:textId="4339DF59" w:rsidR="00B921DA" w:rsidRDefault="00B921DA" w:rsidP="00B921DA">
      <w:pPr>
        <w:pStyle w:val="Heading2"/>
        <w:rPr>
          <w:lang w:val="en-AU"/>
        </w:rPr>
      </w:pPr>
      <w:bookmarkStart w:id="57" w:name="_Ref453431584"/>
      <w:bookmarkStart w:id="58" w:name="OLE_LINK25"/>
      <w:bookmarkStart w:id="59" w:name="OLE_LINK26"/>
      <w:bookmarkStart w:id="60" w:name="OLE_LINK27"/>
      <w:bookmarkStart w:id="61" w:name="_Toc453827494"/>
      <w:r>
        <w:rPr>
          <w:lang w:val="en-AU"/>
        </w:rPr>
        <w:lastRenderedPageBreak/>
        <w:t>Assemble “security recoil mass” units</w:t>
      </w:r>
      <w:bookmarkEnd w:id="57"/>
      <w:bookmarkEnd w:id="61"/>
    </w:p>
    <w:tbl>
      <w:tblPr>
        <w:tblStyle w:val="TableGrid"/>
        <w:tblW w:w="0" w:type="auto"/>
        <w:tblLook w:val="04A0" w:firstRow="1" w:lastRow="0" w:firstColumn="1" w:lastColumn="0" w:noHBand="0" w:noVBand="1"/>
      </w:tblPr>
      <w:tblGrid>
        <w:gridCol w:w="4733"/>
        <w:gridCol w:w="4733"/>
      </w:tblGrid>
      <w:tr w:rsidR="00B921DA" w:rsidRPr="00315FF6" w14:paraId="53198B3A" w14:textId="77777777" w:rsidTr="00F61923">
        <w:tc>
          <w:tcPr>
            <w:tcW w:w="4733" w:type="dxa"/>
          </w:tcPr>
          <w:p w14:paraId="699D7BE5" w14:textId="5C543B0A" w:rsidR="00A80127" w:rsidRDefault="00A80127" w:rsidP="00B921DA">
            <w:pPr>
              <w:pStyle w:val="NormalWeb"/>
            </w:pPr>
            <w:r>
              <w:t>See JGW-</w:t>
            </w:r>
            <w:r w:rsidRPr="00A80127">
              <w:rPr>
                <w:lang w:val="en-AU"/>
              </w:rPr>
              <w:t>D1605124</w:t>
            </w:r>
            <w:r>
              <w:rPr>
                <w:lang w:val="en-AU"/>
              </w:rPr>
              <w:t>.</w:t>
            </w:r>
          </w:p>
          <w:p w14:paraId="79B6F2C0" w14:textId="7A8BAFE0" w:rsidR="00B921DA" w:rsidRPr="00B921DA" w:rsidRDefault="00B921DA" w:rsidP="00B921DA">
            <w:pPr>
              <w:pStyle w:val="NormalWeb"/>
              <w:rPr>
                <w:lang w:val="en-AU" w:eastAsia="ja-JP"/>
              </w:rPr>
            </w:pPr>
            <w:r>
              <w:t xml:space="preserve">[1]: 2 x </w:t>
            </w:r>
            <w:bookmarkStart w:id="62" w:name="OLE_LINK158"/>
            <w:bookmarkStart w:id="63" w:name="OLE_LINK159"/>
            <w:bookmarkStart w:id="64" w:name="OLE_LINK160"/>
            <w:r w:rsidRPr="00A80127">
              <w:rPr>
                <w:rStyle w:val="Code"/>
                <w:lang w:val="en-AU" w:eastAsia="ja-JP"/>
              </w:rPr>
              <w:t>JGW-D1605122-552</w:t>
            </w:r>
            <w:r w:rsidRPr="00A80127">
              <w:rPr>
                <w:rStyle w:val="Code"/>
              </w:rPr>
              <w:t xml:space="preserve"> main plate</w:t>
            </w:r>
            <w:bookmarkEnd w:id="62"/>
            <w:bookmarkEnd w:id="63"/>
            <w:bookmarkEnd w:id="64"/>
          </w:p>
          <w:p w14:paraId="445BE107" w14:textId="5FCBF56D" w:rsidR="00B921DA" w:rsidRDefault="00B921DA" w:rsidP="00B921DA">
            <w:pPr>
              <w:pStyle w:val="NormalWeb"/>
              <w:rPr>
                <w:rFonts w:ascii="MS" w:hAnsi="MS" w:hint="eastAsia"/>
                <w:sz w:val="26"/>
                <w:szCs w:val="26"/>
                <w:lang w:val="en-AU" w:eastAsia="ja-JP"/>
              </w:rPr>
            </w:pPr>
            <w:r>
              <w:t xml:space="preserve">[2]: 4 x </w:t>
            </w:r>
            <w:r w:rsidRPr="00A80127">
              <w:rPr>
                <w:rStyle w:val="Code"/>
                <w:lang w:val="en-AU" w:eastAsia="ja-JP"/>
              </w:rPr>
              <w:t>JGW-D1605122-55</w:t>
            </w:r>
            <w:r w:rsidRPr="00A80127">
              <w:rPr>
                <w:rStyle w:val="Code"/>
              </w:rPr>
              <w:t>3 support main plate</w:t>
            </w:r>
          </w:p>
          <w:p w14:paraId="11753059" w14:textId="52CB03CA" w:rsidR="001E38A6" w:rsidRDefault="001E38A6" w:rsidP="00B921DA">
            <w:pPr>
              <w:pStyle w:val="NormalWeb"/>
              <w:rPr>
                <w:rFonts w:ascii="MS" w:hAnsi="MS" w:hint="eastAsia"/>
                <w:sz w:val="26"/>
                <w:szCs w:val="26"/>
                <w:lang w:val="en-AU" w:eastAsia="ja-JP"/>
              </w:rPr>
            </w:pPr>
            <w:bookmarkStart w:id="65" w:name="OLE_LINK154"/>
            <w:bookmarkStart w:id="66" w:name="OLE_LINK155"/>
            <w:r>
              <w:rPr>
                <w:rFonts w:ascii="MS" w:hAnsi="MS"/>
                <w:sz w:val="26"/>
                <w:szCs w:val="26"/>
                <w:lang w:val="en-AU" w:eastAsia="ja-JP"/>
              </w:rPr>
              <w:t xml:space="preserve">(1): 8 x </w:t>
            </w:r>
            <w:r w:rsidRPr="00A80127">
              <w:rPr>
                <w:rStyle w:val="Code"/>
              </w:rPr>
              <w:t xml:space="preserve">??? [not called out in </w:t>
            </w:r>
            <w:r w:rsidRPr="00A80127">
              <w:rPr>
                <w:rStyle w:val="Code"/>
                <w:lang w:val="en-AU" w:eastAsia="ja-JP"/>
              </w:rPr>
              <w:t>JGW-</w:t>
            </w:r>
            <w:bookmarkStart w:id="67" w:name="OLE_LINK161"/>
            <w:bookmarkStart w:id="68" w:name="OLE_LINK162"/>
            <w:r w:rsidRPr="00A80127">
              <w:rPr>
                <w:rStyle w:val="Code"/>
                <w:lang w:val="en-AU" w:eastAsia="ja-JP"/>
              </w:rPr>
              <w:t>D1605124</w:t>
            </w:r>
            <w:bookmarkEnd w:id="67"/>
            <w:bookmarkEnd w:id="68"/>
            <w:r w:rsidRPr="00A80127">
              <w:rPr>
                <w:rStyle w:val="Code"/>
              </w:rPr>
              <w:t>]</w:t>
            </w:r>
            <w:bookmarkEnd w:id="65"/>
            <w:bookmarkEnd w:id="66"/>
          </w:p>
          <w:p w14:paraId="7DCB2A4E" w14:textId="5655442B" w:rsidR="001E38A6" w:rsidRPr="001E38A6" w:rsidRDefault="001E38A6" w:rsidP="00B921DA">
            <w:pPr>
              <w:pStyle w:val="NormalWeb"/>
              <w:rPr>
                <w:rFonts w:ascii="MS" w:hAnsi="MS" w:hint="eastAsia"/>
                <w:b/>
                <w:sz w:val="26"/>
                <w:szCs w:val="26"/>
                <w:lang w:val="en-AU" w:eastAsia="ja-JP"/>
              </w:rPr>
            </w:pPr>
            <w:r>
              <w:rPr>
                <w:rFonts w:ascii="MS" w:hAnsi="MS"/>
                <w:sz w:val="26"/>
                <w:szCs w:val="26"/>
                <w:lang w:val="en-AU" w:eastAsia="ja-JP"/>
              </w:rPr>
              <w:t xml:space="preserve">(2): 4 x </w:t>
            </w:r>
            <w:r w:rsidRPr="00A80127">
              <w:rPr>
                <w:rStyle w:val="Code"/>
              </w:rPr>
              <w:t xml:space="preserve">??? [not called out in </w:t>
            </w:r>
            <w:r w:rsidRPr="00A80127">
              <w:rPr>
                <w:rStyle w:val="Code"/>
                <w:lang w:val="en-AU" w:eastAsia="ja-JP"/>
              </w:rPr>
              <w:t>JGW-D1605124</w:t>
            </w:r>
            <w:r w:rsidRPr="00A80127">
              <w:rPr>
                <w:rStyle w:val="Code"/>
              </w:rPr>
              <w:t>]</w:t>
            </w:r>
          </w:p>
          <w:p w14:paraId="284FB3D1" w14:textId="73C69657" w:rsidR="001E38A6" w:rsidRPr="001E38A6" w:rsidRDefault="00AA4DD1" w:rsidP="001E38A6">
            <w:pPr>
              <w:pStyle w:val="NormalWeb"/>
              <w:rPr>
                <w:rFonts w:ascii="MS" w:hAnsi="MS" w:hint="eastAsia"/>
                <w:sz w:val="26"/>
                <w:szCs w:val="26"/>
                <w:lang w:val="en-AU" w:eastAsia="ja-JP"/>
              </w:rPr>
            </w:pPr>
            <w:r>
              <w:rPr>
                <w:rFonts w:ascii="MS" w:hAnsi="MS"/>
                <w:sz w:val="26"/>
                <w:szCs w:val="26"/>
                <w:lang w:val="en-AU" w:eastAsia="ja-JP"/>
              </w:rPr>
              <w:t>For each [1] plate, connect 2 x [2] plate with 4 x (1).</w:t>
            </w:r>
          </w:p>
          <w:p w14:paraId="7F81B418" w14:textId="3A905C4D" w:rsidR="001E38A6" w:rsidRPr="00B921DA" w:rsidRDefault="00AA4DD1" w:rsidP="00B921DA">
            <w:pPr>
              <w:pStyle w:val="NormalWeb"/>
              <w:rPr>
                <w:lang w:val="en-AU" w:eastAsia="ja-JP"/>
              </w:rPr>
            </w:pPr>
            <w:r>
              <w:rPr>
                <w:lang w:val="en-AU" w:eastAsia="ja-JP"/>
              </w:rPr>
              <w:t xml:space="preserve">For each [1] plate, insert 2 x (2) stop screws from </w:t>
            </w:r>
          </w:p>
          <w:p w14:paraId="1BE59B56" w14:textId="5BE71597" w:rsidR="00B921DA" w:rsidRPr="00315FF6" w:rsidRDefault="00B921DA" w:rsidP="00F61923"/>
        </w:tc>
        <w:tc>
          <w:tcPr>
            <w:tcW w:w="4733" w:type="dxa"/>
          </w:tcPr>
          <w:p w14:paraId="5284FE38" w14:textId="20776D35" w:rsidR="00B921DA" w:rsidRPr="00315FF6" w:rsidRDefault="00AA4DD1" w:rsidP="00F61923">
            <w:r>
              <w:rPr>
                <w:noProof/>
                <w:lang w:val="en-AU" w:eastAsia="ja-JP"/>
              </w:rPr>
              <w:drawing>
                <wp:inline distT="0" distB="0" distL="0" distR="0" wp14:anchorId="45294E4B" wp14:editId="74D0FAE8">
                  <wp:extent cx="2827582" cy="1809322"/>
                  <wp:effectExtent l="0" t="0" r="0" b="0"/>
                  <wp:docPr id="117" name="Picture 117" descr="../../../../../../var/folders/hf/20t5pn953rv7z5xdv8yfh5j00000gn/T/com.realmacsoftware.ember/68A2443E-B951-496D-85C3-86BE980608C8/‎gwdoc.icrr.u-tokyo.ac.jp:DocDB:0051:D1605124:003:J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r/folders/hf/20t5pn953rv7z5xdv8yfh5j00000gn/T/com.realmacsoftware.ember/68A2443E-B951-496D-85C3-86BE980608C8/‎gwdoc.icrr.u-tokyo.ac.jp:DocDB:0051:D1605124:003:JGW"/>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41047" cy="1817938"/>
                          </a:xfrm>
                          <a:prstGeom prst="rect">
                            <a:avLst/>
                          </a:prstGeom>
                          <a:noFill/>
                          <a:ln>
                            <a:noFill/>
                          </a:ln>
                        </pic:spPr>
                      </pic:pic>
                    </a:graphicData>
                  </a:graphic>
                </wp:inline>
              </w:drawing>
            </w:r>
          </w:p>
        </w:tc>
      </w:tr>
    </w:tbl>
    <w:p w14:paraId="3E036B57" w14:textId="77777777" w:rsidR="008E05E8" w:rsidRDefault="008E05E8" w:rsidP="008E05E8">
      <w:pPr>
        <w:pStyle w:val="Heading2"/>
        <w:rPr>
          <w:lang w:val="en-AU"/>
        </w:rPr>
      </w:pPr>
      <w:bookmarkStart w:id="69" w:name="_Toc453827495"/>
      <w:r>
        <w:rPr>
          <w:lang w:val="en-AU"/>
        </w:rPr>
        <w:t>Pre-assemble optical bench blade units</w:t>
      </w:r>
      <w:bookmarkEnd w:id="69"/>
    </w:p>
    <w:tbl>
      <w:tblPr>
        <w:tblStyle w:val="TableGrid"/>
        <w:tblW w:w="0" w:type="auto"/>
        <w:tblLook w:val="04A0" w:firstRow="1" w:lastRow="0" w:firstColumn="1" w:lastColumn="0" w:noHBand="0" w:noVBand="1"/>
      </w:tblPr>
      <w:tblGrid>
        <w:gridCol w:w="4733"/>
        <w:gridCol w:w="4733"/>
      </w:tblGrid>
      <w:tr w:rsidR="008E05E8" w:rsidRPr="00315FF6" w14:paraId="3A880BE9" w14:textId="77777777" w:rsidTr="00B76626">
        <w:tc>
          <w:tcPr>
            <w:tcW w:w="4733" w:type="dxa"/>
          </w:tcPr>
          <w:p w14:paraId="2439AF91" w14:textId="77777777" w:rsidR="008E05E8" w:rsidRDefault="008E05E8" w:rsidP="00B76626">
            <w:r>
              <w:t>Needed (for 3 units):</w:t>
            </w:r>
          </w:p>
          <w:p w14:paraId="541101AD" w14:textId="77777777" w:rsidR="008E05E8" w:rsidRDefault="008E05E8" w:rsidP="00B76626">
            <w:r>
              <w:t xml:space="preserve">[1]: 3 x </w:t>
            </w:r>
            <w:r w:rsidRPr="00DB2CF6">
              <w:rPr>
                <w:rStyle w:val="Code"/>
              </w:rPr>
              <w:t>Part-52-base support blade</w:t>
            </w:r>
          </w:p>
          <w:p w14:paraId="2B7A25F0" w14:textId="77777777" w:rsidR="008E05E8" w:rsidRDefault="008E05E8" w:rsidP="00B76626">
            <w:r>
              <w:t xml:space="preserve">[2]: 3 x </w:t>
            </w:r>
            <w:r w:rsidRPr="00DB2CF6">
              <w:rPr>
                <w:rStyle w:val="Code"/>
              </w:rPr>
              <w:t>Part-51-blade curve</w:t>
            </w:r>
          </w:p>
          <w:p w14:paraId="080E24BC" w14:textId="77777777" w:rsidR="008E05E8" w:rsidRDefault="008E05E8" w:rsidP="00B76626">
            <w:bookmarkStart w:id="70" w:name="OLE_LINK83"/>
            <w:bookmarkStart w:id="71" w:name="OLE_LINK84"/>
            <w:r>
              <w:t xml:space="preserve">[3]: </w:t>
            </w:r>
            <w:bookmarkEnd w:id="70"/>
            <w:bookmarkEnd w:id="71"/>
            <w:r>
              <w:t xml:space="preserve">3 x </w:t>
            </w:r>
            <w:r w:rsidRPr="00DB2CF6">
              <w:rPr>
                <w:rStyle w:val="Code"/>
              </w:rPr>
              <w:t>Part-53-clamp blade</w:t>
            </w:r>
          </w:p>
          <w:p w14:paraId="21A3EAC9" w14:textId="77777777" w:rsidR="008E05E8" w:rsidRDefault="008E05E8" w:rsidP="00B76626">
            <w:bookmarkStart w:id="72" w:name="OLE_LINK69"/>
            <w:bookmarkStart w:id="73" w:name="OLE_LINK78"/>
            <w:r>
              <w:t xml:space="preserve">[4]: 6 x </w:t>
            </w:r>
            <w:r>
              <w:rPr>
                <w:rStyle w:val="Code"/>
              </w:rPr>
              <w:t>Part-</w:t>
            </w:r>
            <w:r w:rsidRPr="00DB2CF6">
              <w:rPr>
                <w:rStyle w:val="Code"/>
              </w:rPr>
              <w:t>56-column blade</w:t>
            </w:r>
          </w:p>
          <w:bookmarkEnd w:id="72"/>
          <w:bookmarkEnd w:id="73"/>
          <w:p w14:paraId="2872D41F" w14:textId="77777777" w:rsidR="008E05E8" w:rsidRDefault="008E05E8" w:rsidP="00B76626">
            <w:r>
              <w:lastRenderedPageBreak/>
              <w:t xml:space="preserve">[5]: 3 x </w:t>
            </w:r>
            <w:r>
              <w:rPr>
                <w:rStyle w:val="Code"/>
              </w:rPr>
              <w:t>Part-</w:t>
            </w:r>
            <w:r w:rsidRPr="00DB2CF6">
              <w:rPr>
                <w:rStyle w:val="Code"/>
              </w:rPr>
              <w:t>5</w:t>
            </w:r>
            <w:r>
              <w:rPr>
                <w:rStyle w:val="Code"/>
              </w:rPr>
              <w:t>7</w:t>
            </w:r>
            <w:r w:rsidRPr="00DB2CF6">
              <w:rPr>
                <w:rStyle w:val="Code"/>
              </w:rPr>
              <w:t>-</w:t>
            </w:r>
            <w:r>
              <w:rPr>
                <w:rStyle w:val="Code"/>
              </w:rPr>
              <w:t>retainer</w:t>
            </w:r>
            <w:r w:rsidRPr="00DB2CF6">
              <w:rPr>
                <w:rStyle w:val="Code"/>
              </w:rPr>
              <w:t xml:space="preserve"> blade</w:t>
            </w:r>
          </w:p>
          <w:p w14:paraId="58407E74" w14:textId="77777777" w:rsidR="008E05E8" w:rsidRDefault="008E05E8" w:rsidP="00B76626">
            <w:r>
              <w:t xml:space="preserve">[6]: 3 x </w:t>
            </w:r>
            <w:r w:rsidRPr="00DB2CF6">
              <w:rPr>
                <w:rStyle w:val="Code"/>
              </w:rPr>
              <w:t>Part-54-orientation washer</w:t>
            </w:r>
          </w:p>
          <w:p w14:paraId="3D401623" w14:textId="77777777" w:rsidR="008E05E8" w:rsidRDefault="008E05E8" w:rsidP="00B76626">
            <w:pPr>
              <w:rPr>
                <w:rStyle w:val="Code"/>
              </w:rPr>
            </w:pPr>
            <w:r>
              <w:t xml:space="preserve">[7]: 3 x </w:t>
            </w:r>
            <w:r w:rsidRPr="00DB2CF6">
              <w:rPr>
                <w:rStyle w:val="Code"/>
              </w:rPr>
              <w:t>Part-55-orientation washer</w:t>
            </w:r>
          </w:p>
          <w:p w14:paraId="5E9E0911" w14:textId="77777777" w:rsidR="008E05E8" w:rsidRDefault="008E05E8" w:rsidP="00B76626">
            <w:r>
              <w:t xml:space="preserve">[8]: 3 x </w:t>
            </w:r>
            <w:r w:rsidRPr="00105652">
              <w:rPr>
                <w:rStyle w:val="Code"/>
              </w:rPr>
              <w:t>clamp_base_preisolator_3</w:t>
            </w:r>
          </w:p>
          <w:p w14:paraId="6FCEAE89" w14:textId="77777777" w:rsidR="008E05E8" w:rsidRPr="00105652" w:rsidRDefault="008E05E8" w:rsidP="00B76626">
            <w:bookmarkStart w:id="74" w:name="OLE_LINK79"/>
            <w:bookmarkStart w:id="75" w:name="OLE_LINK80"/>
            <w:r>
              <w:t xml:space="preserve">[9]: 3 x </w:t>
            </w:r>
            <w:r w:rsidRPr="00105652">
              <w:rPr>
                <w:rStyle w:val="Code"/>
              </w:rPr>
              <w:t>clamp_base_preisolator2</w:t>
            </w:r>
          </w:p>
          <w:p w14:paraId="670AA40B" w14:textId="77777777" w:rsidR="008E05E8" w:rsidRPr="00105652" w:rsidRDefault="008E05E8" w:rsidP="00B76626">
            <w:bookmarkStart w:id="76" w:name="OLE_LINK81"/>
            <w:bookmarkStart w:id="77" w:name="OLE_LINK82"/>
            <w:bookmarkEnd w:id="74"/>
            <w:bookmarkEnd w:id="75"/>
            <w:r>
              <w:t xml:space="preserve">[10]: 54 x </w:t>
            </w:r>
            <w:r w:rsidRPr="00105652">
              <w:rPr>
                <w:rStyle w:val="Code"/>
              </w:rPr>
              <w:t>clamp_</w:t>
            </w:r>
            <w:r>
              <w:rPr>
                <w:rStyle w:val="Code"/>
              </w:rPr>
              <w:t>on_TM_BS</w:t>
            </w:r>
            <w:bookmarkEnd w:id="76"/>
            <w:bookmarkEnd w:id="77"/>
          </w:p>
          <w:p w14:paraId="1E4437F4" w14:textId="77777777" w:rsidR="008E05E8" w:rsidRDefault="008E05E8" w:rsidP="00B76626">
            <w:r>
              <w:t xml:space="preserve">(1): 6 x </w:t>
            </w:r>
            <w:r w:rsidRPr="00105652">
              <w:rPr>
                <w:rStyle w:val="Code"/>
              </w:rPr>
              <w:t>ISO 4762 M8 x 45</w:t>
            </w:r>
          </w:p>
          <w:p w14:paraId="3A234C14" w14:textId="77777777" w:rsidR="008E05E8" w:rsidRDefault="008E05E8" w:rsidP="00B76626">
            <w:bookmarkStart w:id="78" w:name="OLE_LINK85"/>
            <w:bookmarkStart w:id="79" w:name="OLE_LINK86"/>
            <w:bookmarkStart w:id="80" w:name="OLE_LINK58"/>
            <w:bookmarkStart w:id="81" w:name="OLE_LINK59"/>
            <w:bookmarkStart w:id="82" w:name="OLE_LINK68"/>
            <w:r>
              <w:t xml:space="preserve">(2): </w:t>
            </w:r>
            <w:bookmarkEnd w:id="78"/>
            <w:bookmarkEnd w:id="79"/>
            <w:r>
              <w:t xml:space="preserve">6 x </w:t>
            </w:r>
            <w:r w:rsidRPr="00105652">
              <w:rPr>
                <w:rStyle w:val="Code"/>
              </w:rPr>
              <w:t>ISO 4762</w:t>
            </w:r>
            <w:r>
              <w:rPr>
                <w:rStyle w:val="Code"/>
              </w:rPr>
              <w:t xml:space="preserve"> M12 x 5</w:t>
            </w:r>
            <w:r w:rsidRPr="00105652">
              <w:rPr>
                <w:rStyle w:val="Code"/>
              </w:rPr>
              <w:t>0</w:t>
            </w:r>
          </w:p>
          <w:p w14:paraId="772A7D32" w14:textId="77777777" w:rsidR="008E05E8" w:rsidRDefault="008E05E8" w:rsidP="00B76626">
            <w:r>
              <w:t xml:space="preserve">(3): 6 x </w:t>
            </w:r>
            <w:r w:rsidRPr="00105652">
              <w:rPr>
                <w:rStyle w:val="Code"/>
              </w:rPr>
              <w:t>ISO 4026 M12 x 50</w:t>
            </w:r>
            <w:bookmarkEnd w:id="80"/>
            <w:bookmarkEnd w:id="81"/>
            <w:bookmarkEnd w:id="82"/>
          </w:p>
          <w:p w14:paraId="3411D084" w14:textId="77777777" w:rsidR="008E05E8" w:rsidRDefault="008E05E8" w:rsidP="00B76626">
            <w:r>
              <w:t xml:space="preserve">(4): 6 x </w:t>
            </w:r>
            <w:r w:rsidRPr="00105652">
              <w:rPr>
                <w:rStyle w:val="Code"/>
              </w:rPr>
              <w:t>ISO 4026 M12 x 60</w:t>
            </w:r>
          </w:p>
          <w:p w14:paraId="2A791A6B" w14:textId="77777777" w:rsidR="008E05E8" w:rsidRDefault="008E05E8" w:rsidP="00B76626">
            <w:pPr>
              <w:rPr>
                <w:rStyle w:val="Code"/>
              </w:rPr>
            </w:pPr>
            <w:r>
              <w:t xml:space="preserve">(5): 9 x </w:t>
            </w:r>
            <w:r w:rsidRPr="00105652">
              <w:rPr>
                <w:rStyle w:val="Code"/>
              </w:rPr>
              <w:t xml:space="preserve">ISO </w:t>
            </w:r>
            <w:r>
              <w:rPr>
                <w:rStyle w:val="Code"/>
              </w:rPr>
              <w:t>4672 M10 x 30</w:t>
            </w:r>
          </w:p>
          <w:p w14:paraId="02F732C6" w14:textId="77777777" w:rsidR="008E05E8" w:rsidRDefault="008E05E8" w:rsidP="00B76626">
            <w:pPr>
              <w:rPr>
                <w:rStyle w:val="Code"/>
              </w:rPr>
            </w:pPr>
            <w:r>
              <w:t xml:space="preserve">(6): 9 x </w:t>
            </w:r>
            <w:r w:rsidRPr="00105652">
              <w:rPr>
                <w:rStyle w:val="Code"/>
              </w:rPr>
              <w:t>ISO 7093 A ST 10 – 140 HV – A</w:t>
            </w:r>
          </w:p>
          <w:p w14:paraId="6063765F" w14:textId="77777777" w:rsidR="008E05E8" w:rsidRDefault="008E05E8" w:rsidP="00B76626">
            <w:r>
              <w:t xml:space="preserve">(7): 9 x </w:t>
            </w:r>
            <w:r w:rsidRPr="00105652">
              <w:rPr>
                <w:rStyle w:val="Code"/>
              </w:rPr>
              <w:t>UNI EN 24032 M12</w:t>
            </w:r>
            <w:r>
              <w:t xml:space="preserve"> </w:t>
            </w:r>
          </w:p>
          <w:p w14:paraId="62C10D4D" w14:textId="77777777" w:rsidR="008E05E8" w:rsidRDefault="008E05E8" w:rsidP="00B76626">
            <w:bookmarkStart w:id="83" w:name="OLE_LINK87"/>
            <w:bookmarkStart w:id="84" w:name="OLE_LINK88"/>
            <w:r>
              <w:t xml:space="preserve">(8): 12 x </w:t>
            </w:r>
            <w:r w:rsidRPr="00105652">
              <w:rPr>
                <w:rStyle w:val="Code"/>
              </w:rPr>
              <w:t>UNI EN 24032 M12</w:t>
            </w:r>
            <w:bookmarkEnd w:id="83"/>
            <w:bookmarkEnd w:id="84"/>
          </w:p>
          <w:p w14:paraId="23283E4F" w14:textId="77777777" w:rsidR="008E05E8" w:rsidRPr="00105652" w:rsidRDefault="008E05E8" w:rsidP="00B76626">
            <w:r>
              <w:t xml:space="preserve">(9): 30 x </w:t>
            </w:r>
            <w:r w:rsidRPr="00105652">
              <w:rPr>
                <w:rStyle w:val="Code"/>
              </w:rPr>
              <w:t>ISO 4762 M6 x 16</w:t>
            </w:r>
          </w:p>
          <w:p w14:paraId="59EB0F6D" w14:textId="77777777" w:rsidR="008E05E8" w:rsidRDefault="008E05E8" w:rsidP="00B76626">
            <w:r>
              <w:t xml:space="preserve">(10): 108 x </w:t>
            </w:r>
            <w:r>
              <w:rPr>
                <w:rStyle w:val="Code"/>
              </w:rPr>
              <w:t>ISO 4672 M4 x 8</w:t>
            </w:r>
          </w:p>
          <w:p w14:paraId="29BBA150" w14:textId="77777777" w:rsidR="008E05E8" w:rsidRDefault="008E05E8" w:rsidP="00B76626">
            <w:r>
              <w:t>For each assembly:</w:t>
            </w:r>
          </w:p>
          <w:p w14:paraId="1E28564D" w14:textId="77777777" w:rsidR="008E05E8" w:rsidRDefault="008E05E8" w:rsidP="00B76626">
            <w:r>
              <w:t>Insert 2 x (3) set screws into [1] base from below and screw in until flush.</w:t>
            </w:r>
          </w:p>
          <w:p w14:paraId="0C839274" w14:textId="77777777" w:rsidR="008E05E8" w:rsidRDefault="008E05E8" w:rsidP="00B76626">
            <w:r>
              <w:t>Screw [4] column onto each (3) stud from above and tighten firmly with a hex wrench through the through-hole.</w:t>
            </w:r>
          </w:p>
          <w:p w14:paraId="2E9634BF" w14:textId="77777777" w:rsidR="008E05E8" w:rsidRDefault="008E05E8" w:rsidP="00B76626">
            <w:r>
              <w:t>Screw a (4) set screw into the top end of each [4], until it won’t go further or until only 44 mm is left sticking out, whichever is sooner.</w:t>
            </w:r>
          </w:p>
          <w:p w14:paraId="53725D99" w14:textId="77777777" w:rsidR="008E05E8" w:rsidRDefault="008E05E8" w:rsidP="00B76626">
            <w:r>
              <w:t>Screw a (8) nut onto each (4) set screw until there is a gap of 11 mm between the top of [4] and the bottom of the (7).</w:t>
            </w:r>
          </w:p>
          <w:p w14:paraId="657DAB18" w14:textId="0EE6450E" w:rsidR="008E05E8" w:rsidRDefault="00D5569A" w:rsidP="00B76626">
            <w:r>
              <w:t>Fix</w:t>
            </w:r>
            <w:r w:rsidR="008E05E8">
              <w:t xml:space="preserve"> the [1] base to a clean work table </w:t>
            </w:r>
            <w:r>
              <w:t xml:space="preserve">by TBD method (e.g., C-clamp or the screws that are part of the assembly: </w:t>
            </w:r>
            <w:r w:rsidR="008E05E8">
              <w:t>3 each of (5) screw, (6) washer</w:t>
            </w:r>
            <w:r>
              <w:t xml:space="preserve"> and (7) nut </w:t>
            </w:r>
            <w:r w:rsidR="00B1445A">
              <w:t>(</w:t>
            </w:r>
            <w:r w:rsidR="008E05E8">
              <w:t>and</w:t>
            </w:r>
            <w:r w:rsidR="00B1445A">
              <w:t xml:space="preserve"> if helpful,</w:t>
            </w:r>
            <w:r w:rsidR="008E05E8">
              <w:t xml:space="preserve"> 2 of (1)</w:t>
            </w:r>
            <w:r w:rsidR="00B1445A">
              <w:t>)</w:t>
            </w:r>
            <w:r w:rsidR="008E05E8">
              <w:t>).</w:t>
            </w:r>
          </w:p>
          <w:p w14:paraId="2119A2DE" w14:textId="60EDC62D" w:rsidR="008E05E8" w:rsidRDefault="008E05E8" w:rsidP="00B76626">
            <w:r>
              <w:t xml:space="preserve">By TBD method, hang TBD kg of mass </w:t>
            </w:r>
            <w:r w:rsidR="00D66D0B">
              <w:t>[???: ≈</w:t>
            </w:r>
            <w:bookmarkStart w:id="85" w:name="OLE_LINK89"/>
            <w:bookmarkStart w:id="86" w:name="OLE_LINK90"/>
            <w:r w:rsidR="00D66D0B">
              <w:t xml:space="preserve">(84+116)/3 </w:t>
            </w:r>
            <w:bookmarkEnd w:id="85"/>
            <w:bookmarkEnd w:id="86"/>
            <w:r w:rsidR="00D66D0B">
              <w:t xml:space="preserve">= 67 kg] </w:t>
            </w:r>
            <w:r>
              <w:t>on the end of the [2] blade.</w:t>
            </w:r>
          </w:p>
          <w:p w14:paraId="6F89EEBF" w14:textId="77777777" w:rsidR="008E05E8" w:rsidRDefault="008E05E8" w:rsidP="00B76626">
            <w:r>
              <w:t xml:space="preserve">Place the [5] retainer over the two (4) set screws and secure with 2 more (8) nuts. </w:t>
            </w:r>
          </w:p>
          <w:p w14:paraId="1998F5E6" w14:textId="5295B751" w:rsidR="008E05E8" w:rsidRDefault="008E05E8" w:rsidP="00B76626">
            <w:r>
              <w:t xml:space="preserve">Remove the load mass and </w:t>
            </w:r>
            <w:r w:rsidR="00B1445A">
              <w:t>unfasten</w:t>
            </w:r>
            <w:r>
              <w:t xml:space="preserve"> the [1] </w:t>
            </w:r>
            <w:r>
              <w:lastRenderedPageBreak/>
              <w:t xml:space="preserve">base from the work table. </w:t>
            </w:r>
          </w:p>
          <w:p w14:paraId="1C1E2A3C" w14:textId="77777777" w:rsidR="008E05E8" w:rsidRDefault="008E05E8" w:rsidP="00B76626">
            <w:r>
              <w:t>Attach [8] joint to [9] clamp base with 5 of (9) screw.</w:t>
            </w:r>
          </w:p>
          <w:p w14:paraId="0BFE6246" w14:textId="77777777" w:rsidR="008E05E8" w:rsidRDefault="008E05E8" w:rsidP="00B76626">
            <w:r>
              <w:t>Attach 18 of [10] to [9] clamp base with 36 of (10).</w:t>
            </w:r>
          </w:p>
          <w:p w14:paraId="4C4703AE" w14:textId="6079CB12" w:rsidR="00F82AFB" w:rsidRPr="00DB2CF6" w:rsidRDefault="00F82AFB" w:rsidP="00F82AFB">
            <w:r>
              <w:t xml:space="preserve">Wrap the two main </w:t>
            </w:r>
            <w:r w:rsidR="00E62F90">
              <w:t>sub-</w:t>
            </w:r>
            <w:r>
              <w:t>assemblies ([1]++ and [9]++) and the remaining</w:t>
            </w:r>
            <w:r w:rsidR="00731481">
              <w:t xml:space="preserve"> parts and</w:t>
            </w:r>
            <w:r w:rsidR="003B5A12">
              <w:t xml:space="preserve"> </w:t>
            </w:r>
            <w:r>
              <w:t xml:space="preserve"> fasteners ([6], [7], (5), (6), (7), remainder of (9)) and store for later.</w:t>
            </w:r>
          </w:p>
        </w:tc>
        <w:tc>
          <w:tcPr>
            <w:tcW w:w="4733" w:type="dxa"/>
          </w:tcPr>
          <w:p w14:paraId="5B6519C7" w14:textId="77777777" w:rsidR="008E05E8" w:rsidRDefault="008E05E8" w:rsidP="00B76626"/>
          <w:p w14:paraId="509AD2E4" w14:textId="77777777" w:rsidR="008E05E8" w:rsidRDefault="008E05E8" w:rsidP="00B76626"/>
          <w:p w14:paraId="5E99485F" w14:textId="77777777" w:rsidR="008E05E8" w:rsidRDefault="008E05E8" w:rsidP="00B76626"/>
          <w:p w14:paraId="397A52A8" w14:textId="77777777" w:rsidR="008E05E8" w:rsidRDefault="008E05E8" w:rsidP="00B76626"/>
          <w:p w14:paraId="24C1D152" w14:textId="621FC7FF" w:rsidR="008E05E8" w:rsidRPr="00315FF6" w:rsidRDefault="00014E45" w:rsidP="00B76626">
            <w:r>
              <w:rPr>
                <w:noProof/>
                <w:lang w:val="en-AU" w:eastAsia="ja-JP"/>
              </w:rPr>
              <w:lastRenderedPageBreak/>
              <mc:AlternateContent>
                <mc:Choice Requires="wps">
                  <w:drawing>
                    <wp:anchor distT="0" distB="0" distL="114300" distR="114300" simplePos="0" relativeHeight="251807744" behindDoc="0" locked="0" layoutInCell="1" allowOverlap="1" wp14:anchorId="5BA4A0EA" wp14:editId="30196807">
                      <wp:simplePos x="0" y="0"/>
                      <wp:positionH relativeFrom="column">
                        <wp:posOffset>973455</wp:posOffset>
                      </wp:positionH>
                      <wp:positionV relativeFrom="paragraph">
                        <wp:posOffset>844550</wp:posOffset>
                      </wp:positionV>
                      <wp:extent cx="233045" cy="172720"/>
                      <wp:effectExtent l="0" t="0" r="0" b="5080"/>
                      <wp:wrapNone/>
                      <wp:docPr id="108" name="Text Box 108"/>
                      <wp:cNvGraphicFramePr/>
                      <a:graphic xmlns:a="http://schemas.openxmlformats.org/drawingml/2006/main">
                        <a:graphicData uri="http://schemas.microsoft.com/office/word/2010/wordprocessingShape">
                          <wps:wsp>
                            <wps:cNvSpPr txBox="1"/>
                            <wps:spPr>
                              <a:xfrm>
                                <a:off x="0" y="0"/>
                                <a:ext cx="233045" cy="172720"/>
                              </a:xfrm>
                              <a:prstGeom prst="rect">
                                <a:avLst/>
                              </a:prstGeom>
                              <a:solidFill>
                                <a:schemeClr val="accent1"/>
                              </a:solidFill>
                              <a:ln>
                                <a:noFill/>
                              </a:ln>
                              <a:effectLst/>
                            </wps:spPr>
                            <wps:style>
                              <a:lnRef idx="0">
                                <a:schemeClr val="accent1"/>
                              </a:lnRef>
                              <a:fillRef idx="0">
                                <a:schemeClr val="accent1"/>
                              </a:fillRef>
                              <a:effectRef idx="0">
                                <a:schemeClr val="accent1"/>
                              </a:effectRef>
                              <a:fontRef idx="minor">
                                <a:schemeClr val="dk1"/>
                              </a:fontRef>
                            </wps:style>
                            <wps:txbx>
                              <w:txbxContent>
                                <w:p w14:paraId="026B6E48" w14:textId="77777777" w:rsidR="00B32AE1" w:rsidRPr="00B254D0" w:rsidRDefault="00B32AE1" w:rsidP="008E05E8">
                                  <w:pPr>
                                    <w:spacing w:before="0"/>
                                    <w:jc w:val="center"/>
                                    <w:rPr>
                                      <w:rFonts w:eastAsia="MS Mincho"/>
                                      <w:sz w:val="20"/>
                                    </w:rPr>
                                  </w:pPr>
                                  <w:r>
                                    <w:rPr>
                                      <w:rFonts w:eastAsia="MS Mincho"/>
                                      <w:sz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4A0EA" id="Text Box 108" o:spid="_x0000_s1049" type="#_x0000_t202" style="position:absolute;left:0;text-align:left;margin-left:76.65pt;margin-top:66.5pt;width:18.35pt;height:13.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" fillcolor="#4f81bd [3204]" stroked="f">
                      <v:textbox inset="0,0,0,0">
                        <w:txbxContent>
                          <w:p w14:paraId="026B6E48" w14:textId="77777777" w:rsidR="00B32AE1" w:rsidRPr="00B254D0" w:rsidRDefault="00B32AE1" w:rsidP="008E05E8">
                            <w:pPr>
                              <w:spacing w:before="0"/>
                              <w:jc w:val="center"/>
                              <w:rPr>
                                <w:rFonts w:eastAsia="MS Mincho"/>
                                <w:sz w:val="20"/>
                              </w:rPr>
                            </w:pPr>
                            <w:r>
                              <w:rPr>
                                <w:rFonts w:eastAsia="MS Mincho"/>
                                <w:sz w:val="20"/>
                              </w:rPr>
                              <w:t>(1)</w:t>
                            </w:r>
                          </w:p>
                        </w:txbxContent>
                      </v:textbox>
                    </v:shape>
                  </w:pict>
                </mc:Fallback>
              </mc:AlternateContent>
            </w:r>
            <w:r>
              <w:rPr>
                <w:noProof/>
                <w:lang w:val="en-AU" w:eastAsia="ja-JP"/>
              </w:rPr>
              <mc:AlternateContent>
                <mc:Choice Requires="wps">
                  <w:drawing>
                    <wp:anchor distT="0" distB="0" distL="114300" distR="114300" simplePos="0" relativeHeight="251811840" behindDoc="0" locked="0" layoutInCell="1" allowOverlap="1" wp14:anchorId="38BE99F9" wp14:editId="5832CE19">
                      <wp:simplePos x="0" y="0"/>
                      <wp:positionH relativeFrom="column">
                        <wp:posOffset>1589548</wp:posOffset>
                      </wp:positionH>
                      <wp:positionV relativeFrom="paragraph">
                        <wp:posOffset>-35443</wp:posOffset>
                      </wp:positionV>
                      <wp:extent cx="628261" cy="158115"/>
                      <wp:effectExtent l="0" t="0" r="6985" b="0"/>
                      <wp:wrapNone/>
                      <wp:docPr id="112" name="Text Box 112"/>
                      <wp:cNvGraphicFramePr/>
                      <a:graphic xmlns:a="http://schemas.openxmlformats.org/drawingml/2006/main">
                        <a:graphicData uri="http://schemas.microsoft.com/office/word/2010/wordprocessingShape">
                          <wps:wsp>
                            <wps:cNvSpPr txBox="1"/>
                            <wps:spPr>
                              <a:xfrm>
                                <a:off x="0" y="0"/>
                                <a:ext cx="628261" cy="158115"/>
                              </a:xfrm>
                              <a:prstGeom prst="rect">
                                <a:avLst/>
                              </a:prstGeom>
                              <a:solidFill>
                                <a:schemeClr val="accent1"/>
                              </a:solidFill>
                              <a:ln>
                                <a:noFill/>
                              </a:ln>
                              <a:effectLst/>
                            </wps:spPr>
                            <wps:style>
                              <a:lnRef idx="0">
                                <a:schemeClr val="accent1"/>
                              </a:lnRef>
                              <a:fillRef idx="0">
                                <a:schemeClr val="accent1"/>
                              </a:fillRef>
                              <a:effectRef idx="0">
                                <a:schemeClr val="accent1"/>
                              </a:effectRef>
                              <a:fontRef idx="minor">
                                <a:schemeClr val="dk1"/>
                              </a:fontRef>
                            </wps:style>
                            <wps:txbx>
                              <w:txbxContent>
                                <w:p w14:paraId="064D18C8" w14:textId="17D79E83" w:rsidR="00B32AE1" w:rsidRPr="00B254D0" w:rsidRDefault="00B32AE1" w:rsidP="008E05E8">
                                  <w:pPr>
                                    <w:spacing w:before="0"/>
                                    <w:jc w:val="center"/>
                                    <w:rPr>
                                      <w:rFonts w:eastAsia="MS Mincho"/>
                                      <w:sz w:val="20"/>
                                    </w:rPr>
                                  </w:pPr>
                                  <w:r>
                                    <w:rPr>
                                      <w:rFonts w:eastAsia="MS Mincho"/>
                                      <w:sz w:val="20"/>
                                    </w:rPr>
                                    <w:t>[5], (4),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E99F9" id="Text Box 112" o:spid="_x0000_s1050" type="#_x0000_t202" style="position:absolute;left:0;text-align:left;margin-left:125.15pt;margin-top:-2.75pt;width:49.45pt;height:12.4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" fillcolor="#4f81bd [3204]" stroked="f">
                      <v:textbox inset="0,0,0,0">
                        <w:txbxContent>
                          <w:p w14:paraId="064D18C8" w14:textId="17D79E83" w:rsidR="00B32AE1" w:rsidRPr="00B254D0" w:rsidRDefault="00B32AE1" w:rsidP="008E05E8">
                            <w:pPr>
                              <w:spacing w:before="0"/>
                              <w:jc w:val="center"/>
                              <w:rPr>
                                <w:rFonts w:eastAsia="MS Mincho"/>
                                <w:sz w:val="20"/>
                              </w:rPr>
                            </w:pPr>
                            <w:r>
                              <w:rPr>
                                <w:rFonts w:eastAsia="MS Mincho"/>
                                <w:sz w:val="20"/>
                              </w:rPr>
                              <w:t>[5], (4), (8)</w:t>
                            </w:r>
                          </w:p>
                        </w:txbxContent>
                      </v:textbox>
                    </v:shape>
                  </w:pict>
                </mc:Fallback>
              </mc:AlternateContent>
            </w:r>
            <w:r w:rsidR="008E05E8">
              <w:rPr>
                <w:noProof/>
                <w:lang w:val="en-AU" w:eastAsia="ja-JP"/>
              </w:rPr>
              <mc:AlternateContent>
                <mc:Choice Requires="wps">
                  <w:drawing>
                    <wp:anchor distT="0" distB="0" distL="114300" distR="114300" simplePos="0" relativeHeight="251805696" behindDoc="0" locked="0" layoutInCell="1" allowOverlap="1" wp14:anchorId="03A1097E" wp14:editId="51B0FC24">
                      <wp:simplePos x="0" y="0"/>
                      <wp:positionH relativeFrom="column">
                        <wp:posOffset>1920924</wp:posOffset>
                      </wp:positionH>
                      <wp:positionV relativeFrom="paragraph">
                        <wp:posOffset>2274863</wp:posOffset>
                      </wp:positionV>
                      <wp:extent cx="609600" cy="167982"/>
                      <wp:effectExtent l="0" t="0" r="0" b="10160"/>
                      <wp:wrapNone/>
                      <wp:docPr id="106" name="Text Box 106"/>
                      <wp:cNvGraphicFramePr/>
                      <a:graphic xmlns:a="http://schemas.openxmlformats.org/drawingml/2006/main">
                        <a:graphicData uri="http://schemas.microsoft.com/office/word/2010/wordprocessingShape">
                          <wps:wsp>
                            <wps:cNvSpPr txBox="1"/>
                            <wps:spPr>
                              <a:xfrm>
                                <a:off x="0" y="0"/>
                                <a:ext cx="609600" cy="167982"/>
                              </a:xfrm>
                              <a:prstGeom prst="rect">
                                <a:avLst/>
                              </a:prstGeom>
                              <a:solidFill>
                                <a:schemeClr val="accent1"/>
                              </a:solidFill>
                              <a:ln>
                                <a:noFill/>
                              </a:ln>
                              <a:effectLst/>
                            </wps:spPr>
                            <wps:style>
                              <a:lnRef idx="0">
                                <a:schemeClr val="accent1"/>
                              </a:lnRef>
                              <a:fillRef idx="0">
                                <a:schemeClr val="accent1"/>
                              </a:fillRef>
                              <a:effectRef idx="0">
                                <a:schemeClr val="accent1"/>
                              </a:effectRef>
                              <a:fontRef idx="minor">
                                <a:schemeClr val="dk1"/>
                              </a:fontRef>
                            </wps:style>
                            <wps:txbx>
                              <w:txbxContent>
                                <w:p w14:paraId="3E5DEE9B" w14:textId="357D028D" w:rsidR="00B32AE1" w:rsidRPr="00B254D0" w:rsidRDefault="00B32AE1" w:rsidP="008E05E8">
                                  <w:pPr>
                                    <w:spacing w:before="0"/>
                                    <w:jc w:val="center"/>
                                    <w:rPr>
                                      <w:rFonts w:eastAsia="MS Mincho"/>
                                      <w:sz w:val="20"/>
                                    </w:rPr>
                                  </w:pPr>
                                  <w:r>
                                    <w:rPr>
                                      <w:rFonts w:eastAsia="MS Mincho"/>
                                      <w:sz w:val="20"/>
                                    </w:rPr>
                                    <w:t>[2], [3],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1097E" id="Text Box 106" o:spid="_x0000_s1051" type="#_x0000_t202" style="position:absolute;left:0;text-align:left;margin-left:151.25pt;margin-top:179.1pt;width:48pt;height:13.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" fillcolor="#4f81bd [3204]" stroked="f">
                      <v:textbox inset="0,0,0,0">
                        <w:txbxContent>
                          <w:p w14:paraId="3E5DEE9B" w14:textId="357D028D" w:rsidR="00B32AE1" w:rsidRPr="00B254D0" w:rsidRDefault="00B32AE1" w:rsidP="008E05E8">
                            <w:pPr>
                              <w:spacing w:before="0"/>
                              <w:jc w:val="center"/>
                              <w:rPr>
                                <w:rFonts w:eastAsia="MS Mincho"/>
                                <w:sz w:val="20"/>
                              </w:rPr>
                            </w:pPr>
                            <w:r>
                              <w:rPr>
                                <w:rFonts w:eastAsia="MS Mincho"/>
                                <w:sz w:val="20"/>
                              </w:rPr>
                              <w:t>[2], [3], (2)</w:t>
                            </w:r>
                          </w:p>
                        </w:txbxContent>
                      </v:textbox>
                    </v:shape>
                  </w:pict>
                </mc:Fallback>
              </mc:AlternateContent>
            </w:r>
            <w:r w:rsidR="008E05E8">
              <w:rPr>
                <w:noProof/>
                <w:lang w:val="en-AU" w:eastAsia="ja-JP"/>
              </w:rPr>
              <mc:AlternateContent>
                <mc:Choice Requires="wps">
                  <w:drawing>
                    <wp:anchor distT="0" distB="0" distL="114300" distR="114300" simplePos="0" relativeHeight="251812864" behindDoc="0" locked="0" layoutInCell="1" allowOverlap="1" wp14:anchorId="103DAA50" wp14:editId="0DC5BF75">
                      <wp:simplePos x="0" y="0"/>
                      <wp:positionH relativeFrom="column">
                        <wp:posOffset>498905</wp:posOffset>
                      </wp:positionH>
                      <wp:positionV relativeFrom="paragraph">
                        <wp:posOffset>172385</wp:posOffset>
                      </wp:positionV>
                      <wp:extent cx="424800" cy="158400"/>
                      <wp:effectExtent l="0" t="0" r="7620" b="0"/>
                      <wp:wrapNone/>
                      <wp:docPr id="113" name="Text Box 113"/>
                      <wp:cNvGraphicFramePr/>
                      <a:graphic xmlns:a="http://schemas.openxmlformats.org/drawingml/2006/main">
                        <a:graphicData uri="http://schemas.microsoft.com/office/word/2010/wordprocessingShape">
                          <wps:wsp>
                            <wps:cNvSpPr txBox="1"/>
                            <wps:spPr>
                              <a:xfrm>
                                <a:off x="0" y="0"/>
                                <a:ext cx="424800" cy="158400"/>
                              </a:xfrm>
                              <a:prstGeom prst="rect">
                                <a:avLst/>
                              </a:prstGeom>
                              <a:solidFill>
                                <a:schemeClr val="accent1"/>
                              </a:solidFill>
                              <a:ln>
                                <a:noFill/>
                              </a:ln>
                              <a:effectLst/>
                            </wps:spPr>
                            <wps:style>
                              <a:lnRef idx="0">
                                <a:schemeClr val="accent1"/>
                              </a:lnRef>
                              <a:fillRef idx="0">
                                <a:schemeClr val="accent1"/>
                              </a:fillRef>
                              <a:effectRef idx="0">
                                <a:schemeClr val="accent1"/>
                              </a:effectRef>
                              <a:fontRef idx="minor">
                                <a:schemeClr val="dk1"/>
                              </a:fontRef>
                            </wps:style>
                            <wps:txbx>
                              <w:txbxContent>
                                <w:p w14:paraId="618A00C9" w14:textId="77777777" w:rsidR="00B32AE1" w:rsidRPr="00B254D0" w:rsidRDefault="00B32AE1" w:rsidP="008E05E8">
                                  <w:pPr>
                                    <w:spacing w:before="0"/>
                                    <w:rPr>
                                      <w:rFonts w:eastAsia="MS Mincho"/>
                                      <w:sz w:val="20"/>
                                    </w:rPr>
                                  </w:pPr>
                                  <w:r>
                                    <w:rPr>
                                      <w:rFonts w:eastAsia="MS Mincho"/>
                                      <w:sz w:val="20"/>
                                    </w:rPr>
                                    <w:t>[6],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DAA50" id="Text Box 113" o:spid="_x0000_s1052" type="#_x0000_t202" style="position:absolute;left:0;text-align:left;margin-left:39.3pt;margin-top:13.55pt;width:33.45pt;height:12.4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" fillcolor="#4f81bd [3204]" stroked="f">
                      <v:textbox inset="0,0,0,0">
                        <w:txbxContent>
                          <w:p w14:paraId="618A00C9" w14:textId="77777777" w:rsidR="00B32AE1" w:rsidRPr="00B254D0" w:rsidRDefault="00B32AE1" w:rsidP="008E05E8">
                            <w:pPr>
                              <w:spacing w:before="0"/>
                              <w:rPr>
                                <w:rFonts w:eastAsia="MS Mincho"/>
                                <w:sz w:val="20"/>
                              </w:rPr>
                            </w:pPr>
                            <w:r>
                              <w:rPr>
                                <w:rFonts w:eastAsia="MS Mincho"/>
                                <w:sz w:val="20"/>
                              </w:rPr>
                              <w:t>[6], [7]</w:t>
                            </w:r>
                          </w:p>
                        </w:txbxContent>
                      </v:textbox>
                    </v:shape>
                  </w:pict>
                </mc:Fallback>
              </mc:AlternateContent>
            </w:r>
            <w:r w:rsidR="008E05E8">
              <w:rPr>
                <w:noProof/>
                <w:lang w:val="en-AU" w:eastAsia="ja-JP"/>
              </w:rPr>
              <mc:AlternateContent>
                <mc:Choice Requires="wps">
                  <w:drawing>
                    <wp:anchor distT="0" distB="0" distL="114300" distR="114300" simplePos="0" relativeHeight="251810816" behindDoc="0" locked="0" layoutInCell="1" allowOverlap="1" wp14:anchorId="56CD1EF3" wp14:editId="764E9ED4">
                      <wp:simplePos x="0" y="0"/>
                      <wp:positionH relativeFrom="column">
                        <wp:posOffset>1566200</wp:posOffset>
                      </wp:positionH>
                      <wp:positionV relativeFrom="paragraph">
                        <wp:posOffset>554460</wp:posOffset>
                      </wp:positionV>
                      <wp:extent cx="233235" cy="172800"/>
                      <wp:effectExtent l="0" t="0" r="0" b="5080"/>
                      <wp:wrapNone/>
                      <wp:docPr id="111" name="Text Box 111"/>
                      <wp:cNvGraphicFramePr/>
                      <a:graphic xmlns:a="http://schemas.openxmlformats.org/drawingml/2006/main">
                        <a:graphicData uri="http://schemas.microsoft.com/office/word/2010/wordprocessingShape">
                          <wps:wsp>
                            <wps:cNvSpPr txBox="1"/>
                            <wps:spPr>
                              <a:xfrm>
                                <a:off x="0" y="0"/>
                                <a:ext cx="233235" cy="172800"/>
                              </a:xfrm>
                              <a:prstGeom prst="rect">
                                <a:avLst/>
                              </a:prstGeom>
                              <a:solidFill>
                                <a:schemeClr val="accent1"/>
                              </a:solidFill>
                              <a:ln>
                                <a:noFill/>
                              </a:ln>
                              <a:effectLst/>
                            </wps:spPr>
                            <wps:style>
                              <a:lnRef idx="0">
                                <a:schemeClr val="accent1"/>
                              </a:lnRef>
                              <a:fillRef idx="0">
                                <a:schemeClr val="accent1"/>
                              </a:fillRef>
                              <a:effectRef idx="0">
                                <a:schemeClr val="accent1"/>
                              </a:effectRef>
                              <a:fontRef idx="minor">
                                <a:schemeClr val="dk1"/>
                              </a:fontRef>
                            </wps:style>
                            <wps:txbx>
                              <w:txbxContent>
                                <w:p w14:paraId="56BC6A80" w14:textId="77777777" w:rsidR="00B32AE1" w:rsidRPr="00B254D0" w:rsidRDefault="00B32AE1" w:rsidP="008E05E8">
                                  <w:pPr>
                                    <w:spacing w:before="0"/>
                                    <w:jc w:val="center"/>
                                    <w:rPr>
                                      <w:rFonts w:eastAsia="MS Mincho"/>
                                      <w:sz w:val="20"/>
                                    </w:rPr>
                                  </w:pPr>
                                  <w:r>
                                    <w:rPr>
                                      <w:rFonts w:eastAsia="MS Mincho"/>
                                      <w:sz w:val="20"/>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D1EF3" id="Text Box 111" o:spid="_x0000_s1053" type="#_x0000_t202" style="position:absolute;left:0;text-align:left;margin-left:123.3pt;margin-top:43.65pt;width:18.35pt;height:13.6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" fillcolor="#4f81bd [3204]" stroked="f">
                      <v:textbox inset="0,0,0,0">
                        <w:txbxContent>
                          <w:p w14:paraId="56BC6A80" w14:textId="77777777" w:rsidR="00B32AE1" w:rsidRPr="00B254D0" w:rsidRDefault="00B32AE1" w:rsidP="008E05E8">
                            <w:pPr>
                              <w:spacing w:before="0"/>
                              <w:jc w:val="center"/>
                              <w:rPr>
                                <w:rFonts w:eastAsia="MS Mincho"/>
                                <w:sz w:val="20"/>
                              </w:rPr>
                            </w:pPr>
                            <w:r>
                              <w:rPr>
                                <w:rFonts w:eastAsia="MS Mincho"/>
                                <w:sz w:val="20"/>
                              </w:rPr>
                              <w:t>[4]</w:t>
                            </w:r>
                          </w:p>
                        </w:txbxContent>
                      </v:textbox>
                    </v:shape>
                  </w:pict>
                </mc:Fallback>
              </mc:AlternateContent>
            </w:r>
            <w:r w:rsidR="008E05E8">
              <w:rPr>
                <w:noProof/>
                <w:lang w:val="en-AU" w:eastAsia="ja-JP"/>
              </w:rPr>
              <mc:AlternateContent>
                <mc:Choice Requires="wps">
                  <w:drawing>
                    <wp:anchor distT="0" distB="0" distL="114300" distR="114300" simplePos="0" relativeHeight="251809792" behindDoc="0" locked="0" layoutInCell="1" allowOverlap="1" wp14:anchorId="44DFC276" wp14:editId="4130151D">
                      <wp:simplePos x="0" y="0"/>
                      <wp:positionH relativeFrom="column">
                        <wp:posOffset>1119505</wp:posOffset>
                      </wp:positionH>
                      <wp:positionV relativeFrom="paragraph">
                        <wp:posOffset>1351280</wp:posOffset>
                      </wp:positionV>
                      <wp:extent cx="114300" cy="228600"/>
                      <wp:effectExtent l="50800" t="50800" r="114300" b="101600"/>
                      <wp:wrapNone/>
                      <wp:docPr id="110" name="Straight Connector 110"/>
                      <wp:cNvGraphicFramePr/>
                      <a:graphic xmlns:a="http://schemas.openxmlformats.org/drawingml/2006/main">
                        <a:graphicData uri="http://schemas.microsoft.com/office/word/2010/wordprocessingShape">
                          <wps:wsp>
                            <wps:cNvCnPr/>
                            <wps:spPr>
                              <a:xfrm flipV="1">
                                <a:off x="0" y="0"/>
                                <a:ext cx="114300" cy="228600"/>
                              </a:xfrm>
                              <a:prstGeom prst="line">
                                <a:avLst/>
                              </a:prstGeom>
                              <a:ln>
                                <a:headEnd type="none"/>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1D179BB" id="Straight Connector 110" o:spid="_x0000_s1026" style="position:absolute;flip:y;z-index:251809792;visibility:visible;mso-wrap-style:square;mso-wrap-distance-left:9pt;mso-wrap-distance-top:0;mso-wrap-distance-right:9pt;mso-wrap-distance-bottom:0;mso-position-horizontal:absolute;mso-position-horizontal-relative:text;mso-position-vertical:absolute;mso-position-vertical-relative:text" from="88.15pt,106.4pt" to="97.15pt,124.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" strokecolor="#4f81bd [3204]" strokeweight="2pt">
                      <v:stroke endarrow="block"/>
                      <v:shadow on="t" opacity="24903f" mv:blur="40000f" origin=",.5" offset="0,20000emu"/>
                    </v:line>
                  </w:pict>
                </mc:Fallback>
              </mc:AlternateContent>
            </w:r>
            <w:r w:rsidR="008E05E8">
              <w:rPr>
                <w:noProof/>
                <w:lang w:val="en-AU" w:eastAsia="ja-JP"/>
              </w:rPr>
              <mc:AlternateContent>
                <mc:Choice Requires="wps">
                  <w:drawing>
                    <wp:anchor distT="0" distB="0" distL="114300" distR="114300" simplePos="0" relativeHeight="251808768" behindDoc="0" locked="0" layoutInCell="1" allowOverlap="1" wp14:anchorId="0072B5C7" wp14:editId="6CA6DB2A">
                      <wp:simplePos x="0" y="0"/>
                      <wp:positionH relativeFrom="column">
                        <wp:posOffset>994700</wp:posOffset>
                      </wp:positionH>
                      <wp:positionV relativeFrom="paragraph">
                        <wp:posOffset>1583160</wp:posOffset>
                      </wp:positionV>
                      <wp:extent cx="233235" cy="172800"/>
                      <wp:effectExtent l="0" t="0" r="0" b="5080"/>
                      <wp:wrapNone/>
                      <wp:docPr id="109" name="Text Box 109"/>
                      <wp:cNvGraphicFramePr/>
                      <a:graphic xmlns:a="http://schemas.openxmlformats.org/drawingml/2006/main">
                        <a:graphicData uri="http://schemas.microsoft.com/office/word/2010/wordprocessingShape">
                          <wps:wsp>
                            <wps:cNvSpPr txBox="1"/>
                            <wps:spPr>
                              <a:xfrm>
                                <a:off x="0" y="0"/>
                                <a:ext cx="233235" cy="172800"/>
                              </a:xfrm>
                              <a:prstGeom prst="rect">
                                <a:avLst/>
                              </a:prstGeom>
                              <a:solidFill>
                                <a:schemeClr val="accent1"/>
                              </a:solidFill>
                              <a:ln>
                                <a:noFill/>
                              </a:ln>
                              <a:effectLst/>
                            </wps:spPr>
                            <wps:style>
                              <a:lnRef idx="0">
                                <a:schemeClr val="accent1"/>
                              </a:lnRef>
                              <a:fillRef idx="0">
                                <a:schemeClr val="accent1"/>
                              </a:fillRef>
                              <a:effectRef idx="0">
                                <a:schemeClr val="accent1"/>
                              </a:effectRef>
                              <a:fontRef idx="minor">
                                <a:schemeClr val="dk1"/>
                              </a:fontRef>
                            </wps:style>
                            <wps:txbx>
                              <w:txbxContent>
                                <w:p w14:paraId="154E9309" w14:textId="77777777" w:rsidR="00B32AE1" w:rsidRPr="00B254D0" w:rsidRDefault="00B32AE1" w:rsidP="008E05E8">
                                  <w:pPr>
                                    <w:spacing w:before="0"/>
                                    <w:jc w:val="center"/>
                                    <w:rPr>
                                      <w:rFonts w:eastAsia="MS Mincho"/>
                                      <w:sz w:val="20"/>
                                    </w:rPr>
                                  </w:pPr>
                                  <w:r>
                                    <w:rPr>
                                      <w:rFonts w:eastAsia="MS Mincho"/>
                                      <w:sz w:val="20"/>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2B5C7" id="Text Box 109" o:spid="_x0000_s1054" type="#_x0000_t202" style="position:absolute;left:0;text-align:left;margin-left:78.3pt;margin-top:124.65pt;width:18.35pt;height:13.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" fillcolor="#4f81bd [3204]" stroked="f">
                      <v:textbox inset="0,0,0,0">
                        <w:txbxContent>
                          <w:p w14:paraId="154E9309" w14:textId="77777777" w:rsidR="00B32AE1" w:rsidRPr="00B254D0" w:rsidRDefault="00B32AE1" w:rsidP="008E05E8">
                            <w:pPr>
                              <w:spacing w:before="0"/>
                              <w:jc w:val="center"/>
                              <w:rPr>
                                <w:rFonts w:eastAsia="MS Mincho"/>
                                <w:sz w:val="20"/>
                              </w:rPr>
                            </w:pPr>
                            <w:r>
                              <w:rPr>
                                <w:rFonts w:eastAsia="MS Mincho"/>
                                <w:sz w:val="20"/>
                              </w:rPr>
                              <w:t>(3)</w:t>
                            </w:r>
                          </w:p>
                        </w:txbxContent>
                      </v:textbox>
                    </v:shape>
                  </w:pict>
                </mc:Fallback>
              </mc:AlternateContent>
            </w:r>
            <w:r w:rsidR="008E05E8">
              <w:rPr>
                <w:noProof/>
                <w:lang w:val="en-AU" w:eastAsia="ja-JP"/>
              </w:rPr>
              <mc:AlternateContent>
                <mc:Choice Requires="wps">
                  <w:drawing>
                    <wp:anchor distT="0" distB="0" distL="114300" distR="114300" simplePos="0" relativeHeight="251803648" behindDoc="0" locked="0" layoutInCell="1" allowOverlap="1" wp14:anchorId="78484644" wp14:editId="07BC98D7">
                      <wp:simplePos x="0" y="0"/>
                      <wp:positionH relativeFrom="column">
                        <wp:posOffset>432515</wp:posOffset>
                      </wp:positionH>
                      <wp:positionV relativeFrom="paragraph">
                        <wp:posOffset>3177060</wp:posOffset>
                      </wp:positionV>
                      <wp:extent cx="233235" cy="172800"/>
                      <wp:effectExtent l="0" t="0" r="0" b="5080"/>
                      <wp:wrapNone/>
                      <wp:docPr id="103" name="Text Box 103"/>
                      <wp:cNvGraphicFramePr/>
                      <a:graphic xmlns:a="http://schemas.openxmlformats.org/drawingml/2006/main">
                        <a:graphicData uri="http://schemas.microsoft.com/office/word/2010/wordprocessingShape">
                          <wps:wsp>
                            <wps:cNvSpPr txBox="1"/>
                            <wps:spPr>
                              <a:xfrm>
                                <a:off x="0" y="0"/>
                                <a:ext cx="233235" cy="172800"/>
                              </a:xfrm>
                              <a:prstGeom prst="rect">
                                <a:avLst/>
                              </a:prstGeom>
                              <a:solidFill>
                                <a:schemeClr val="accent1"/>
                              </a:solidFill>
                              <a:ln>
                                <a:noFill/>
                              </a:ln>
                              <a:effectLst/>
                            </wps:spPr>
                            <wps:style>
                              <a:lnRef idx="0">
                                <a:schemeClr val="accent1"/>
                              </a:lnRef>
                              <a:fillRef idx="0">
                                <a:schemeClr val="accent1"/>
                              </a:fillRef>
                              <a:effectRef idx="0">
                                <a:schemeClr val="accent1"/>
                              </a:effectRef>
                              <a:fontRef idx="minor">
                                <a:schemeClr val="dk1"/>
                              </a:fontRef>
                            </wps:style>
                            <wps:txbx>
                              <w:txbxContent>
                                <w:p w14:paraId="6E72617F" w14:textId="77777777" w:rsidR="00B32AE1" w:rsidRPr="00B254D0" w:rsidRDefault="00B32AE1" w:rsidP="008E05E8">
                                  <w:pPr>
                                    <w:spacing w:before="0"/>
                                    <w:jc w:val="center"/>
                                    <w:rPr>
                                      <w:rFonts w:eastAsia="MS Mincho"/>
                                      <w:sz w:val="20"/>
                                    </w:rPr>
                                  </w:pPr>
                                  <w:r>
                                    <w:rPr>
                                      <w:rFonts w:eastAsia="MS Mincho"/>
                                      <w:sz w:val="20"/>
                                    </w:rPr>
                                    <w:t>[9]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84644" id="Text Box 103" o:spid="_x0000_s1055" type="#_x0000_t202" style="position:absolute;left:0;text-align:left;margin-left:34.05pt;margin-top:250.15pt;width:18.35pt;height:13.6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" fillcolor="#4f81bd [3204]" stroked="f">
                      <v:textbox inset="0,0,0,0">
                        <w:txbxContent>
                          <w:p w14:paraId="6E72617F" w14:textId="77777777" w:rsidR="00B32AE1" w:rsidRPr="00B254D0" w:rsidRDefault="00B32AE1" w:rsidP="008E05E8">
                            <w:pPr>
                              <w:spacing w:before="0"/>
                              <w:jc w:val="center"/>
                              <w:rPr>
                                <w:rFonts w:eastAsia="MS Mincho"/>
                                <w:sz w:val="20"/>
                              </w:rPr>
                            </w:pPr>
                            <w:r>
                              <w:rPr>
                                <w:rFonts w:eastAsia="MS Mincho"/>
                                <w:sz w:val="20"/>
                              </w:rPr>
                              <w:t>[9]</w:t>
                            </w:r>
                          </w:p>
                        </w:txbxContent>
                      </v:textbox>
                    </v:shape>
                  </w:pict>
                </mc:Fallback>
              </mc:AlternateContent>
            </w:r>
            <w:r w:rsidR="008E05E8">
              <w:rPr>
                <w:noProof/>
                <w:lang w:val="en-AU" w:eastAsia="ja-JP"/>
              </w:rPr>
              <mc:AlternateContent>
                <mc:Choice Requires="wps">
                  <w:drawing>
                    <wp:anchor distT="0" distB="0" distL="114300" distR="114300" simplePos="0" relativeHeight="251806720" behindDoc="0" locked="0" layoutInCell="1" allowOverlap="1" wp14:anchorId="69402693" wp14:editId="3A2E741E">
                      <wp:simplePos x="0" y="0"/>
                      <wp:positionH relativeFrom="column">
                        <wp:posOffset>2193970</wp:posOffset>
                      </wp:positionH>
                      <wp:positionV relativeFrom="paragraph">
                        <wp:posOffset>2986740</wp:posOffset>
                      </wp:positionV>
                      <wp:extent cx="454025" cy="307640"/>
                      <wp:effectExtent l="0" t="0" r="3175" b="0"/>
                      <wp:wrapNone/>
                      <wp:docPr id="107" name="Text Box 107"/>
                      <wp:cNvGraphicFramePr/>
                      <a:graphic xmlns:a="http://schemas.openxmlformats.org/drawingml/2006/main">
                        <a:graphicData uri="http://schemas.microsoft.com/office/word/2010/wordprocessingShape">
                          <wps:wsp>
                            <wps:cNvSpPr txBox="1"/>
                            <wps:spPr>
                              <a:xfrm>
                                <a:off x="0" y="0"/>
                                <a:ext cx="454025" cy="307640"/>
                              </a:xfrm>
                              <a:prstGeom prst="rect">
                                <a:avLst/>
                              </a:prstGeom>
                              <a:solidFill>
                                <a:schemeClr val="accent1"/>
                              </a:solidFill>
                              <a:ln>
                                <a:noFill/>
                              </a:ln>
                              <a:effectLst/>
                            </wps:spPr>
                            <wps:style>
                              <a:lnRef idx="0">
                                <a:schemeClr val="accent1"/>
                              </a:lnRef>
                              <a:fillRef idx="0">
                                <a:schemeClr val="accent1"/>
                              </a:fillRef>
                              <a:effectRef idx="0">
                                <a:schemeClr val="accent1"/>
                              </a:effectRef>
                              <a:fontRef idx="minor">
                                <a:schemeClr val="dk1"/>
                              </a:fontRef>
                            </wps:style>
                            <wps:txbx>
                              <w:txbxContent>
                                <w:p w14:paraId="35133ED3" w14:textId="77777777" w:rsidR="00B32AE1" w:rsidRPr="00B254D0" w:rsidRDefault="00B32AE1" w:rsidP="008E05E8">
                                  <w:pPr>
                                    <w:spacing w:before="0"/>
                                    <w:jc w:val="center"/>
                                    <w:rPr>
                                      <w:rFonts w:eastAsia="MS Mincho"/>
                                      <w:sz w:val="20"/>
                                    </w:rPr>
                                  </w:pPr>
                                  <w:r>
                                    <w:rPr>
                                      <w:rFonts w:eastAsia="MS Mincho"/>
                                      <w:sz w:val="20"/>
                                    </w:rPr>
                                    <w:t>(5), (6),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02693" id="Text Box 107" o:spid="_x0000_s1056" type="#_x0000_t202" style="position:absolute;left:0;text-align:left;margin-left:172.75pt;margin-top:235.2pt;width:35.75pt;height:24.2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" fillcolor="#4f81bd [3204]" stroked="f">
                      <v:textbox inset="0,0,0,0">
                        <w:txbxContent>
                          <w:p w14:paraId="35133ED3" w14:textId="77777777" w:rsidR="00B32AE1" w:rsidRPr="00B254D0" w:rsidRDefault="00B32AE1" w:rsidP="008E05E8">
                            <w:pPr>
                              <w:spacing w:before="0"/>
                              <w:jc w:val="center"/>
                              <w:rPr>
                                <w:rFonts w:eastAsia="MS Mincho"/>
                                <w:sz w:val="20"/>
                              </w:rPr>
                            </w:pPr>
                            <w:r>
                              <w:rPr>
                                <w:rFonts w:eastAsia="MS Mincho"/>
                                <w:sz w:val="20"/>
                              </w:rPr>
                              <w:t>(5), (6), (7)</w:t>
                            </w:r>
                          </w:p>
                        </w:txbxContent>
                      </v:textbox>
                    </v:shape>
                  </w:pict>
                </mc:Fallback>
              </mc:AlternateContent>
            </w:r>
            <w:r w:rsidR="008E05E8">
              <w:rPr>
                <w:noProof/>
                <w:lang w:val="en-AU" w:eastAsia="ja-JP"/>
              </w:rPr>
              <mc:AlternateContent>
                <mc:Choice Requires="wps">
                  <w:drawing>
                    <wp:anchor distT="0" distB="0" distL="114300" distR="114300" simplePos="0" relativeHeight="251804672" behindDoc="0" locked="0" layoutInCell="1" allowOverlap="1" wp14:anchorId="1A43F51B" wp14:editId="3C1EC634">
                      <wp:simplePos x="0" y="0"/>
                      <wp:positionH relativeFrom="column">
                        <wp:posOffset>1041970</wp:posOffset>
                      </wp:positionH>
                      <wp:positionV relativeFrom="paragraph">
                        <wp:posOffset>3332340</wp:posOffset>
                      </wp:positionV>
                      <wp:extent cx="534735" cy="180000"/>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534735" cy="180000"/>
                              </a:xfrm>
                              <a:prstGeom prst="rect">
                                <a:avLst/>
                              </a:prstGeom>
                              <a:solidFill>
                                <a:schemeClr val="accent1"/>
                              </a:solidFill>
                              <a:ln>
                                <a:noFill/>
                              </a:ln>
                              <a:effectLst/>
                            </wps:spPr>
                            <wps:style>
                              <a:lnRef idx="0">
                                <a:schemeClr val="accent1"/>
                              </a:lnRef>
                              <a:fillRef idx="0">
                                <a:schemeClr val="accent1"/>
                              </a:fillRef>
                              <a:effectRef idx="0">
                                <a:schemeClr val="accent1"/>
                              </a:effectRef>
                              <a:fontRef idx="minor">
                                <a:schemeClr val="dk1"/>
                              </a:fontRef>
                            </wps:style>
                            <wps:txbx>
                              <w:txbxContent>
                                <w:p w14:paraId="349794DD" w14:textId="77777777" w:rsidR="00B32AE1" w:rsidRPr="00B254D0" w:rsidRDefault="00B32AE1" w:rsidP="008E05E8">
                                  <w:pPr>
                                    <w:spacing w:before="0"/>
                                    <w:jc w:val="center"/>
                                    <w:rPr>
                                      <w:rFonts w:eastAsia="MS Mincho"/>
                                      <w:sz w:val="20"/>
                                    </w:rPr>
                                  </w:pPr>
                                  <w:r>
                                    <w:rPr>
                                      <w:rFonts w:eastAsia="MS Mincho"/>
                                      <w:sz w:val="20"/>
                                    </w:rPr>
                                    <w:t>[10],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3F51B" id="Text Box 105" o:spid="_x0000_s1057" type="#_x0000_t202" style="position:absolute;left:0;text-align:left;margin-left:82.05pt;margin-top:262.4pt;width:42.1pt;height:14.1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" fillcolor="#4f81bd [3204]" stroked="f">
                      <v:textbox inset="0,0,0,0">
                        <w:txbxContent>
                          <w:p w14:paraId="349794DD" w14:textId="77777777" w:rsidR="00B32AE1" w:rsidRPr="00B254D0" w:rsidRDefault="00B32AE1" w:rsidP="008E05E8">
                            <w:pPr>
                              <w:spacing w:before="0"/>
                              <w:jc w:val="center"/>
                              <w:rPr>
                                <w:rFonts w:eastAsia="MS Mincho"/>
                                <w:sz w:val="20"/>
                              </w:rPr>
                            </w:pPr>
                            <w:r>
                              <w:rPr>
                                <w:rFonts w:eastAsia="MS Mincho"/>
                                <w:sz w:val="20"/>
                              </w:rPr>
                              <w:t>[10], (10)</w:t>
                            </w:r>
                          </w:p>
                        </w:txbxContent>
                      </v:textbox>
                    </v:shape>
                  </w:pict>
                </mc:Fallback>
              </mc:AlternateContent>
            </w:r>
            <w:r w:rsidR="008E05E8">
              <w:rPr>
                <w:noProof/>
                <w:lang w:val="en-AU" w:eastAsia="ja-JP"/>
              </w:rPr>
              <mc:AlternateContent>
                <mc:Choice Requires="wps">
                  <w:drawing>
                    <wp:anchor distT="0" distB="0" distL="114300" distR="114300" simplePos="0" relativeHeight="251802624" behindDoc="0" locked="0" layoutInCell="1" allowOverlap="1" wp14:anchorId="03A697FB" wp14:editId="2921188E">
                      <wp:simplePos x="0" y="0"/>
                      <wp:positionH relativeFrom="column">
                        <wp:posOffset>1236370</wp:posOffset>
                      </wp:positionH>
                      <wp:positionV relativeFrom="paragraph">
                        <wp:posOffset>2489940</wp:posOffset>
                      </wp:positionV>
                      <wp:extent cx="454025" cy="180000"/>
                      <wp:effectExtent l="0" t="0" r="3175" b="0"/>
                      <wp:wrapNone/>
                      <wp:docPr id="102" name="Text Box 102"/>
                      <wp:cNvGraphicFramePr/>
                      <a:graphic xmlns:a="http://schemas.openxmlformats.org/drawingml/2006/main">
                        <a:graphicData uri="http://schemas.microsoft.com/office/word/2010/wordprocessingShape">
                          <wps:wsp>
                            <wps:cNvSpPr txBox="1"/>
                            <wps:spPr>
                              <a:xfrm>
                                <a:off x="0" y="0"/>
                                <a:ext cx="454025" cy="180000"/>
                              </a:xfrm>
                              <a:prstGeom prst="rect">
                                <a:avLst/>
                              </a:prstGeom>
                              <a:solidFill>
                                <a:schemeClr val="accent1"/>
                              </a:solidFill>
                              <a:ln>
                                <a:noFill/>
                              </a:ln>
                              <a:effectLst/>
                            </wps:spPr>
                            <wps:style>
                              <a:lnRef idx="0">
                                <a:schemeClr val="accent1"/>
                              </a:lnRef>
                              <a:fillRef idx="0">
                                <a:schemeClr val="accent1"/>
                              </a:fillRef>
                              <a:effectRef idx="0">
                                <a:schemeClr val="accent1"/>
                              </a:effectRef>
                              <a:fontRef idx="minor">
                                <a:schemeClr val="dk1"/>
                              </a:fontRef>
                            </wps:style>
                            <wps:txbx>
                              <w:txbxContent>
                                <w:p w14:paraId="3636B2FC" w14:textId="77777777" w:rsidR="00B32AE1" w:rsidRPr="00B254D0" w:rsidRDefault="00B32AE1" w:rsidP="008E05E8">
                                  <w:pPr>
                                    <w:spacing w:before="0"/>
                                    <w:jc w:val="center"/>
                                    <w:rPr>
                                      <w:rFonts w:eastAsia="MS Mincho"/>
                                      <w:sz w:val="20"/>
                                    </w:rPr>
                                  </w:pPr>
                                  <w:r>
                                    <w:rPr>
                                      <w:rFonts w:eastAsia="MS Mincho"/>
                                      <w:sz w:val="20"/>
                                    </w:rPr>
                                    <w:t>[8], (9)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697FB" id="Text Box 102" o:spid="_x0000_s1058" type="#_x0000_t202" style="position:absolute;left:0;text-align:left;margin-left:97.35pt;margin-top:196.05pt;width:35.75pt;height:14.1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" fillcolor="#4f81bd [3204]" stroked="f">
                      <v:textbox inset="0,0,0,0">
                        <w:txbxContent>
                          <w:p w14:paraId="3636B2FC" w14:textId="77777777" w:rsidR="00B32AE1" w:rsidRPr="00B254D0" w:rsidRDefault="00B32AE1" w:rsidP="008E05E8">
                            <w:pPr>
                              <w:spacing w:before="0"/>
                              <w:jc w:val="center"/>
                              <w:rPr>
                                <w:rFonts w:eastAsia="MS Mincho"/>
                                <w:sz w:val="20"/>
                              </w:rPr>
                            </w:pPr>
                            <w:r>
                              <w:rPr>
                                <w:rFonts w:eastAsia="MS Mincho"/>
                                <w:sz w:val="20"/>
                              </w:rPr>
                              <w:t>[8], (9)</w:t>
                            </w:r>
                          </w:p>
                        </w:txbxContent>
                      </v:textbox>
                    </v:shape>
                  </w:pict>
                </mc:Fallback>
              </mc:AlternateContent>
            </w:r>
            <w:r w:rsidR="008E05E8">
              <w:rPr>
                <w:noProof/>
                <w:lang w:val="en-AU" w:eastAsia="ja-JP"/>
              </w:rPr>
              <mc:AlternateContent>
                <mc:Choice Requires="wps">
                  <w:drawing>
                    <wp:anchor distT="0" distB="0" distL="114300" distR="114300" simplePos="0" relativeHeight="251801600" behindDoc="0" locked="0" layoutInCell="1" allowOverlap="1" wp14:anchorId="75B7C50B" wp14:editId="260F1F73">
                      <wp:simplePos x="0" y="0"/>
                      <wp:positionH relativeFrom="column">
                        <wp:posOffset>1347660</wp:posOffset>
                      </wp:positionH>
                      <wp:positionV relativeFrom="paragraph">
                        <wp:posOffset>1922410</wp:posOffset>
                      </wp:positionV>
                      <wp:extent cx="233235" cy="172800"/>
                      <wp:effectExtent l="0" t="0" r="0" b="5080"/>
                      <wp:wrapNone/>
                      <wp:docPr id="101" name="Text Box 101"/>
                      <wp:cNvGraphicFramePr/>
                      <a:graphic xmlns:a="http://schemas.openxmlformats.org/drawingml/2006/main">
                        <a:graphicData uri="http://schemas.microsoft.com/office/word/2010/wordprocessingShape">
                          <wps:wsp>
                            <wps:cNvSpPr txBox="1"/>
                            <wps:spPr>
                              <a:xfrm>
                                <a:off x="0" y="0"/>
                                <a:ext cx="233235" cy="172800"/>
                              </a:xfrm>
                              <a:prstGeom prst="rect">
                                <a:avLst/>
                              </a:prstGeom>
                              <a:solidFill>
                                <a:schemeClr val="accent1"/>
                              </a:solidFill>
                              <a:ln>
                                <a:noFill/>
                              </a:ln>
                              <a:effectLst/>
                            </wps:spPr>
                            <wps:style>
                              <a:lnRef idx="0">
                                <a:schemeClr val="accent1"/>
                              </a:lnRef>
                              <a:fillRef idx="0">
                                <a:schemeClr val="accent1"/>
                              </a:fillRef>
                              <a:effectRef idx="0">
                                <a:schemeClr val="accent1"/>
                              </a:effectRef>
                              <a:fontRef idx="minor">
                                <a:schemeClr val="dk1"/>
                              </a:fontRef>
                            </wps:style>
                            <wps:txbx>
                              <w:txbxContent>
                                <w:p w14:paraId="6B7D3913" w14:textId="77777777" w:rsidR="00B32AE1" w:rsidRPr="00B254D0" w:rsidRDefault="00B32AE1" w:rsidP="008E05E8">
                                  <w:pPr>
                                    <w:spacing w:before="0"/>
                                    <w:jc w:val="center"/>
                                    <w:rPr>
                                      <w:rFonts w:eastAsia="MS Mincho"/>
                                      <w:sz w:val="20"/>
                                    </w:rPr>
                                  </w:pPr>
                                  <w:r>
                                    <w:rPr>
                                      <w:rFonts w:eastAsia="MS Mincho"/>
                                      <w:sz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7C50B" id="Text Box 101" o:spid="_x0000_s1059" type="#_x0000_t202" style="position:absolute;left:0;text-align:left;margin-left:106.1pt;margin-top:151.35pt;width:18.35pt;height:13.6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" fillcolor="#4f81bd [3204]" stroked="f">
                      <v:textbox inset="0,0,0,0">
                        <w:txbxContent>
                          <w:p w14:paraId="6B7D3913" w14:textId="77777777" w:rsidR="00B32AE1" w:rsidRPr="00B254D0" w:rsidRDefault="00B32AE1" w:rsidP="008E05E8">
                            <w:pPr>
                              <w:spacing w:before="0"/>
                              <w:jc w:val="center"/>
                              <w:rPr>
                                <w:rFonts w:eastAsia="MS Mincho"/>
                                <w:sz w:val="20"/>
                              </w:rPr>
                            </w:pPr>
                            <w:r>
                              <w:rPr>
                                <w:rFonts w:eastAsia="MS Mincho"/>
                                <w:sz w:val="20"/>
                              </w:rPr>
                              <w:t>[1]</w:t>
                            </w:r>
                          </w:p>
                        </w:txbxContent>
                      </v:textbox>
                    </v:shape>
                  </w:pict>
                </mc:Fallback>
              </mc:AlternateContent>
            </w:r>
            <w:r w:rsidR="008E05E8">
              <w:rPr>
                <w:noProof/>
                <w:lang w:val="en-AU" w:eastAsia="ja-JP"/>
              </w:rPr>
              <w:drawing>
                <wp:inline distT="0" distB="0" distL="0" distR="0" wp14:anchorId="2D363A59" wp14:editId="14692B52">
                  <wp:extent cx="2721735" cy="3750226"/>
                  <wp:effectExtent l="0" t="0" r="0" b="9525"/>
                  <wp:docPr id="99" name="Picture 99" descr="../../../../../../var/folders/hf/20t5pn953rv7z5xdv8yfh5j00000gn/T/com.realmacsoftware.ember/F4974068-6F95-4DB6-AD99-24FB8EA1466C/B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hf/20t5pn953rv7z5xdv8yfh5j00000gn/T/com.realmacsoftware.ember/F4974068-6F95-4DB6-AD99-24FB8EA1466C/BS:%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32970" cy="3765706"/>
                          </a:xfrm>
                          <a:prstGeom prst="rect">
                            <a:avLst/>
                          </a:prstGeom>
                          <a:noFill/>
                          <a:ln>
                            <a:noFill/>
                          </a:ln>
                        </pic:spPr>
                      </pic:pic>
                    </a:graphicData>
                  </a:graphic>
                </wp:inline>
              </w:drawing>
            </w:r>
          </w:p>
        </w:tc>
      </w:tr>
    </w:tbl>
    <w:p w14:paraId="6E4550A9" w14:textId="466A12B5" w:rsidR="00525914" w:rsidRDefault="00952758" w:rsidP="00525914">
      <w:pPr>
        <w:pStyle w:val="Heading2"/>
        <w:rPr>
          <w:lang w:val="en-AU"/>
        </w:rPr>
      </w:pPr>
      <w:bookmarkStart w:id="87" w:name="_Toc453827496"/>
      <w:r>
        <w:rPr>
          <w:lang w:val="en-AU"/>
        </w:rPr>
        <w:lastRenderedPageBreak/>
        <w:t>Check OSEMs with multimeter</w:t>
      </w:r>
      <w:bookmarkEnd w:id="87"/>
    </w:p>
    <w:tbl>
      <w:tblPr>
        <w:tblStyle w:val="TableGrid"/>
        <w:tblW w:w="0" w:type="auto"/>
        <w:tblLook w:val="04A0" w:firstRow="1" w:lastRow="0" w:firstColumn="1" w:lastColumn="0" w:noHBand="0" w:noVBand="1"/>
      </w:tblPr>
      <w:tblGrid>
        <w:gridCol w:w="4733"/>
        <w:gridCol w:w="4733"/>
      </w:tblGrid>
      <w:tr w:rsidR="00525914" w:rsidRPr="00315FF6" w14:paraId="65E41507" w14:textId="77777777" w:rsidTr="00E552DA">
        <w:tc>
          <w:tcPr>
            <w:tcW w:w="4733" w:type="dxa"/>
          </w:tcPr>
          <w:p w14:paraId="0431DBFA" w14:textId="5B43951E" w:rsidR="00525914" w:rsidRDefault="00526F60" w:rsidP="00E552DA">
            <w:r>
              <w:t xml:space="preserve">Check OSEM connections (per </w:t>
            </w:r>
            <w:r w:rsidRPr="00526F60">
              <w:rPr>
                <w:lang w:val="en-AU"/>
              </w:rPr>
              <w:t>D1503600</w:t>
            </w:r>
            <w:r>
              <w:rPr>
                <w:lang w:val="en-AU"/>
              </w:rPr>
              <w:t>)</w:t>
            </w:r>
            <w:r>
              <w:t>:</w:t>
            </w:r>
          </w:p>
          <w:p w14:paraId="6B39831C" w14:textId="23DE9259" w:rsidR="00526F60" w:rsidRDefault="00526F60" w:rsidP="00E552DA">
            <w:r>
              <w:t>LED</w:t>
            </w:r>
            <w:r w:rsidR="00D06E94">
              <w:t xml:space="preserve"> – forward voltage</w:t>
            </w:r>
            <w:r>
              <w:t xml:space="preserve"> 1.051 V</w:t>
            </w:r>
          </w:p>
          <w:p w14:paraId="732A82C4" w14:textId="152C921B" w:rsidR="00526F60" w:rsidRDefault="00D06E94" w:rsidP="00E552DA">
            <w:r>
              <w:t xml:space="preserve">  </w:t>
            </w:r>
            <w:r w:rsidR="00526F60">
              <w:t xml:space="preserve">At OSEM, </w:t>
            </w:r>
            <w:bookmarkStart w:id="88" w:name="OLE_LINK92"/>
            <w:bookmarkStart w:id="89" w:name="OLE_LINK93"/>
            <w:r w:rsidR="00526F60">
              <w:t>red=anode=3, black=cathode=7</w:t>
            </w:r>
            <w:bookmarkEnd w:id="88"/>
            <w:bookmarkEnd w:id="89"/>
          </w:p>
          <w:p w14:paraId="64E108E7" w14:textId="207E7413" w:rsidR="00526F60" w:rsidRDefault="00D06E94" w:rsidP="00E552DA">
            <w:bookmarkStart w:id="90" w:name="OLE_LINK94"/>
            <w:r>
              <w:t xml:space="preserve">  </w:t>
            </w:r>
            <w:r w:rsidR="00526F60">
              <w:t>Elsewhere, red=anode=3, black=cathode=8</w:t>
            </w:r>
            <w:bookmarkEnd w:id="90"/>
          </w:p>
          <w:p w14:paraId="6338B93A" w14:textId="1EEE7F29" w:rsidR="00D06E94" w:rsidRDefault="00526F60" w:rsidP="00E552DA">
            <w:r>
              <w:t xml:space="preserve">PD </w:t>
            </w:r>
            <w:r w:rsidR="00D06E94">
              <w:t xml:space="preserve">– forward voltage </w:t>
            </w:r>
            <w:r>
              <w:t xml:space="preserve">0.47 V </w:t>
            </w:r>
          </w:p>
          <w:p w14:paraId="700F4535" w14:textId="3FF1F23F" w:rsidR="00526F60" w:rsidRDefault="00D06E94" w:rsidP="00D06E94">
            <w:r>
              <w:t xml:space="preserve">  At OSEM, </w:t>
            </w:r>
            <w:r w:rsidR="00526F60">
              <w:t>red=anode=</w:t>
            </w:r>
            <w:r>
              <w:t>9</w:t>
            </w:r>
            <w:r w:rsidR="00526F60">
              <w:t>, black=cathode=</w:t>
            </w:r>
            <w:r>
              <w:t>5</w:t>
            </w:r>
          </w:p>
          <w:p w14:paraId="7D7F2BCC" w14:textId="0B365F48" w:rsidR="00D06E94" w:rsidRDefault="00D06E94" w:rsidP="00D06E94">
            <w:r>
              <w:t xml:space="preserve">  Elsewhere, red=anode=6, black=cathode=1</w:t>
            </w:r>
          </w:p>
          <w:p w14:paraId="5F8049B6" w14:textId="77777777" w:rsidR="00D06E94" w:rsidRDefault="00D06E94" w:rsidP="00D06E94">
            <w:r>
              <w:t>Coil  - ?? ohms</w:t>
            </w:r>
          </w:p>
          <w:p w14:paraId="17560D29" w14:textId="5245F498" w:rsidR="00D06E94" w:rsidRDefault="00D06E94" w:rsidP="00D06E94">
            <w:r>
              <w:t xml:space="preserve">  At OSEM, 8 and 4</w:t>
            </w:r>
          </w:p>
          <w:p w14:paraId="74344ADE" w14:textId="60C546B4" w:rsidR="00D06E94" w:rsidRPr="00315FF6" w:rsidRDefault="00D06E94" w:rsidP="00D06E94">
            <w:r>
              <w:t xml:space="preserve">  Elsewhere, 2 and 7</w:t>
            </w:r>
          </w:p>
        </w:tc>
        <w:tc>
          <w:tcPr>
            <w:tcW w:w="4733" w:type="dxa"/>
          </w:tcPr>
          <w:p w14:paraId="15292102" w14:textId="77777777" w:rsidR="00525914" w:rsidRPr="00315FF6" w:rsidRDefault="00525914" w:rsidP="00E552DA"/>
        </w:tc>
      </w:tr>
    </w:tbl>
    <w:p w14:paraId="7918DF08" w14:textId="77777777" w:rsidR="00243185" w:rsidRDefault="00243185" w:rsidP="00243185">
      <w:pPr>
        <w:pStyle w:val="Heading2"/>
        <w:rPr>
          <w:lang w:val="en-AU"/>
        </w:rPr>
      </w:pPr>
      <w:bookmarkStart w:id="91" w:name="OLE_LINK21"/>
      <w:bookmarkStart w:id="92" w:name="OLE_LINK22"/>
      <w:bookmarkStart w:id="93" w:name="OLE_LINK151"/>
      <w:bookmarkStart w:id="94" w:name="_Toc453827497"/>
      <w:bookmarkEnd w:id="58"/>
      <w:bookmarkEnd w:id="59"/>
      <w:bookmarkEnd w:id="60"/>
      <w:r>
        <w:rPr>
          <w:lang w:val="en-AU"/>
        </w:rPr>
        <w:t>Dummy procedure step for cutting and pasting</w:t>
      </w:r>
      <w:bookmarkEnd w:id="94"/>
    </w:p>
    <w:tbl>
      <w:tblPr>
        <w:tblStyle w:val="TableGrid"/>
        <w:tblW w:w="0" w:type="auto"/>
        <w:tblLook w:val="04A0" w:firstRow="1" w:lastRow="0" w:firstColumn="1" w:lastColumn="0" w:noHBand="0" w:noVBand="1"/>
      </w:tblPr>
      <w:tblGrid>
        <w:gridCol w:w="4733"/>
        <w:gridCol w:w="4733"/>
      </w:tblGrid>
      <w:tr w:rsidR="00243185" w:rsidRPr="00315FF6" w14:paraId="335ADCF0" w14:textId="77777777" w:rsidTr="00E552DA">
        <w:tc>
          <w:tcPr>
            <w:tcW w:w="4733" w:type="dxa"/>
          </w:tcPr>
          <w:p w14:paraId="4A3122C7" w14:textId="77777777" w:rsidR="00243185" w:rsidRPr="00315FF6" w:rsidRDefault="00243185" w:rsidP="00E552DA">
            <w:bookmarkStart w:id="95" w:name="OLE_LINK23"/>
            <w:bookmarkStart w:id="96" w:name="OLE_LINK24"/>
          </w:p>
        </w:tc>
        <w:tc>
          <w:tcPr>
            <w:tcW w:w="4733" w:type="dxa"/>
          </w:tcPr>
          <w:p w14:paraId="5A100349" w14:textId="77777777" w:rsidR="00243185" w:rsidRPr="00315FF6" w:rsidRDefault="00243185" w:rsidP="00E552DA"/>
        </w:tc>
      </w:tr>
      <w:bookmarkEnd w:id="91"/>
      <w:bookmarkEnd w:id="92"/>
      <w:bookmarkEnd w:id="93"/>
      <w:bookmarkEnd w:id="95"/>
      <w:bookmarkEnd w:id="96"/>
    </w:tbl>
    <w:p w14:paraId="52A798E1" w14:textId="77777777" w:rsidR="00525914" w:rsidRPr="00525914" w:rsidRDefault="00525914" w:rsidP="00525914"/>
    <w:p w14:paraId="0847E425" w14:textId="6F750BE2" w:rsidR="005B2616" w:rsidRDefault="005B2616" w:rsidP="00DA43B3">
      <w:pPr>
        <w:pStyle w:val="Heading1"/>
      </w:pPr>
      <w:bookmarkStart w:id="97" w:name="_Toc453827498"/>
      <w:r>
        <w:t>Install the IM</w:t>
      </w:r>
      <w:bookmarkEnd w:id="97"/>
    </w:p>
    <w:p w14:paraId="2503D7E2" w14:textId="44A5BDB1" w:rsidR="005B2616" w:rsidRPr="005B2616" w:rsidRDefault="005B2616" w:rsidP="00BD2B28">
      <w:pPr>
        <w:widowControl w:val="0"/>
      </w:pPr>
      <w:r>
        <w:t xml:space="preserve">See Fabian’s </w:t>
      </w:r>
      <w:r w:rsidRPr="005B2616">
        <w:rPr>
          <w:rFonts w:ascii="Times" w:hAnsi="Times" w:cs="Times"/>
          <w:szCs w:val="24"/>
          <w:lang w:val="en-AU"/>
        </w:rPr>
        <w:t xml:space="preserve">JGW-E1604817: </w:t>
      </w:r>
      <w:hyperlink r:id="rId33" w:history="1">
        <w:r w:rsidRPr="005B2616">
          <w:rPr>
            <w:rFonts w:ascii="Times" w:hAnsi="Times" w:cs="Times"/>
            <w:color w:val="420178"/>
            <w:szCs w:val="24"/>
            <w:u w:val="single" w:color="420178"/>
            <w:lang w:val="en-AU"/>
          </w:rPr>
          <w:t>BS Payload Assembly Procedure</w:t>
        </w:r>
      </w:hyperlink>
      <w:r w:rsidR="00BD2B28">
        <w:rPr>
          <w:rFonts w:ascii="Times" w:hAnsi="Times" w:cs="Times"/>
          <w:szCs w:val="24"/>
          <w:lang w:val="en-AU"/>
        </w:rPr>
        <w:t>. The following section headings outline the main steps.</w:t>
      </w:r>
    </w:p>
    <w:p w14:paraId="53DE616D" w14:textId="57EBCB4A" w:rsidR="00BD2B28" w:rsidRDefault="00BD2B28" w:rsidP="00BD2B28">
      <w:pPr>
        <w:pStyle w:val="Heading2"/>
        <w:widowControl w:val="0"/>
        <w:rPr>
          <w:rFonts w:ascii="Helvetica" w:hAnsi="Helvetica" w:cs="Helvetica"/>
          <w:szCs w:val="24"/>
          <w:lang w:val="en-AU"/>
        </w:rPr>
      </w:pPr>
      <w:bookmarkStart w:id="98" w:name="_Toc453827499"/>
      <w:r>
        <w:rPr>
          <w:lang w:val="en-AU"/>
        </w:rPr>
        <w:lastRenderedPageBreak/>
        <w:t xml:space="preserve">Install </w:t>
      </w:r>
      <w:r w:rsidR="00114E83">
        <w:rPr>
          <w:lang w:val="en-AU"/>
        </w:rPr>
        <w:t xml:space="preserve">“green </w:t>
      </w:r>
      <w:r>
        <w:rPr>
          <w:lang w:val="en-AU"/>
        </w:rPr>
        <w:t>ring</w:t>
      </w:r>
      <w:r w:rsidR="00114E83">
        <w:rPr>
          <w:lang w:val="en-AU"/>
        </w:rPr>
        <w:t>”</w:t>
      </w:r>
      <w:r>
        <w:rPr>
          <w:lang w:val="en-AU"/>
        </w:rPr>
        <w:t xml:space="preserve">, "red bars" and brackets </w:t>
      </w:r>
      <w:r w:rsidR="001D623B">
        <w:rPr>
          <w:lang w:val="en-AU"/>
        </w:rPr>
        <w:t>at</w:t>
      </w:r>
      <w:r w:rsidR="001346BF">
        <w:rPr>
          <w:lang w:val="en-AU"/>
        </w:rPr>
        <w:t xml:space="preserve"> </w:t>
      </w:r>
      <w:r w:rsidR="001D623B">
        <w:rPr>
          <w:lang w:val="en-AU"/>
        </w:rPr>
        <w:t>below-</w:t>
      </w:r>
      <w:r>
        <w:rPr>
          <w:lang w:val="en-AU"/>
        </w:rPr>
        <w:t>IM</w:t>
      </w:r>
      <w:r w:rsidR="001D623B">
        <w:rPr>
          <w:lang w:val="en-AU"/>
        </w:rPr>
        <w:t xml:space="preserve"> level</w:t>
      </w:r>
      <w:bookmarkEnd w:id="98"/>
    </w:p>
    <w:tbl>
      <w:tblPr>
        <w:tblStyle w:val="TableGrid"/>
        <w:tblW w:w="0" w:type="auto"/>
        <w:tblLook w:val="04A0" w:firstRow="1" w:lastRow="0" w:firstColumn="1" w:lastColumn="0" w:noHBand="0" w:noVBand="1"/>
      </w:tblPr>
      <w:tblGrid>
        <w:gridCol w:w="4733"/>
        <w:gridCol w:w="4733"/>
      </w:tblGrid>
      <w:tr w:rsidR="00114E83" w:rsidRPr="00315FF6" w14:paraId="36C1B91D" w14:textId="77777777" w:rsidTr="00E552DA">
        <w:tc>
          <w:tcPr>
            <w:tcW w:w="4733" w:type="dxa"/>
          </w:tcPr>
          <w:p w14:paraId="26149253" w14:textId="77777777" w:rsidR="00114E83" w:rsidRPr="00315FF6" w:rsidRDefault="00114E83" w:rsidP="00E552DA"/>
        </w:tc>
        <w:tc>
          <w:tcPr>
            <w:tcW w:w="4733" w:type="dxa"/>
          </w:tcPr>
          <w:p w14:paraId="7E3E4A9F" w14:textId="24905C16" w:rsidR="00114E83" w:rsidRPr="00315FF6" w:rsidRDefault="00114E83" w:rsidP="00E552DA">
            <w:r>
              <w:rPr>
                <w:noProof/>
                <w:lang w:val="en-AU" w:eastAsia="ja-JP"/>
              </w:rPr>
              <w:drawing>
                <wp:inline distT="0" distB="0" distL="0" distR="0" wp14:anchorId="1C9CA01D" wp14:editId="33ADE247">
                  <wp:extent cx="2832047" cy="2522723"/>
                  <wp:effectExtent l="0" t="0" r="0" b="0"/>
                  <wp:docPr id="74" name="Picture 74" descr="../../../../../../var/folders/hf/20t5pn953rv7z5xdv8yfh5j00000gn/T/com.realmacsoftware.ember/148488F6-CE2D-46B1-A8DE-93CE3FC1C6DB/Green%20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r/folders/hf/20t5pn953rv7z5xdv8yfh5j00000gn/T/com.realmacsoftware.ember/148488F6-CE2D-46B1-A8DE-93CE3FC1C6DB/Green%20ri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48958" cy="2537787"/>
                          </a:xfrm>
                          <a:prstGeom prst="rect">
                            <a:avLst/>
                          </a:prstGeom>
                          <a:noFill/>
                          <a:ln>
                            <a:noFill/>
                          </a:ln>
                        </pic:spPr>
                      </pic:pic>
                    </a:graphicData>
                  </a:graphic>
                </wp:inline>
              </w:drawing>
            </w:r>
          </w:p>
        </w:tc>
      </w:tr>
    </w:tbl>
    <w:p w14:paraId="154C80F8" w14:textId="77777777" w:rsidR="00BD2B28" w:rsidRDefault="00BD2B28" w:rsidP="00BD2B28">
      <w:pPr>
        <w:pStyle w:val="Heading2"/>
        <w:widowControl w:val="0"/>
        <w:rPr>
          <w:rFonts w:ascii="Helvetica" w:hAnsi="Helvetica" w:cs="Helvetica"/>
          <w:szCs w:val="24"/>
          <w:lang w:val="en-AU"/>
        </w:rPr>
      </w:pPr>
      <w:bookmarkStart w:id="99" w:name="_Toc453827500"/>
      <w:r>
        <w:rPr>
          <w:lang w:val="en-AU"/>
        </w:rPr>
        <w:t>Install, level and center IM</w:t>
      </w:r>
      <w:bookmarkEnd w:id="99"/>
    </w:p>
    <w:tbl>
      <w:tblPr>
        <w:tblStyle w:val="TableGrid"/>
        <w:tblW w:w="0" w:type="auto"/>
        <w:tblLook w:val="04A0" w:firstRow="1" w:lastRow="0" w:firstColumn="1" w:lastColumn="0" w:noHBand="0" w:noVBand="1"/>
      </w:tblPr>
      <w:tblGrid>
        <w:gridCol w:w="4480"/>
        <w:gridCol w:w="4986"/>
      </w:tblGrid>
      <w:tr w:rsidR="00114E83" w:rsidRPr="00315FF6" w14:paraId="457F53D5" w14:textId="77777777" w:rsidTr="00E552DA">
        <w:tc>
          <w:tcPr>
            <w:tcW w:w="4733" w:type="dxa"/>
          </w:tcPr>
          <w:p w14:paraId="126A015C" w14:textId="33DC8F45" w:rsidR="001D623B" w:rsidRDefault="00782A26" w:rsidP="00E552DA">
            <w:r>
              <w:t>Adjust the</w:t>
            </w:r>
            <w:r w:rsidR="00665CDC">
              <w:t xml:space="preserve"> 4</w:t>
            </w:r>
            <w:r>
              <w:t xml:space="preserve"> </w:t>
            </w:r>
            <w:r w:rsidR="00665CDC">
              <w:t xml:space="preserve">??? </w:t>
            </w:r>
            <w:r>
              <w:t>support screws in the red bars until the tips are 24</w:t>
            </w:r>
            <w:r w:rsidR="00A65876">
              <w:t xml:space="preserve"> mm</w:t>
            </w:r>
            <w:r>
              <w:t xml:space="preserve"> above the red bars or 4 mm above the green ring.</w:t>
            </w:r>
          </w:p>
          <w:p w14:paraId="3B9497FB" w14:textId="68EEC978" w:rsidR="00782A26" w:rsidRDefault="00782A26" w:rsidP="00E552DA">
            <w:r>
              <w:t>Place the IM on the screws</w:t>
            </w:r>
            <w:r w:rsidR="000A12FC">
              <w:t xml:space="preserve">, facing so that the triangle formed by the top flag positions </w:t>
            </w:r>
            <w:r w:rsidR="00623EDB">
              <w:t xml:space="preserve">(circled in red in the picture) </w:t>
            </w:r>
            <w:r w:rsidR="000A12FC">
              <w:t>points in the –X direction.</w:t>
            </w:r>
          </w:p>
          <w:p w14:paraId="2E31AB45" w14:textId="77777777" w:rsidR="00114E83" w:rsidRDefault="000A12FC" w:rsidP="00E552DA">
            <w:pPr>
              <w:rPr>
                <w:lang w:val="en-AU"/>
              </w:rPr>
            </w:pPr>
            <w:r>
              <w:t>Attach</w:t>
            </w:r>
            <w:r w:rsidR="001D623B">
              <w:t xml:space="preserve"> a plumb-bob (</w:t>
            </w:r>
            <w:r w:rsidR="001D623B">
              <w:t>下げふり</w:t>
            </w:r>
            <w:r w:rsidR="001D623B">
              <w:rPr>
                <w:lang w:val="en-AU"/>
              </w:rPr>
              <w:t>) to</w:t>
            </w:r>
            <w:r>
              <w:rPr>
                <w:lang w:val="en-AU"/>
              </w:rPr>
              <w:t xml:space="preserve"> the </w:t>
            </w:r>
            <w:r w:rsidR="00623EDB">
              <w:rPr>
                <w:lang w:val="en-AU"/>
              </w:rPr>
              <w:t>screw mount at the center of the bottom of the IM (originally intended for the damper).</w:t>
            </w:r>
          </w:p>
          <w:p w14:paraId="75ADFDDA" w14:textId="77777777" w:rsidR="00623EDB" w:rsidRDefault="00623EDB" w:rsidP="0072026E">
            <w:pPr>
              <w:rPr>
                <w:lang w:val="en-AU"/>
              </w:rPr>
            </w:pPr>
            <w:r>
              <w:rPr>
                <w:lang w:val="en-AU"/>
              </w:rPr>
              <w:t>Adjust the horizontal position of the IM until t</w:t>
            </w:r>
            <w:r w:rsidR="0072026E">
              <w:rPr>
                <w:lang w:val="en-AU"/>
              </w:rPr>
              <w:t>he plumb-bob lines up with the scribe lines in the center of the rail system base plate.</w:t>
            </w:r>
          </w:p>
          <w:p w14:paraId="7C534553" w14:textId="77777777" w:rsidR="00405862" w:rsidRDefault="00405862" w:rsidP="0072026E">
            <w:pPr>
              <w:rPr>
                <w:lang w:val="en-AU"/>
              </w:rPr>
            </w:pPr>
            <w:r>
              <w:rPr>
                <w:lang w:val="en-AU"/>
              </w:rPr>
              <w:t xml:space="preserve">Check the levelness of the IM </w:t>
            </w:r>
            <w:r w:rsidR="00665CDC">
              <w:rPr>
                <w:lang w:val="en-AU"/>
              </w:rPr>
              <w:t>using a bubble level placed on top and adjust using the screws below.</w:t>
            </w:r>
          </w:p>
          <w:p w14:paraId="367EA715" w14:textId="77777777" w:rsidR="008D2805" w:rsidRDefault="008D2805" w:rsidP="008D2805">
            <w:pPr>
              <w:rPr>
                <w:lang w:val="en-AU"/>
              </w:rPr>
            </w:pPr>
            <w:r>
              <w:rPr>
                <w:lang w:val="en-AU"/>
              </w:rPr>
              <w:t>Move the mirror box trolley to the center, and double check that the plumb-bob lines up with the “X” on the trolley in the ±Y direction. Adjust the “pusher” stop screw so that when the trolley contacts the screw, the plumb-bob is also in line with the “X” in the ±X direction.</w:t>
            </w:r>
          </w:p>
          <w:p w14:paraId="40E7510C" w14:textId="2F711E36" w:rsidR="008D2805" w:rsidRPr="001D623B" w:rsidRDefault="008D2805" w:rsidP="008D2805">
            <w:pPr>
              <w:rPr>
                <w:lang w:val="en-AU" w:eastAsia="ja-JP"/>
              </w:rPr>
            </w:pPr>
            <w:r>
              <w:rPr>
                <w:lang w:val="en-AU"/>
              </w:rPr>
              <w:t>Repeat the previous step with the RM trolley.</w:t>
            </w:r>
          </w:p>
        </w:tc>
        <w:tc>
          <w:tcPr>
            <w:tcW w:w="4733" w:type="dxa"/>
          </w:tcPr>
          <w:p w14:paraId="051D0617" w14:textId="3FA5694B" w:rsidR="00114E83" w:rsidRPr="00315FF6" w:rsidRDefault="00413D9E" w:rsidP="00E552DA">
            <w:r>
              <w:rPr>
                <w:noProof/>
                <w:lang w:val="en-AU" w:eastAsia="ja-JP"/>
              </w:rPr>
              <mc:AlternateContent>
                <mc:Choice Requires="wps">
                  <w:drawing>
                    <wp:anchor distT="0" distB="0" distL="114300" distR="114300" simplePos="0" relativeHeight="251760640" behindDoc="0" locked="0" layoutInCell="1" allowOverlap="1" wp14:anchorId="1E700971" wp14:editId="22CBD27E">
                      <wp:simplePos x="0" y="0"/>
                      <wp:positionH relativeFrom="column">
                        <wp:posOffset>458812</wp:posOffset>
                      </wp:positionH>
                      <wp:positionV relativeFrom="paragraph">
                        <wp:posOffset>2212487</wp:posOffset>
                      </wp:positionV>
                      <wp:extent cx="230212" cy="223662"/>
                      <wp:effectExtent l="0" t="0" r="0" b="5080"/>
                      <wp:wrapNone/>
                      <wp:docPr id="81" name="Text Box 81"/>
                      <wp:cNvGraphicFramePr/>
                      <a:graphic xmlns:a="http://schemas.openxmlformats.org/drawingml/2006/main">
                        <a:graphicData uri="http://schemas.microsoft.com/office/word/2010/wordprocessingShape">
                          <wps:wsp>
                            <wps:cNvSpPr txBox="1"/>
                            <wps:spPr>
                              <a:xfrm>
                                <a:off x="0" y="0"/>
                                <a:ext cx="230212" cy="223662"/>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67FEC9C" w14:textId="77777777" w:rsidR="00B32AE1" w:rsidRPr="00451044" w:rsidRDefault="00B32AE1" w:rsidP="00413D9E">
                                  <w:pPr>
                                    <w:spacing w:before="0"/>
                                    <w:rPr>
                                      <w:rFonts w:eastAsia="MS Mincho"/>
                                    </w:rPr>
                                  </w:pPr>
                                  <w:r>
                                    <w:rPr>
                                      <w:rFonts w:eastAsia="MS Mincho"/>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00971" id="Text Box 81" o:spid="_x0000_s1060" type="#_x0000_t202" style="position:absolute;left:0;text-align:left;margin-left:36.15pt;margin-top:174.2pt;width:18.15pt;height:17.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" fillcolor="#4f81bd [3204]" stroked="f">
                      <v:fill opacity="32896f"/>
                      <v:textbox inset="0,0,0,0">
                        <w:txbxContent>
                          <w:p w14:paraId="267FEC9C" w14:textId="77777777" w:rsidR="00B32AE1" w:rsidRPr="00451044" w:rsidRDefault="00B32AE1" w:rsidP="00413D9E">
                            <w:pPr>
                              <w:spacing w:before="0"/>
                              <w:rPr>
                                <w:rFonts w:eastAsia="MS Mincho"/>
                              </w:rPr>
                            </w:pPr>
                            <w:r>
                              <w:rPr>
                                <w:rFonts w:eastAsia="MS Mincho"/>
                              </w:rPr>
                              <w:t>+X</w:t>
                            </w:r>
                          </w:p>
                        </w:txbxContent>
                      </v:textbox>
                    </v:shape>
                  </w:pict>
                </mc:Fallback>
              </mc:AlternateContent>
            </w:r>
            <w:r>
              <w:rPr>
                <w:noProof/>
                <w:lang w:val="en-AU" w:eastAsia="ja-JP"/>
              </w:rPr>
              <mc:AlternateContent>
                <mc:Choice Requires="wps">
                  <w:drawing>
                    <wp:anchor distT="0" distB="0" distL="114300" distR="114300" simplePos="0" relativeHeight="251759616" behindDoc="0" locked="0" layoutInCell="1" allowOverlap="1" wp14:anchorId="59AAA34F" wp14:editId="47C544ED">
                      <wp:simplePos x="0" y="0"/>
                      <wp:positionH relativeFrom="column">
                        <wp:posOffset>1155602</wp:posOffset>
                      </wp:positionH>
                      <wp:positionV relativeFrom="paragraph">
                        <wp:posOffset>1479501</wp:posOffset>
                      </wp:positionV>
                      <wp:extent cx="229870" cy="223520"/>
                      <wp:effectExtent l="0" t="0" r="0" b="5080"/>
                      <wp:wrapNone/>
                      <wp:docPr id="80" name="Text Box 80"/>
                      <wp:cNvGraphicFramePr/>
                      <a:graphic xmlns:a="http://schemas.openxmlformats.org/drawingml/2006/main">
                        <a:graphicData uri="http://schemas.microsoft.com/office/word/2010/wordprocessingShape">
                          <wps:wsp>
                            <wps:cNvSpPr txBox="1"/>
                            <wps:spPr>
                              <a:xfrm>
                                <a:off x="0" y="0"/>
                                <a:ext cx="229870" cy="223520"/>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2CB260F" w14:textId="77777777" w:rsidR="00B32AE1" w:rsidRPr="00451044" w:rsidRDefault="00B32AE1" w:rsidP="00413D9E">
                                  <w:pPr>
                                    <w:spacing w:before="0"/>
                                    <w:rPr>
                                      <w:rFonts w:eastAsia="MS Mincho"/>
                                    </w:rPr>
                                  </w:pPr>
                                  <w:r>
                                    <w:rPr>
                                      <w:rFonts w:eastAsia="MS Mincho"/>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AA34F" id="Text Box 80" o:spid="_x0000_s1061" type="#_x0000_t202" style="position:absolute;left:0;text-align:left;margin-left:91pt;margin-top:116.5pt;width:18.1pt;height:17.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" fillcolor="#4f81bd [3204]" stroked="f">
                      <v:fill opacity="32896f"/>
                      <v:textbox inset="0,0,0,0">
                        <w:txbxContent>
                          <w:p w14:paraId="62CB260F" w14:textId="77777777" w:rsidR="00B32AE1" w:rsidRPr="00451044" w:rsidRDefault="00B32AE1" w:rsidP="00413D9E">
                            <w:pPr>
                              <w:spacing w:before="0"/>
                              <w:rPr>
                                <w:rFonts w:eastAsia="MS Mincho"/>
                              </w:rPr>
                            </w:pPr>
                            <w:r>
                              <w:rPr>
                                <w:rFonts w:eastAsia="MS Mincho"/>
                              </w:rPr>
                              <w:t>-X</w:t>
                            </w:r>
                          </w:p>
                        </w:txbxContent>
                      </v:textbox>
                    </v:shape>
                  </w:pict>
                </mc:Fallback>
              </mc:AlternateContent>
            </w:r>
            <w:r>
              <w:rPr>
                <w:noProof/>
                <w:lang w:val="en-AU" w:eastAsia="ja-JP"/>
              </w:rPr>
              <mc:AlternateContent>
                <mc:Choice Requires="wps">
                  <w:drawing>
                    <wp:anchor distT="0" distB="0" distL="114300" distR="114300" simplePos="0" relativeHeight="251765760" behindDoc="0" locked="0" layoutInCell="1" allowOverlap="1" wp14:anchorId="5C39BF92" wp14:editId="4C7A20FF">
                      <wp:simplePos x="0" y="0"/>
                      <wp:positionH relativeFrom="column">
                        <wp:posOffset>1156335</wp:posOffset>
                      </wp:positionH>
                      <wp:positionV relativeFrom="paragraph">
                        <wp:posOffset>393700</wp:posOffset>
                      </wp:positionV>
                      <wp:extent cx="228600" cy="114300"/>
                      <wp:effectExtent l="50800" t="25400" r="50800" b="114300"/>
                      <wp:wrapNone/>
                      <wp:docPr id="83" name="Oval 83"/>
                      <wp:cNvGraphicFramePr/>
                      <a:graphic xmlns:a="http://schemas.openxmlformats.org/drawingml/2006/main">
                        <a:graphicData uri="http://schemas.microsoft.com/office/word/2010/wordprocessingShape">
                          <wps:wsp>
                            <wps:cNvSpPr/>
                            <wps:spPr>
                              <a:xfrm>
                                <a:off x="0" y="0"/>
                                <a:ext cx="228600" cy="1143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3C8240" id="Oval 83" o:spid="_x0000_s1026" style="position:absolute;margin-left:91.05pt;margin-top:31pt;width:18pt;height:9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" filled="f" strokecolor="red">
                      <v:shadow on="t" opacity="22937f" mv:blur="40000f" origin=",.5" offset="0,23000emu"/>
                    </v:oval>
                  </w:pict>
                </mc:Fallback>
              </mc:AlternateContent>
            </w:r>
            <w:r>
              <w:rPr>
                <w:noProof/>
                <w:lang w:val="en-AU" w:eastAsia="ja-JP"/>
              </w:rPr>
              <mc:AlternateContent>
                <mc:Choice Requires="wps">
                  <w:drawing>
                    <wp:anchor distT="0" distB="0" distL="114300" distR="114300" simplePos="0" relativeHeight="251767808" behindDoc="0" locked="0" layoutInCell="1" allowOverlap="1" wp14:anchorId="5E8C06EF" wp14:editId="0450A76A">
                      <wp:simplePos x="0" y="0"/>
                      <wp:positionH relativeFrom="column">
                        <wp:posOffset>1606208</wp:posOffset>
                      </wp:positionH>
                      <wp:positionV relativeFrom="paragraph">
                        <wp:posOffset>466432</wp:posOffset>
                      </wp:positionV>
                      <wp:extent cx="228600" cy="114300"/>
                      <wp:effectExtent l="50800" t="25400" r="50800" b="114300"/>
                      <wp:wrapNone/>
                      <wp:docPr id="84" name="Oval 84"/>
                      <wp:cNvGraphicFramePr/>
                      <a:graphic xmlns:a="http://schemas.openxmlformats.org/drawingml/2006/main">
                        <a:graphicData uri="http://schemas.microsoft.com/office/word/2010/wordprocessingShape">
                          <wps:wsp>
                            <wps:cNvSpPr/>
                            <wps:spPr>
                              <a:xfrm>
                                <a:off x="0" y="0"/>
                                <a:ext cx="228600" cy="1143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567B7B" id="Oval 84" o:spid="_x0000_s1026" style="position:absolute;margin-left:126.45pt;margin-top:36.75pt;width:18pt;height:9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" filled="f" strokecolor="red">
                      <v:shadow on="t" opacity="22937f" mv:blur="40000f" origin=",.5" offset="0,23000emu"/>
                    </v:oval>
                  </w:pict>
                </mc:Fallback>
              </mc:AlternateContent>
            </w:r>
            <w:r>
              <w:rPr>
                <w:noProof/>
                <w:lang w:val="en-AU" w:eastAsia="ja-JP"/>
              </w:rPr>
              <mc:AlternateContent>
                <mc:Choice Requires="wps">
                  <w:drawing>
                    <wp:anchor distT="0" distB="0" distL="114300" distR="114300" simplePos="0" relativeHeight="251763712" behindDoc="0" locked="0" layoutInCell="1" allowOverlap="1" wp14:anchorId="30A66C89" wp14:editId="25334807">
                      <wp:simplePos x="0" y="0"/>
                      <wp:positionH relativeFrom="column">
                        <wp:posOffset>1506757</wp:posOffset>
                      </wp:positionH>
                      <wp:positionV relativeFrom="paragraph">
                        <wp:posOffset>295910</wp:posOffset>
                      </wp:positionV>
                      <wp:extent cx="228600" cy="114300"/>
                      <wp:effectExtent l="50800" t="25400" r="50800" b="114300"/>
                      <wp:wrapNone/>
                      <wp:docPr id="82" name="Oval 82"/>
                      <wp:cNvGraphicFramePr/>
                      <a:graphic xmlns:a="http://schemas.openxmlformats.org/drawingml/2006/main">
                        <a:graphicData uri="http://schemas.microsoft.com/office/word/2010/wordprocessingShape">
                          <wps:wsp>
                            <wps:cNvSpPr/>
                            <wps:spPr>
                              <a:xfrm>
                                <a:off x="0" y="0"/>
                                <a:ext cx="228600" cy="1143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1522F48" id="Oval 82" o:spid="_x0000_s1026" style="position:absolute;margin-left:118.65pt;margin-top:23.3pt;width:18pt;height:9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" filled="f" strokecolor="red">
                      <v:shadow on="t" opacity="22937f" mv:blur="40000f" origin=",.5" offset="0,23000emu"/>
                    </v:oval>
                  </w:pict>
                </mc:Fallback>
              </mc:AlternateContent>
            </w:r>
            <w:r>
              <w:rPr>
                <w:noProof/>
                <w:lang w:val="en-AU" w:eastAsia="ja-JP"/>
              </w:rPr>
              <mc:AlternateContent>
                <mc:Choice Requires="wps">
                  <w:drawing>
                    <wp:anchor distT="0" distB="0" distL="114300" distR="114300" simplePos="0" relativeHeight="251758592" behindDoc="0" locked="0" layoutInCell="1" allowOverlap="1" wp14:anchorId="15C02637" wp14:editId="3B5F0910">
                      <wp:simplePos x="0" y="0"/>
                      <wp:positionH relativeFrom="column">
                        <wp:posOffset>364832</wp:posOffset>
                      </wp:positionH>
                      <wp:positionV relativeFrom="paragraph">
                        <wp:posOffset>1547348</wp:posOffset>
                      </wp:positionV>
                      <wp:extent cx="458470" cy="223520"/>
                      <wp:effectExtent l="0" t="0" r="0" b="5080"/>
                      <wp:wrapNone/>
                      <wp:docPr id="79" name="Text Box 79"/>
                      <wp:cNvGraphicFramePr/>
                      <a:graphic xmlns:a="http://schemas.openxmlformats.org/drawingml/2006/main">
                        <a:graphicData uri="http://schemas.microsoft.com/office/word/2010/wordprocessingShape">
                          <wps:wsp>
                            <wps:cNvSpPr txBox="1"/>
                            <wps:spPr>
                              <a:xfrm>
                                <a:off x="0" y="0"/>
                                <a:ext cx="458470" cy="223520"/>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FA0B1A0" w14:textId="77777777" w:rsidR="00B32AE1" w:rsidRPr="00451044" w:rsidRDefault="00B32AE1" w:rsidP="00413D9E">
                                  <w:pPr>
                                    <w:spacing w:before="0"/>
                                    <w:rPr>
                                      <w:rFonts w:eastAsia="MS Mincho"/>
                                    </w:rPr>
                                  </w:pPr>
                                  <w:r>
                                    <w:rPr>
                                      <w:rFonts w:eastAsia="MS Mincho"/>
                                    </w:rPr>
                                    <w:t>(tank)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02637" id="Text Box 79" o:spid="_x0000_s1062" type="#_x0000_t202" style="position:absolute;left:0;text-align:left;margin-left:28.75pt;margin-top:121.85pt;width:36.1pt;height:17.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" fillcolor="#4f81bd [3204]" stroked="f">
                      <v:fill opacity="32896f"/>
                      <v:textbox inset="0,0,0,0">
                        <w:txbxContent>
                          <w:p w14:paraId="4FA0B1A0" w14:textId="77777777" w:rsidR="00B32AE1" w:rsidRPr="00451044" w:rsidRDefault="00B32AE1" w:rsidP="00413D9E">
                            <w:pPr>
                              <w:spacing w:before="0"/>
                              <w:rPr>
                                <w:rFonts w:eastAsia="MS Mincho"/>
                              </w:rPr>
                            </w:pPr>
                            <w:r>
                              <w:rPr>
                                <w:rFonts w:eastAsia="MS Mincho"/>
                              </w:rPr>
                              <w:t>(tank)</w:t>
                            </w:r>
                          </w:p>
                        </w:txbxContent>
                      </v:textbox>
                    </v:shape>
                  </w:pict>
                </mc:Fallback>
              </mc:AlternateContent>
            </w:r>
            <w:r w:rsidR="001D623B">
              <w:rPr>
                <w:noProof/>
                <w:lang w:val="en-AU" w:eastAsia="ja-JP"/>
              </w:rPr>
              <mc:AlternateContent>
                <mc:Choice Requires="wps">
                  <w:drawing>
                    <wp:anchor distT="0" distB="0" distL="114300" distR="114300" simplePos="0" relativeHeight="251748352" behindDoc="0" locked="0" layoutInCell="1" allowOverlap="1" wp14:anchorId="5FAA2A10" wp14:editId="53C184B0">
                      <wp:simplePos x="0" y="0"/>
                      <wp:positionH relativeFrom="column">
                        <wp:posOffset>1504718</wp:posOffset>
                      </wp:positionH>
                      <wp:positionV relativeFrom="paragraph">
                        <wp:posOffset>1207383</wp:posOffset>
                      </wp:positionV>
                      <wp:extent cx="0" cy="724829"/>
                      <wp:effectExtent l="50800" t="25400" r="76200" b="88265"/>
                      <wp:wrapNone/>
                      <wp:docPr id="62" name="Straight Connector 62"/>
                      <wp:cNvGraphicFramePr/>
                      <a:graphic xmlns:a="http://schemas.openxmlformats.org/drawingml/2006/main">
                        <a:graphicData uri="http://schemas.microsoft.com/office/word/2010/wordprocessingShape">
                          <wps:wsp>
                            <wps:cNvCnPr/>
                            <wps:spPr>
                              <a:xfrm>
                                <a:off x="0" y="0"/>
                                <a:ext cx="0" cy="724829"/>
                              </a:xfrm>
                              <a:prstGeom prst="line">
                                <a:avLst/>
                              </a:prstGeom>
                              <a:ln>
                                <a:headEnd type="none"/>
                                <a:tailEnd type="non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6DD871" id="Straight Connector 62"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5pt,95.05pt" to="118.5pt,152.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" strokecolor="#4f81bd [3204]" strokeweight="2pt">
                      <v:shadow on="t" opacity="24903f" mv:blur="40000f" origin=",.5" offset="0,20000emu"/>
                    </v:line>
                  </w:pict>
                </mc:Fallback>
              </mc:AlternateContent>
            </w:r>
            <w:r w:rsidR="001D623B">
              <w:rPr>
                <w:noProof/>
                <w:lang w:val="en-AU" w:eastAsia="ja-JP"/>
              </w:rPr>
              <mc:AlternateContent>
                <mc:Choice Requires="wps">
                  <w:drawing>
                    <wp:anchor distT="0" distB="0" distL="114300" distR="114300" simplePos="0" relativeHeight="251750400" behindDoc="0" locked="0" layoutInCell="1" allowOverlap="1" wp14:anchorId="577926D6" wp14:editId="420C4980">
                      <wp:simplePos x="0" y="0"/>
                      <wp:positionH relativeFrom="column">
                        <wp:posOffset>1452245</wp:posOffset>
                      </wp:positionH>
                      <wp:positionV relativeFrom="paragraph">
                        <wp:posOffset>1932940</wp:posOffset>
                      </wp:positionV>
                      <wp:extent cx="114300" cy="114300"/>
                      <wp:effectExtent l="50800" t="25400" r="88900" b="114300"/>
                      <wp:wrapThrough wrapText="bothSides">
                        <wp:wrapPolygon edited="0">
                          <wp:start x="31200" y="26400"/>
                          <wp:lineTo x="31200" y="-12000"/>
                          <wp:lineTo x="26400" y="-16800"/>
                          <wp:lineTo x="-2400" y="-16800"/>
                          <wp:lineTo x="-12000" y="21600"/>
                          <wp:lineTo x="-12000" y="26400"/>
                          <wp:lineTo x="31200" y="26400"/>
                        </wp:wrapPolygon>
                      </wp:wrapThrough>
                      <wp:docPr id="63" name="Triangle 63"/>
                      <wp:cNvGraphicFramePr/>
                      <a:graphic xmlns:a="http://schemas.openxmlformats.org/drawingml/2006/main">
                        <a:graphicData uri="http://schemas.microsoft.com/office/word/2010/wordprocessingShape">
                          <wps:wsp>
                            <wps:cNvSpPr/>
                            <wps:spPr>
                              <a:xfrm rot="10800000">
                                <a:off x="0" y="0"/>
                                <a:ext cx="114300" cy="114300"/>
                              </a:xfrm>
                              <a:prstGeom prst="triangle">
                                <a:avLst>
                                  <a:gd name="adj" fmla="val 52453"/>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182A7" id="Triangle 63" o:spid="_x0000_s1026" type="#_x0000_t5" style="position:absolute;margin-left:114.35pt;margin-top:152.2pt;width:9pt;height:9pt;rotation:18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" adj="11330" fillcolor="#4f81bd [3204]" strokecolor="#4579b8 [3044]">
                      <v:fill color2="#a7bfde [1620]" rotate="t" type="gradient">
                        <o:fill v:ext="view" type="gradientUnscaled"/>
                      </v:fill>
                      <v:shadow on="t" opacity="22937f" mv:blur="40000f" origin=",.5" offset="0,23000emu"/>
                      <w10:wrap type="through"/>
                    </v:shape>
                  </w:pict>
                </mc:Fallback>
              </mc:AlternateContent>
            </w:r>
            <w:r w:rsidR="00114E83">
              <w:rPr>
                <w:noProof/>
                <w:lang w:val="en-AU" w:eastAsia="ja-JP"/>
              </w:rPr>
              <w:drawing>
                <wp:inline distT="0" distB="0" distL="0" distR="0" wp14:anchorId="7ED5C7F4" wp14:editId="6C6C8D1D">
                  <wp:extent cx="3029234" cy="2698480"/>
                  <wp:effectExtent l="0" t="0" r="0" b="0"/>
                  <wp:docPr id="75" name="Picture 75" descr="../../../../../../var/folders/hf/20t5pn953rv7z5xdv8yfh5j00000gn/T/com.realmacsoftware.ember/AD8FCE31-08E7-4089-96E9-ECC658271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hf/20t5pn953rv7z5xdv8yfh5j00000gn/T/com.realmacsoftware.ember/AD8FCE31-08E7-4089-96E9-ECC658271D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44679" cy="2712239"/>
                          </a:xfrm>
                          <a:prstGeom prst="rect">
                            <a:avLst/>
                          </a:prstGeom>
                          <a:noFill/>
                          <a:ln>
                            <a:noFill/>
                          </a:ln>
                        </pic:spPr>
                      </pic:pic>
                    </a:graphicData>
                  </a:graphic>
                </wp:inline>
              </w:drawing>
            </w:r>
          </w:p>
        </w:tc>
      </w:tr>
    </w:tbl>
    <w:p w14:paraId="32FC72ED" w14:textId="77777777" w:rsidR="00BD2B28" w:rsidRDefault="00BD2B28" w:rsidP="00BD2B28">
      <w:pPr>
        <w:pStyle w:val="Heading2"/>
        <w:widowControl w:val="0"/>
        <w:rPr>
          <w:rFonts w:ascii="Helvetica" w:hAnsi="Helvetica" w:cs="Helvetica"/>
          <w:szCs w:val="24"/>
          <w:lang w:val="en-AU"/>
        </w:rPr>
      </w:pPr>
      <w:bookmarkStart w:id="100" w:name="_Toc453827501"/>
      <w:r>
        <w:rPr>
          <w:lang w:val="en-AU"/>
        </w:rPr>
        <w:lastRenderedPageBreak/>
        <w:t>Install winches</w:t>
      </w:r>
      <w:bookmarkEnd w:id="100"/>
    </w:p>
    <w:tbl>
      <w:tblPr>
        <w:tblStyle w:val="TableGrid"/>
        <w:tblW w:w="0" w:type="auto"/>
        <w:tblLook w:val="04A0" w:firstRow="1" w:lastRow="0" w:firstColumn="1" w:lastColumn="0" w:noHBand="0" w:noVBand="1"/>
      </w:tblPr>
      <w:tblGrid>
        <w:gridCol w:w="4733"/>
        <w:gridCol w:w="4733"/>
      </w:tblGrid>
      <w:tr w:rsidR="00901C96" w:rsidRPr="00315FF6" w14:paraId="62145522" w14:textId="77777777" w:rsidTr="00E73973">
        <w:tc>
          <w:tcPr>
            <w:tcW w:w="4733" w:type="dxa"/>
          </w:tcPr>
          <w:p w14:paraId="5504478D" w14:textId="77777777" w:rsidR="00901C96" w:rsidRPr="00315FF6" w:rsidRDefault="00901C96" w:rsidP="00E73973"/>
        </w:tc>
        <w:tc>
          <w:tcPr>
            <w:tcW w:w="4733" w:type="dxa"/>
          </w:tcPr>
          <w:p w14:paraId="2039BCFF" w14:textId="77777777" w:rsidR="00901C96" w:rsidRPr="00315FF6" w:rsidRDefault="00901C96" w:rsidP="00E73973"/>
        </w:tc>
      </w:tr>
    </w:tbl>
    <w:p w14:paraId="19D1B6DB" w14:textId="77777777" w:rsidR="00BD2B28" w:rsidRDefault="00BD2B28" w:rsidP="00BD2B28">
      <w:pPr>
        <w:pStyle w:val="Heading2"/>
        <w:widowControl w:val="0"/>
        <w:rPr>
          <w:rFonts w:ascii="Helvetica" w:hAnsi="Helvetica" w:cs="Helvetica"/>
          <w:szCs w:val="24"/>
          <w:lang w:val="en-AU"/>
        </w:rPr>
      </w:pPr>
      <w:bookmarkStart w:id="101" w:name="_Toc453827502"/>
      <w:r>
        <w:rPr>
          <w:lang w:val="en-AU"/>
        </w:rPr>
        <w:t>Mount mirror box with BS on trolley</w:t>
      </w:r>
      <w:bookmarkEnd w:id="101"/>
    </w:p>
    <w:tbl>
      <w:tblPr>
        <w:tblStyle w:val="TableGrid"/>
        <w:tblW w:w="0" w:type="auto"/>
        <w:tblLook w:val="04A0" w:firstRow="1" w:lastRow="0" w:firstColumn="1" w:lastColumn="0" w:noHBand="0" w:noVBand="1"/>
      </w:tblPr>
      <w:tblGrid>
        <w:gridCol w:w="4733"/>
        <w:gridCol w:w="4733"/>
      </w:tblGrid>
      <w:tr w:rsidR="00CE0F22" w:rsidRPr="00315FF6" w14:paraId="3072400C" w14:textId="77777777" w:rsidTr="00E73973">
        <w:tc>
          <w:tcPr>
            <w:tcW w:w="4733" w:type="dxa"/>
          </w:tcPr>
          <w:p w14:paraId="488A981F" w14:textId="2EAEB27D" w:rsidR="00EC40E5" w:rsidRDefault="00EC40E5" w:rsidP="00EC40E5">
            <w:pPr>
              <w:rPr>
                <w:lang w:val="en-AU"/>
              </w:rPr>
            </w:pPr>
            <w:r>
              <w:rPr>
                <w:lang w:val="en-AU"/>
              </w:rPr>
              <w:t>[???: This section recycles text for the PRx, and may need editing for the BS.]</w:t>
            </w:r>
          </w:p>
          <w:p w14:paraId="707DBE29" w14:textId="715CBC62" w:rsidR="00EC40E5" w:rsidRPr="00EC40E5" w:rsidRDefault="00EC40E5" w:rsidP="00EC40E5">
            <w:pPr>
              <w:rPr>
                <w:lang w:val="en-AU"/>
              </w:rPr>
            </w:pPr>
            <w:r w:rsidRPr="00EC40E5">
              <w:rPr>
                <w:lang w:val="en-AU"/>
              </w:rPr>
              <w:t xml:space="preserve">Remove </w:t>
            </w:r>
            <w:r>
              <w:rPr>
                <w:lang w:val="en-AU"/>
              </w:rPr>
              <w:t xml:space="preserve">the </w:t>
            </w:r>
            <w:r w:rsidRPr="00EC40E5">
              <w:rPr>
                <w:lang w:val="en-AU"/>
              </w:rPr>
              <w:t xml:space="preserve">screws holding </w:t>
            </w:r>
            <w:r>
              <w:rPr>
                <w:lang w:val="en-AU"/>
              </w:rPr>
              <w:t>the</w:t>
            </w:r>
            <w:r w:rsidRPr="00EC40E5">
              <w:rPr>
                <w:lang w:val="en-AU"/>
              </w:rPr>
              <w:t xml:space="preserve"> lid</w:t>
            </w:r>
            <w:r>
              <w:rPr>
                <w:lang w:val="en-AU"/>
              </w:rPr>
              <w:t xml:space="preserve"> of the mirror box</w:t>
            </w:r>
            <w:r w:rsidRPr="00EC40E5">
              <w:rPr>
                <w:lang w:val="en-AU"/>
              </w:rPr>
              <w:t>.</w:t>
            </w:r>
          </w:p>
          <w:p w14:paraId="22F524F4" w14:textId="0DB3DDFC" w:rsidR="00EC40E5" w:rsidRPr="00EC40E5" w:rsidRDefault="00EC40E5" w:rsidP="00EC40E5">
            <w:pPr>
              <w:rPr>
                <w:lang w:val="en-AU"/>
              </w:rPr>
            </w:pPr>
            <w:r w:rsidRPr="00EC40E5">
              <w:rPr>
                <w:lang w:val="en-AU"/>
              </w:rPr>
              <w:t xml:space="preserve">Remove </w:t>
            </w:r>
            <w:r>
              <w:rPr>
                <w:lang w:val="en-AU"/>
              </w:rPr>
              <w:t xml:space="preserve">the </w:t>
            </w:r>
            <w:r w:rsidRPr="00EC40E5">
              <w:rPr>
                <w:lang w:val="en-AU"/>
              </w:rPr>
              <w:t>lid.</w:t>
            </w:r>
          </w:p>
          <w:p w14:paraId="31977A6F" w14:textId="4857D30E" w:rsidR="00EC40E5" w:rsidRPr="00EC40E5" w:rsidRDefault="00EC40E5" w:rsidP="00EC40E5">
            <w:pPr>
              <w:rPr>
                <w:lang w:val="en-AU"/>
              </w:rPr>
            </w:pPr>
            <w:r w:rsidRPr="00EC40E5">
              <w:rPr>
                <w:lang w:val="en-AU"/>
              </w:rPr>
              <w:t xml:space="preserve">Remove </w:t>
            </w:r>
            <w:r>
              <w:rPr>
                <w:lang w:val="en-AU"/>
              </w:rPr>
              <w:t xml:space="preserve">the </w:t>
            </w:r>
            <w:r w:rsidRPr="00EC40E5">
              <w:rPr>
                <w:lang w:val="en-AU"/>
              </w:rPr>
              <w:t>outer cylinder.</w:t>
            </w:r>
          </w:p>
          <w:p w14:paraId="1B40CD57" w14:textId="20923F4C" w:rsidR="00EC40E5" w:rsidRPr="00EC40E5" w:rsidRDefault="00EC40E5" w:rsidP="00EC40E5">
            <w:pPr>
              <w:rPr>
                <w:lang w:val="en-AU"/>
              </w:rPr>
            </w:pPr>
            <w:r w:rsidRPr="00EC40E5">
              <w:rPr>
                <w:lang w:val="en-AU"/>
              </w:rPr>
              <w:t xml:space="preserve">Add hex bars to </w:t>
            </w:r>
            <w:r>
              <w:rPr>
                <w:lang w:val="en-AU"/>
              </w:rPr>
              <w:t xml:space="preserve">the </w:t>
            </w:r>
            <w:r w:rsidRPr="00EC40E5">
              <w:rPr>
                <w:lang w:val="en-AU"/>
              </w:rPr>
              <w:t>corner</w:t>
            </w:r>
            <w:r>
              <w:rPr>
                <w:lang w:val="en-AU"/>
              </w:rPr>
              <w:t xml:space="preserve"> of the base plate</w:t>
            </w:r>
            <w:r w:rsidRPr="00EC40E5">
              <w:rPr>
                <w:lang w:val="en-AU"/>
              </w:rPr>
              <w:t>.</w:t>
            </w:r>
          </w:p>
          <w:p w14:paraId="2012545B" w14:textId="67E7DBC0" w:rsidR="00EC40E5" w:rsidRPr="00EC40E5" w:rsidRDefault="00EC40E5" w:rsidP="00EC40E5">
            <w:pPr>
              <w:rPr>
                <w:lang w:val="en-AU"/>
              </w:rPr>
            </w:pPr>
            <w:r w:rsidRPr="00EC40E5">
              <w:rPr>
                <w:lang w:val="en-AU"/>
              </w:rPr>
              <w:t xml:space="preserve">Add </w:t>
            </w:r>
            <w:r>
              <w:rPr>
                <w:lang w:val="en-AU"/>
              </w:rPr>
              <w:t>the leg plate with TBD 2 screws</w:t>
            </w:r>
            <w:r w:rsidRPr="00EC40E5">
              <w:rPr>
                <w:lang w:val="en-AU"/>
              </w:rPr>
              <w:t>.</w:t>
            </w:r>
          </w:p>
          <w:p w14:paraId="7A3AE10D" w14:textId="38C22EA6" w:rsidR="00EC40E5" w:rsidRPr="00EC40E5" w:rsidRDefault="00EC40E5" w:rsidP="00EC40E5">
            <w:pPr>
              <w:rPr>
                <w:lang w:val="en-AU"/>
              </w:rPr>
            </w:pPr>
            <w:r w:rsidRPr="00EC40E5">
              <w:rPr>
                <w:lang w:val="en-AU"/>
              </w:rPr>
              <w:t xml:space="preserve">Add </w:t>
            </w:r>
            <w:r>
              <w:rPr>
                <w:lang w:val="en-AU"/>
              </w:rPr>
              <w:t>the foot with TBD 5 screws</w:t>
            </w:r>
            <w:r w:rsidRPr="00EC40E5">
              <w:rPr>
                <w:lang w:val="en-AU"/>
              </w:rPr>
              <w:t>.</w:t>
            </w:r>
          </w:p>
          <w:p w14:paraId="3FD8A031" w14:textId="0C846881" w:rsidR="00EC40E5" w:rsidRPr="00EC40E5" w:rsidRDefault="00EC40E5" w:rsidP="00EC40E5">
            <w:pPr>
              <w:rPr>
                <w:lang w:val="en-AU"/>
              </w:rPr>
            </w:pPr>
            <w:r w:rsidRPr="00EC40E5">
              <w:rPr>
                <w:lang w:val="en-AU"/>
              </w:rPr>
              <w:t xml:space="preserve">Check </w:t>
            </w:r>
            <w:r>
              <w:rPr>
                <w:lang w:val="en-AU"/>
              </w:rPr>
              <w:t xml:space="preserve">the </w:t>
            </w:r>
            <w:r w:rsidRPr="00EC40E5">
              <w:rPr>
                <w:lang w:val="en-AU"/>
              </w:rPr>
              <w:t>guide rods are tight.</w:t>
            </w:r>
          </w:p>
          <w:p w14:paraId="74864400" w14:textId="0C9CF045" w:rsidR="00EC40E5" w:rsidRPr="00EC40E5" w:rsidRDefault="00EC40E5" w:rsidP="00EC40E5">
            <w:pPr>
              <w:rPr>
                <w:lang w:val="en-AU"/>
              </w:rPr>
            </w:pPr>
            <w:r w:rsidRPr="00EC40E5">
              <w:rPr>
                <w:lang w:val="en-AU"/>
              </w:rPr>
              <w:t xml:space="preserve">Move </w:t>
            </w:r>
            <w:r>
              <w:rPr>
                <w:lang w:val="en-AU"/>
              </w:rPr>
              <w:t xml:space="preserve">the </w:t>
            </w:r>
            <w:r w:rsidRPr="00EC40E5">
              <w:rPr>
                <w:lang w:val="en-AU"/>
              </w:rPr>
              <w:t xml:space="preserve">trolley to </w:t>
            </w:r>
            <w:r>
              <w:rPr>
                <w:lang w:val="en-AU"/>
              </w:rPr>
              <w:t xml:space="preserve">the </w:t>
            </w:r>
            <w:r w:rsidRPr="00EC40E5">
              <w:rPr>
                <w:lang w:val="en-AU"/>
              </w:rPr>
              <w:t xml:space="preserve">end of track </w:t>
            </w:r>
            <w:r>
              <w:rPr>
                <w:lang w:val="en-AU"/>
              </w:rPr>
              <w:t xml:space="preserve">on the =X side of the assembly frame </w:t>
            </w:r>
            <w:r w:rsidRPr="00EC40E5">
              <w:rPr>
                <w:lang w:val="en-AU"/>
              </w:rPr>
              <w:t>and engage</w:t>
            </w:r>
            <w:r>
              <w:rPr>
                <w:lang w:val="en-AU"/>
              </w:rPr>
              <w:t xml:space="preserve"> the</w:t>
            </w:r>
            <w:r w:rsidRPr="00EC40E5">
              <w:rPr>
                <w:lang w:val="en-AU"/>
              </w:rPr>
              <w:t xml:space="preserve"> side screw to immobilize.</w:t>
            </w:r>
          </w:p>
          <w:p w14:paraId="5DEBA9C9" w14:textId="5E69399B" w:rsidR="00EC40E5" w:rsidRPr="00EC40E5" w:rsidRDefault="00EC40E5" w:rsidP="00EC40E5">
            <w:pPr>
              <w:rPr>
                <w:lang w:val="en-AU"/>
              </w:rPr>
            </w:pPr>
            <w:r>
              <w:rPr>
                <w:lang w:val="en-AU"/>
              </w:rPr>
              <w:t>Working with an assistant (one person on each side)</w:t>
            </w:r>
            <w:r w:rsidRPr="00EC40E5">
              <w:rPr>
                <w:lang w:val="en-AU"/>
              </w:rPr>
              <w:t xml:space="preserve"> </w:t>
            </w:r>
            <w:r>
              <w:rPr>
                <w:lang w:val="en-AU"/>
              </w:rPr>
              <w:t xml:space="preserve">stand the </w:t>
            </w:r>
            <w:r w:rsidR="00484EFE">
              <w:rPr>
                <w:lang w:val="en-AU"/>
              </w:rPr>
              <w:t>mirror box</w:t>
            </w:r>
            <w:r w:rsidRPr="00EC40E5">
              <w:rPr>
                <w:lang w:val="en-AU"/>
              </w:rPr>
              <w:t xml:space="preserve"> </w:t>
            </w:r>
            <w:r>
              <w:rPr>
                <w:lang w:val="en-AU"/>
              </w:rPr>
              <w:t>up on</w:t>
            </w:r>
            <w:r w:rsidR="00484EFE">
              <w:rPr>
                <w:lang w:val="en-AU"/>
              </w:rPr>
              <w:t xml:space="preserve"> the trolley</w:t>
            </w:r>
          </w:p>
          <w:p w14:paraId="34DD728A" w14:textId="77777777" w:rsidR="00EC40E5" w:rsidRPr="00EC40E5" w:rsidRDefault="00EC40E5" w:rsidP="00EC40E5">
            <w:pPr>
              <w:rPr>
                <w:lang w:val="en-AU"/>
              </w:rPr>
            </w:pPr>
            <w:r w:rsidRPr="00EC40E5">
              <w:rPr>
                <w:lang w:val="en-AU"/>
              </w:rPr>
              <w:t>Lift optic onto trolley, holding base and foot (two people).</w:t>
            </w:r>
          </w:p>
          <w:p w14:paraId="2E7FEEE7" w14:textId="2DC66FB4" w:rsidR="00EC40E5" w:rsidRPr="00EC40E5" w:rsidRDefault="00484EFE" w:rsidP="00EC40E5">
            <w:pPr>
              <w:rPr>
                <w:lang w:val="en-AU"/>
              </w:rPr>
            </w:pPr>
            <w:r>
              <w:rPr>
                <w:lang w:val="en-AU"/>
              </w:rPr>
              <w:t>Secure the mirror box with TBD</w:t>
            </w:r>
            <w:r w:rsidR="00EC40E5" w:rsidRPr="00EC40E5">
              <w:rPr>
                <w:lang w:val="en-AU"/>
              </w:rPr>
              <w:t xml:space="preserve"> 3 screws.</w:t>
            </w:r>
          </w:p>
          <w:p w14:paraId="7CFCD46E" w14:textId="3DBB23B6" w:rsidR="00EC40E5" w:rsidRPr="00EC40E5" w:rsidRDefault="00EC40E5" w:rsidP="00EC40E5">
            <w:pPr>
              <w:rPr>
                <w:lang w:val="en-AU"/>
              </w:rPr>
            </w:pPr>
            <w:r w:rsidRPr="00EC40E5">
              <w:rPr>
                <w:lang w:val="en-AU"/>
              </w:rPr>
              <w:t xml:space="preserve">Release </w:t>
            </w:r>
            <w:r w:rsidR="00484EFE">
              <w:rPr>
                <w:lang w:val="en-AU"/>
              </w:rPr>
              <w:t xml:space="preserve">the </w:t>
            </w:r>
            <w:r w:rsidRPr="00EC40E5">
              <w:rPr>
                <w:lang w:val="en-AU"/>
              </w:rPr>
              <w:t xml:space="preserve">side screw and move </w:t>
            </w:r>
            <w:r w:rsidR="00484EFE">
              <w:rPr>
                <w:lang w:val="en-AU"/>
              </w:rPr>
              <w:t xml:space="preserve">the </w:t>
            </w:r>
            <w:r w:rsidRPr="00EC40E5">
              <w:rPr>
                <w:lang w:val="en-AU"/>
              </w:rPr>
              <w:t xml:space="preserve">trolley to </w:t>
            </w:r>
            <w:r w:rsidR="00484EFE">
              <w:rPr>
                <w:lang w:val="en-AU"/>
              </w:rPr>
              <w:t xml:space="preserve">the </w:t>
            </w:r>
            <w:r w:rsidRPr="00EC40E5">
              <w:rPr>
                <w:lang w:val="en-AU"/>
              </w:rPr>
              <w:t>center.</w:t>
            </w:r>
          </w:p>
          <w:p w14:paraId="3F2ED659" w14:textId="2A4410C4" w:rsidR="00CE0F22" w:rsidRPr="00315FF6" w:rsidRDefault="00EC40E5" w:rsidP="00EC40E5">
            <w:r w:rsidRPr="00EC40E5">
              <w:rPr>
                <w:lang w:val="en-AU"/>
              </w:rPr>
              <w:t xml:space="preserve">Engage </w:t>
            </w:r>
            <w:r w:rsidR="00484EFE">
              <w:rPr>
                <w:lang w:val="en-AU"/>
              </w:rPr>
              <w:t xml:space="preserve">the </w:t>
            </w:r>
            <w:r w:rsidRPr="00EC40E5">
              <w:rPr>
                <w:lang w:val="en-AU"/>
              </w:rPr>
              <w:t>side screw to immobilize</w:t>
            </w:r>
            <w:r w:rsidR="00484EFE">
              <w:rPr>
                <w:lang w:val="en-AU"/>
              </w:rPr>
              <w:t xml:space="preserve"> the trolley</w:t>
            </w:r>
            <w:r w:rsidRPr="00EC40E5">
              <w:rPr>
                <w:lang w:val="en-AU"/>
              </w:rPr>
              <w:t>.</w:t>
            </w:r>
          </w:p>
        </w:tc>
        <w:tc>
          <w:tcPr>
            <w:tcW w:w="4733" w:type="dxa"/>
          </w:tcPr>
          <w:p w14:paraId="02E1EDF3" w14:textId="77777777" w:rsidR="00CE0F22" w:rsidRPr="00315FF6" w:rsidRDefault="00CE0F22" w:rsidP="00E73973"/>
        </w:tc>
      </w:tr>
    </w:tbl>
    <w:p w14:paraId="1D60B159" w14:textId="77777777" w:rsidR="00BD2B28" w:rsidRDefault="00BD2B28" w:rsidP="00BD2B28">
      <w:pPr>
        <w:pStyle w:val="Heading2"/>
        <w:widowControl w:val="0"/>
        <w:rPr>
          <w:rFonts w:ascii="Helvetica" w:hAnsi="Helvetica" w:cs="Helvetica"/>
          <w:szCs w:val="24"/>
          <w:lang w:val="en-AU"/>
        </w:rPr>
      </w:pPr>
      <w:bookmarkStart w:id="102" w:name="_Toc453827503"/>
      <w:r>
        <w:rPr>
          <w:lang w:val="en-AU"/>
        </w:rPr>
        <w:t>Suspend BS</w:t>
      </w:r>
      <w:bookmarkEnd w:id="102"/>
    </w:p>
    <w:tbl>
      <w:tblPr>
        <w:tblStyle w:val="TableGrid"/>
        <w:tblW w:w="0" w:type="auto"/>
        <w:tblLook w:val="04A0" w:firstRow="1" w:lastRow="0" w:firstColumn="1" w:lastColumn="0" w:noHBand="0" w:noVBand="1"/>
      </w:tblPr>
      <w:tblGrid>
        <w:gridCol w:w="4733"/>
        <w:gridCol w:w="4733"/>
      </w:tblGrid>
      <w:tr w:rsidR="00CE0F22" w:rsidRPr="00315FF6" w14:paraId="4CAB66CF" w14:textId="77777777" w:rsidTr="00E73973">
        <w:tc>
          <w:tcPr>
            <w:tcW w:w="4733" w:type="dxa"/>
          </w:tcPr>
          <w:p w14:paraId="2A0FCBC1" w14:textId="77777777" w:rsidR="00CE0F22" w:rsidRPr="00315FF6" w:rsidRDefault="00CE0F22" w:rsidP="00E73973">
            <w:bookmarkStart w:id="103" w:name="OLE_LINK76"/>
            <w:bookmarkStart w:id="104" w:name="OLE_LINK77"/>
          </w:p>
        </w:tc>
        <w:tc>
          <w:tcPr>
            <w:tcW w:w="4733" w:type="dxa"/>
          </w:tcPr>
          <w:p w14:paraId="3B0868DB" w14:textId="77777777" w:rsidR="00CE0F22" w:rsidRPr="00315FF6" w:rsidRDefault="00CE0F22" w:rsidP="00E73973"/>
        </w:tc>
      </w:tr>
    </w:tbl>
    <w:p w14:paraId="2180693E" w14:textId="77777777" w:rsidR="00BD2B28" w:rsidRDefault="00BD2B28" w:rsidP="00BD2B28">
      <w:pPr>
        <w:pStyle w:val="Heading2"/>
        <w:widowControl w:val="0"/>
        <w:rPr>
          <w:rFonts w:ascii="Helvetica" w:hAnsi="Helvetica" w:cs="Helvetica"/>
          <w:szCs w:val="24"/>
          <w:lang w:val="en-AU"/>
        </w:rPr>
      </w:pPr>
      <w:bookmarkStart w:id="105" w:name="_Toc453827504"/>
      <w:bookmarkEnd w:id="103"/>
      <w:bookmarkEnd w:id="104"/>
      <w:r>
        <w:rPr>
          <w:lang w:val="en-AU"/>
        </w:rPr>
        <w:t>Setup optical lever</w:t>
      </w:r>
      <w:bookmarkEnd w:id="105"/>
    </w:p>
    <w:tbl>
      <w:tblPr>
        <w:tblStyle w:val="TableGrid"/>
        <w:tblW w:w="0" w:type="auto"/>
        <w:tblLook w:val="04A0" w:firstRow="1" w:lastRow="0" w:firstColumn="1" w:lastColumn="0" w:noHBand="0" w:noVBand="1"/>
      </w:tblPr>
      <w:tblGrid>
        <w:gridCol w:w="4733"/>
        <w:gridCol w:w="4733"/>
      </w:tblGrid>
      <w:tr w:rsidR="00CE0F22" w:rsidRPr="00315FF6" w14:paraId="02AB8A88" w14:textId="77777777" w:rsidTr="00E73973">
        <w:tc>
          <w:tcPr>
            <w:tcW w:w="4733" w:type="dxa"/>
          </w:tcPr>
          <w:p w14:paraId="659882A1" w14:textId="4550AD97" w:rsidR="00CE0F22" w:rsidRPr="00CE0F22" w:rsidRDefault="00CE0F22" w:rsidP="00CE0F22">
            <w:pPr>
              <w:rPr>
                <w:lang w:val="en-AU"/>
              </w:rPr>
            </w:pPr>
            <w:r>
              <w:rPr>
                <w:lang w:val="en-AU"/>
              </w:rPr>
              <w:t>Note that the y</w:t>
            </w:r>
            <w:r w:rsidRPr="00CE0F22">
              <w:rPr>
                <w:lang w:val="en-AU"/>
              </w:rPr>
              <w:t xml:space="preserve">ellow </w:t>
            </w:r>
            <w:r>
              <w:rPr>
                <w:lang w:val="en-AU"/>
              </w:rPr>
              <w:t>optical fibre</w:t>
            </w:r>
            <w:r w:rsidRPr="00CE0F22">
              <w:rPr>
                <w:lang w:val="en-AU"/>
              </w:rPr>
              <w:t xml:space="preserve"> is permanently connected to light source.</w:t>
            </w:r>
          </w:p>
          <w:p w14:paraId="26D83FB8" w14:textId="432057D1" w:rsidR="00CE0F22" w:rsidRPr="00CE0F22" w:rsidRDefault="00CE0F22" w:rsidP="00CE0F22">
            <w:pPr>
              <w:rPr>
                <w:lang w:val="en-AU"/>
              </w:rPr>
            </w:pPr>
            <w:r w:rsidRPr="00CE0F22">
              <w:rPr>
                <w:lang w:val="en-AU"/>
              </w:rPr>
              <w:t xml:space="preserve">Leave </w:t>
            </w:r>
            <w:r>
              <w:rPr>
                <w:lang w:val="en-AU"/>
              </w:rPr>
              <w:t xml:space="preserve">the </w:t>
            </w:r>
            <w:r w:rsidRPr="00CE0F22">
              <w:rPr>
                <w:lang w:val="en-AU"/>
              </w:rPr>
              <w:t>light source disconnected from AC to begin with.</w:t>
            </w:r>
          </w:p>
          <w:p w14:paraId="51113887" w14:textId="04EF6D9F" w:rsidR="00CE0F22" w:rsidRPr="00CE0F22" w:rsidRDefault="00CE0F22" w:rsidP="00CE0F22">
            <w:pPr>
              <w:rPr>
                <w:lang w:val="en-AU"/>
              </w:rPr>
            </w:pPr>
            <w:r w:rsidRPr="00CE0F22">
              <w:rPr>
                <w:lang w:val="en-AU"/>
              </w:rPr>
              <w:t xml:space="preserve">Fix </w:t>
            </w:r>
            <w:r>
              <w:rPr>
                <w:lang w:val="en-AU"/>
              </w:rPr>
              <w:t xml:space="preserve">the </w:t>
            </w:r>
            <w:r w:rsidRPr="00CE0F22">
              <w:rPr>
                <w:lang w:val="en-AU"/>
              </w:rPr>
              <w:t xml:space="preserve">light source to </w:t>
            </w:r>
            <w:r>
              <w:rPr>
                <w:lang w:val="en-AU"/>
              </w:rPr>
              <w:t xml:space="preserve">the </w:t>
            </w:r>
            <w:r w:rsidRPr="00CE0F22">
              <w:rPr>
                <w:lang w:val="en-AU"/>
              </w:rPr>
              <w:t xml:space="preserve">breadboard with dog clamps. </w:t>
            </w:r>
          </w:p>
          <w:p w14:paraId="1CB28636" w14:textId="77777777" w:rsidR="00CE0F22" w:rsidRPr="00CE0F22" w:rsidRDefault="00CE0F22" w:rsidP="00CE0F22">
            <w:pPr>
              <w:rPr>
                <w:lang w:val="en-AU"/>
              </w:rPr>
            </w:pPr>
            <w:r w:rsidRPr="00CE0F22">
              <w:rPr>
                <w:lang w:val="en-AU"/>
              </w:rPr>
              <w:t>Fix mirror mount 1 m from mirror, slightly off center horizontally.</w:t>
            </w:r>
          </w:p>
          <w:p w14:paraId="07D38011" w14:textId="2D55F390" w:rsidR="00CE0F22" w:rsidRPr="00CE0F22" w:rsidRDefault="00CE0F22" w:rsidP="00CE0F22">
            <w:pPr>
              <w:rPr>
                <w:lang w:val="en-AU"/>
              </w:rPr>
            </w:pPr>
            <w:r w:rsidRPr="00CE0F22">
              <w:rPr>
                <w:lang w:val="en-AU"/>
              </w:rPr>
              <w:t xml:space="preserve">Pass </w:t>
            </w:r>
            <w:r>
              <w:rPr>
                <w:lang w:val="en-AU"/>
              </w:rPr>
              <w:t xml:space="preserve">the </w:t>
            </w:r>
            <w:r w:rsidRPr="00CE0F22">
              <w:rPr>
                <w:lang w:val="en-AU"/>
              </w:rPr>
              <w:t xml:space="preserve">tail of </w:t>
            </w:r>
            <w:r>
              <w:rPr>
                <w:lang w:val="en-AU"/>
              </w:rPr>
              <w:t xml:space="preserve">the </w:t>
            </w:r>
            <w:r w:rsidRPr="00CE0F22">
              <w:rPr>
                <w:lang w:val="en-AU"/>
              </w:rPr>
              <w:t xml:space="preserve">blue </w:t>
            </w:r>
            <w:r>
              <w:rPr>
                <w:lang w:val="en-AU"/>
              </w:rPr>
              <w:t>optical fibre</w:t>
            </w:r>
            <w:r w:rsidRPr="00CE0F22">
              <w:rPr>
                <w:lang w:val="en-AU"/>
              </w:rPr>
              <w:t xml:space="preserve"> into </w:t>
            </w:r>
            <w:r>
              <w:rPr>
                <w:lang w:val="en-AU"/>
              </w:rPr>
              <w:t xml:space="preserve">the </w:t>
            </w:r>
            <w:r w:rsidRPr="00CE0F22">
              <w:rPr>
                <w:lang w:val="en-AU"/>
              </w:rPr>
              <w:lastRenderedPageBreak/>
              <w:t xml:space="preserve">mirror mount from the front, and carefully pull all fibre through. </w:t>
            </w:r>
          </w:p>
          <w:p w14:paraId="57E4B35D" w14:textId="1BA9BAD7" w:rsidR="00CE0F22" w:rsidRPr="00CE0F22" w:rsidRDefault="00CE0F22" w:rsidP="00CE0F22">
            <w:pPr>
              <w:rPr>
                <w:lang w:val="en-AU"/>
              </w:rPr>
            </w:pPr>
            <w:r w:rsidRPr="00CE0F22">
              <w:rPr>
                <w:lang w:val="en-AU"/>
              </w:rPr>
              <w:t xml:space="preserve">Mount </w:t>
            </w:r>
            <w:r>
              <w:rPr>
                <w:lang w:val="en-AU"/>
              </w:rPr>
              <w:t xml:space="preserve">the </w:t>
            </w:r>
            <w:r w:rsidRPr="00CE0F22">
              <w:rPr>
                <w:lang w:val="en-AU"/>
              </w:rPr>
              <w:t xml:space="preserve">head of blue </w:t>
            </w:r>
            <w:r>
              <w:rPr>
                <w:lang w:val="en-AU"/>
              </w:rPr>
              <w:t>optical fibre</w:t>
            </w:r>
            <w:r w:rsidRPr="00CE0F22">
              <w:rPr>
                <w:lang w:val="en-AU"/>
              </w:rPr>
              <w:t xml:space="preserve"> in </w:t>
            </w:r>
            <w:r>
              <w:rPr>
                <w:lang w:val="en-AU"/>
              </w:rPr>
              <w:t xml:space="preserve">the </w:t>
            </w:r>
            <w:r w:rsidRPr="00CE0F22">
              <w:rPr>
                <w:lang w:val="en-AU"/>
              </w:rPr>
              <w:t xml:space="preserve">mirror mount. </w:t>
            </w:r>
          </w:p>
          <w:p w14:paraId="7BC1D08C" w14:textId="2BB82661" w:rsidR="00CE0F22" w:rsidRPr="00CE0F22" w:rsidRDefault="00CE0F22" w:rsidP="00CE0F22">
            <w:pPr>
              <w:rPr>
                <w:lang w:val="en-AU"/>
              </w:rPr>
            </w:pPr>
            <w:r w:rsidRPr="00CE0F22">
              <w:rPr>
                <w:lang w:val="en-AU"/>
              </w:rPr>
              <w:t xml:space="preserve">Mount </w:t>
            </w:r>
            <w:r>
              <w:rPr>
                <w:lang w:val="en-AU"/>
              </w:rPr>
              <w:t>the optical fibre</w:t>
            </w:r>
            <w:r w:rsidRPr="00CE0F22">
              <w:rPr>
                <w:lang w:val="en-AU"/>
              </w:rPr>
              <w:t xml:space="preserve"> junction connector on </w:t>
            </w:r>
            <w:r>
              <w:rPr>
                <w:lang w:val="en-AU"/>
              </w:rPr>
              <w:t xml:space="preserve">the </w:t>
            </w:r>
            <w:r w:rsidRPr="00CE0F22">
              <w:rPr>
                <w:lang w:val="en-AU"/>
              </w:rPr>
              <w:t>breadboard.</w:t>
            </w:r>
          </w:p>
          <w:p w14:paraId="556A7BED" w14:textId="46E0D878" w:rsidR="00CE0F22" w:rsidRPr="00CE0F22" w:rsidRDefault="00CE0F22" w:rsidP="00CE0F22">
            <w:pPr>
              <w:rPr>
                <w:lang w:val="en-AU"/>
              </w:rPr>
            </w:pPr>
            <w:r w:rsidRPr="00CE0F22">
              <w:rPr>
                <w:lang w:val="en-AU"/>
              </w:rPr>
              <w:t xml:space="preserve">One at a time, clean </w:t>
            </w:r>
            <w:r>
              <w:rPr>
                <w:lang w:val="en-AU"/>
              </w:rPr>
              <w:t>the</w:t>
            </w:r>
            <w:r w:rsidRPr="00CE0F22">
              <w:rPr>
                <w:lang w:val="en-AU"/>
              </w:rPr>
              <w:t xml:space="preserve"> ends</w:t>
            </w:r>
            <w:r>
              <w:rPr>
                <w:lang w:val="en-AU"/>
              </w:rPr>
              <w:t xml:space="preserve"> of the optical fibre</w:t>
            </w:r>
            <w:r w:rsidRPr="00CE0F22">
              <w:rPr>
                <w:lang w:val="en-AU"/>
              </w:rPr>
              <w:t xml:space="preserve"> with</w:t>
            </w:r>
            <w:r>
              <w:rPr>
                <w:lang w:val="en-AU"/>
              </w:rPr>
              <w:t xml:space="preserve"> the</w:t>
            </w:r>
            <w:r w:rsidRPr="00CE0F22">
              <w:rPr>
                <w:lang w:val="en-AU"/>
              </w:rPr>
              <w:t xml:space="preserve"> cleaner device and plug into </w:t>
            </w:r>
            <w:r>
              <w:rPr>
                <w:lang w:val="en-AU"/>
              </w:rPr>
              <w:t xml:space="preserve">the </w:t>
            </w:r>
            <w:r w:rsidRPr="00CE0F22">
              <w:rPr>
                <w:lang w:val="en-AU"/>
              </w:rPr>
              <w:t>connector. Note</w:t>
            </w:r>
            <w:r>
              <w:rPr>
                <w:lang w:val="en-AU"/>
              </w:rPr>
              <w:t xml:space="preserve"> that</w:t>
            </w:r>
            <w:r w:rsidRPr="00CE0F22">
              <w:rPr>
                <w:lang w:val="en-AU"/>
              </w:rPr>
              <w:t xml:space="preserve"> there is a bayonet fitting on each side to ensure correct alignment of the </w:t>
            </w:r>
            <w:r>
              <w:rPr>
                <w:lang w:val="en-AU"/>
              </w:rPr>
              <w:t>optical fibres</w:t>
            </w:r>
            <w:r w:rsidRPr="00CE0F22">
              <w:rPr>
                <w:lang w:val="en-AU"/>
              </w:rPr>
              <w:t xml:space="preserve"> in roll.</w:t>
            </w:r>
          </w:p>
          <w:p w14:paraId="712110AE" w14:textId="564114E2" w:rsidR="00CE0F22" w:rsidRPr="00CE0F22" w:rsidRDefault="00CE0F22" w:rsidP="00CE0F22">
            <w:pPr>
              <w:rPr>
                <w:lang w:val="en-AU"/>
              </w:rPr>
            </w:pPr>
            <w:r w:rsidRPr="00CE0F22">
              <w:rPr>
                <w:lang w:val="en-AU"/>
              </w:rPr>
              <w:t>Plug the light source</w:t>
            </w:r>
            <w:r>
              <w:rPr>
                <w:lang w:val="en-AU"/>
              </w:rPr>
              <w:t xml:space="preserve"> into AC power</w:t>
            </w:r>
            <w:r w:rsidRPr="00CE0F22">
              <w:rPr>
                <w:lang w:val="en-AU"/>
              </w:rPr>
              <w:t>.</w:t>
            </w:r>
          </w:p>
          <w:p w14:paraId="1C89DE65" w14:textId="77777777" w:rsidR="00CE0F22" w:rsidRPr="00CE0F22" w:rsidRDefault="00CE0F22" w:rsidP="00CE0F22">
            <w:pPr>
              <w:rPr>
                <w:lang w:val="en-AU"/>
              </w:rPr>
            </w:pPr>
            <w:r w:rsidRPr="00CE0F22">
              <w:rPr>
                <w:lang w:val="en-AU"/>
              </w:rPr>
              <w:t>Aim the beam at the optic.</w:t>
            </w:r>
          </w:p>
          <w:p w14:paraId="702593D8" w14:textId="77777777" w:rsidR="00CE0F22" w:rsidRPr="00CE0F22" w:rsidRDefault="00CE0F22" w:rsidP="00CE0F22">
            <w:pPr>
              <w:rPr>
                <w:lang w:val="en-AU"/>
              </w:rPr>
            </w:pPr>
            <w:r w:rsidRPr="00CE0F22">
              <w:rPr>
                <w:lang w:val="en-AU"/>
              </w:rPr>
              <w:t>Using a T-square or the like, measure the height of the middle of the diode aperture above the breadboard.</w:t>
            </w:r>
          </w:p>
          <w:p w14:paraId="6CA5A66C" w14:textId="77777777" w:rsidR="00CE0F22" w:rsidRPr="00CE0F22" w:rsidRDefault="00CE0F22" w:rsidP="00CE0F22">
            <w:pPr>
              <w:rPr>
                <w:lang w:val="en-AU"/>
              </w:rPr>
            </w:pPr>
            <w:r w:rsidRPr="00CE0F22">
              <w:rPr>
                <w:lang w:val="en-AU"/>
              </w:rPr>
              <w:t>Use the laser level to level the outgoing beam.</w:t>
            </w:r>
          </w:p>
          <w:p w14:paraId="29EE7F3D" w14:textId="77777777" w:rsidR="00CE0F22" w:rsidRPr="00CE0F22" w:rsidRDefault="00CE0F22" w:rsidP="00CE0F22">
            <w:pPr>
              <w:rPr>
                <w:lang w:val="en-AU"/>
              </w:rPr>
            </w:pPr>
            <w:r w:rsidRPr="00CE0F22">
              <w:rPr>
                <w:lang w:val="en-AU"/>
              </w:rPr>
              <w:t>Using the T-square, measure the height of the return beam.</w:t>
            </w:r>
          </w:p>
          <w:p w14:paraId="6693F774" w14:textId="77777777" w:rsidR="00CE0F22" w:rsidRPr="00315FF6" w:rsidRDefault="00CE0F22" w:rsidP="00E73973"/>
        </w:tc>
        <w:tc>
          <w:tcPr>
            <w:tcW w:w="4733" w:type="dxa"/>
          </w:tcPr>
          <w:p w14:paraId="5588F854" w14:textId="77777777" w:rsidR="00CE0F22" w:rsidRPr="00315FF6" w:rsidRDefault="00CE0F22" w:rsidP="00E73973"/>
        </w:tc>
      </w:tr>
    </w:tbl>
    <w:p w14:paraId="5652350E" w14:textId="77777777" w:rsidR="00BD2B28" w:rsidRDefault="00BD2B28" w:rsidP="00BD2B28">
      <w:pPr>
        <w:pStyle w:val="Heading2"/>
        <w:widowControl w:val="0"/>
        <w:rPr>
          <w:rFonts w:ascii="Helvetica" w:hAnsi="Helvetica" w:cs="Helvetica"/>
          <w:szCs w:val="24"/>
          <w:lang w:val="en-AU"/>
        </w:rPr>
      </w:pPr>
      <w:bookmarkStart w:id="106" w:name="_Toc453827505"/>
      <w:r>
        <w:rPr>
          <w:lang w:val="en-AU"/>
        </w:rPr>
        <w:lastRenderedPageBreak/>
        <w:t>Align BS</w:t>
      </w:r>
      <w:bookmarkEnd w:id="106"/>
    </w:p>
    <w:tbl>
      <w:tblPr>
        <w:tblStyle w:val="TableGrid"/>
        <w:tblW w:w="0" w:type="auto"/>
        <w:tblLook w:val="04A0" w:firstRow="1" w:lastRow="0" w:firstColumn="1" w:lastColumn="0" w:noHBand="0" w:noVBand="1"/>
      </w:tblPr>
      <w:tblGrid>
        <w:gridCol w:w="4733"/>
        <w:gridCol w:w="4733"/>
      </w:tblGrid>
      <w:tr w:rsidR="00CE0F22" w:rsidRPr="00315FF6" w14:paraId="6CB42A40" w14:textId="77777777" w:rsidTr="00E73973">
        <w:tc>
          <w:tcPr>
            <w:tcW w:w="4733" w:type="dxa"/>
          </w:tcPr>
          <w:p w14:paraId="09EE38FC" w14:textId="77777777" w:rsidR="00CE0F22" w:rsidRPr="00315FF6" w:rsidRDefault="00CE0F22" w:rsidP="00E73973"/>
        </w:tc>
        <w:tc>
          <w:tcPr>
            <w:tcW w:w="4733" w:type="dxa"/>
          </w:tcPr>
          <w:p w14:paraId="130CCA28" w14:textId="77777777" w:rsidR="00CE0F22" w:rsidRPr="00315FF6" w:rsidRDefault="00CE0F22" w:rsidP="00E73973"/>
        </w:tc>
      </w:tr>
    </w:tbl>
    <w:p w14:paraId="2D72B786" w14:textId="77777777" w:rsidR="00BD2B28" w:rsidRDefault="00BD2B28" w:rsidP="00BD2B28">
      <w:pPr>
        <w:pStyle w:val="Heading2"/>
        <w:widowControl w:val="0"/>
        <w:rPr>
          <w:rFonts w:ascii="Helvetica" w:hAnsi="Helvetica" w:cs="Helvetica"/>
          <w:szCs w:val="24"/>
          <w:lang w:val="en-AU"/>
        </w:rPr>
      </w:pPr>
      <w:bookmarkStart w:id="107" w:name="_Toc453827506"/>
      <w:r>
        <w:rPr>
          <w:lang w:val="en-AU"/>
        </w:rPr>
        <w:t>Bring in RM back section on trolley</w:t>
      </w:r>
      <w:bookmarkEnd w:id="107"/>
    </w:p>
    <w:tbl>
      <w:tblPr>
        <w:tblStyle w:val="TableGrid"/>
        <w:tblW w:w="0" w:type="auto"/>
        <w:tblLook w:val="04A0" w:firstRow="1" w:lastRow="0" w:firstColumn="1" w:lastColumn="0" w:noHBand="0" w:noVBand="1"/>
      </w:tblPr>
      <w:tblGrid>
        <w:gridCol w:w="4733"/>
        <w:gridCol w:w="4733"/>
      </w:tblGrid>
      <w:tr w:rsidR="00CE0F22" w:rsidRPr="00315FF6" w14:paraId="4BE2EF02" w14:textId="77777777" w:rsidTr="00E73973">
        <w:tc>
          <w:tcPr>
            <w:tcW w:w="4733" w:type="dxa"/>
          </w:tcPr>
          <w:p w14:paraId="56C5C003" w14:textId="77777777" w:rsidR="00CE0F22" w:rsidRPr="00315FF6" w:rsidRDefault="00CE0F22" w:rsidP="00E73973"/>
        </w:tc>
        <w:tc>
          <w:tcPr>
            <w:tcW w:w="4733" w:type="dxa"/>
          </w:tcPr>
          <w:p w14:paraId="7B6424C1" w14:textId="77777777" w:rsidR="00CE0F22" w:rsidRPr="00315FF6" w:rsidRDefault="00CE0F22" w:rsidP="00E73973"/>
        </w:tc>
      </w:tr>
    </w:tbl>
    <w:p w14:paraId="24F76B78" w14:textId="77777777" w:rsidR="00BD2B28" w:rsidRDefault="00BD2B28" w:rsidP="00BD2B28">
      <w:pPr>
        <w:pStyle w:val="Heading2"/>
        <w:widowControl w:val="0"/>
        <w:rPr>
          <w:rFonts w:ascii="Helvetica" w:hAnsi="Helvetica" w:cs="Helvetica"/>
          <w:szCs w:val="24"/>
          <w:lang w:val="en-AU"/>
        </w:rPr>
      </w:pPr>
      <w:bookmarkStart w:id="108" w:name="_Toc453827507"/>
      <w:r>
        <w:rPr>
          <w:lang w:val="en-AU"/>
        </w:rPr>
        <w:t>Attach front ring</w:t>
      </w:r>
      <w:bookmarkEnd w:id="108"/>
    </w:p>
    <w:tbl>
      <w:tblPr>
        <w:tblStyle w:val="TableGrid"/>
        <w:tblW w:w="0" w:type="auto"/>
        <w:tblLook w:val="04A0" w:firstRow="1" w:lastRow="0" w:firstColumn="1" w:lastColumn="0" w:noHBand="0" w:noVBand="1"/>
      </w:tblPr>
      <w:tblGrid>
        <w:gridCol w:w="4733"/>
        <w:gridCol w:w="4733"/>
      </w:tblGrid>
      <w:tr w:rsidR="00CE0F22" w:rsidRPr="00315FF6" w14:paraId="3EC22658" w14:textId="77777777" w:rsidTr="00E73973">
        <w:tc>
          <w:tcPr>
            <w:tcW w:w="4733" w:type="dxa"/>
          </w:tcPr>
          <w:p w14:paraId="5BF7F2F8" w14:textId="77777777" w:rsidR="00CE0F22" w:rsidRPr="00315FF6" w:rsidRDefault="00CE0F22" w:rsidP="00E73973"/>
        </w:tc>
        <w:tc>
          <w:tcPr>
            <w:tcW w:w="4733" w:type="dxa"/>
          </w:tcPr>
          <w:p w14:paraId="52310CBA" w14:textId="77777777" w:rsidR="00CE0F22" w:rsidRPr="00315FF6" w:rsidRDefault="00CE0F22" w:rsidP="00E73973"/>
        </w:tc>
      </w:tr>
    </w:tbl>
    <w:p w14:paraId="42E2A1A0" w14:textId="77777777" w:rsidR="00BD2B28" w:rsidRDefault="00BD2B28" w:rsidP="00BD2B28">
      <w:pPr>
        <w:pStyle w:val="Heading2"/>
        <w:widowControl w:val="0"/>
        <w:rPr>
          <w:rFonts w:ascii="Helvetica" w:hAnsi="Helvetica" w:cs="Helvetica"/>
          <w:szCs w:val="24"/>
          <w:lang w:val="en-AU"/>
        </w:rPr>
      </w:pPr>
      <w:bookmarkStart w:id="109" w:name="_Toc453827508"/>
      <w:r>
        <w:rPr>
          <w:lang w:val="en-AU"/>
        </w:rPr>
        <w:t>Route OSEM cables from RM up to IM</w:t>
      </w:r>
      <w:bookmarkEnd w:id="109"/>
    </w:p>
    <w:tbl>
      <w:tblPr>
        <w:tblStyle w:val="TableGrid"/>
        <w:tblW w:w="0" w:type="auto"/>
        <w:tblLook w:val="04A0" w:firstRow="1" w:lastRow="0" w:firstColumn="1" w:lastColumn="0" w:noHBand="0" w:noVBand="1"/>
      </w:tblPr>
      <w:tblGrid>
        <w:gridCol w:w="4733"/>
        <w:gridCol w:w="4733"/>
      </w:tblGrid>
      <w:tr w:rsidR="00CE0F22" w:rsidRPr="00315FF6" w14:paraId="2B9B7C7A" w14:textId="77777777" w:rsidTr="00E73973">
        <w:tc>
          <w:tcPr>
            <w:tcW w:w="4733" w:type="dxa"/>
          </w:tcPr>
          <w:p w14:paraId="3945D197" w14:textId="77777777" w:rsidR="00CE0F22" w:rsidRPr="00315FF6" w:rsidRDefault="00CE0F22" w:rsidP="00E73973"/>
        </w:tc>
        <w:tc>
          <w:tcPr>
            <w:tcW w:w="4733" w:type="dxa"/>
          </w:tcPr>
          <w:p w14:paraId="46865C9B" w14:textId="77777777" w:rsidR="00CE0F22" w:rsidRPr="00315FF6" w:rsidRDefault="00CE0F22" w:rsidP="00E73973"/>
        </w:tc>
      </w:tr>
    </w:tbl>
    <w:p w14:paraId="0B5F5876" w14:textId="77777777" w:rsidR="00BD2B28" w:rsidRDefault="00BD2B28" w:rsidP="00BD2B28">
      <w:pPr>
        <w:pStyle w:val="Heading2"/>
        <w:widowControl w:val="0"/>
        <w:rPr>
          <w:rFonts w:ascii="Helvetica" w:hAnsi="Helvetica" w:cs="Helvetica"/>
          <w:szCs w:val="24"/>
          <w:lang w:val="en-AU"/>
        </w:rPr>
      </w:pPr>
      <w:bookmarkStart w:id="110" w:name="_Toc453827509"/>
      <w:r>
        <w:rPr>
          <w:lang w:val="en-AU"/>
        </w:rPr>
        <w:lastRenderedPageBreak/>
        <w:t>Suspend RM</w:t>
      </w:r>
      <w:bookmarkEnd w:id="110"/>
    </w:p>
    <w:tbl>
      <w:tblPr>
        <w:tblStyle w:val="TableGrid"/>
        <w:tblW w:w="0" w:type="auto"/>
        <w:tblLook w:val="04A0" w:firstRow="1" w:lastRow="0" w:firstColumn="1" w:lastColumn="0" w:noHBand="0" w:noVBand="1"/>
      </w:tblPr>
      <w:tblGrid>
        <w:gridCol w:w="4733"/>
        <w:gridCol w:w="4733"/>
      </w:tblGrid>
      <w:tr w:rsidR="008E7DBF" w:rsidRPr="00315FF6" w14:paraId="44A250E0" w14:textId="77777777" w:rsidTr="00E552DA">
        <w:tc>
          <w:tcPr>
            <w:tcW w:w="4733" w:type="dxa"/>
          </w:tcPr>
          <w:p w14:paraId="52C7325C" w14:textId="77777777" w:rsidR="008E7DBF" w:rsidRPr="00315FF6" w:rsidRDefault="008E7DBF" w:rsidP="00E552DA"/>
        </w:tc>
        <w:tc>
          <w:tcPr>
            <w:tcW w:w="4733" w:type="dxa"/>
          </w:tcPr>
          <w:p w14:paraId="3EE3CFA9" w14:textId="7E47FD6D" w:rsidR="008E7DBF" w:rsidRPr="00B461C4" w:rsidRDefault="00B461C4" w:rsidP="00E552DA">
            <w:r>
              <w:rPr>
                <w:noProof/>
                <w:lang w:val="en-AU" w:eastAsia="ja-JP"/>
              </w:rPr>
              <w:drawing>
                <wp:inline distT="0" distB="0" distL="0" distR="0" wp14:anchorId="6722D2D2" wp14:editId="31525F76">
                  <wp:extent cx="2827241" cy="2189454"/>
                  <wp:effectExtent l="0" t="0" r="0" b="0"/>
                  <wp:docPr id="98" name="Picture 98" descr="../../../../../../var/folders/hf/20t5pn953rv7z5xdv8yfh5j00000gn/T/com.realmacsoftware.ember/AE776948-A6A5-44A3-B12A-BA6437B5B7E7/Autodesk%20Inventor%20Professional%202015%20-%20EDUC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hf/20t5pn953rv7z5xdv8yfh5j00000gn/T/com.realmacsoftware.ember/AE776948-A6A5-44A3-B12A-BA6437B5B7E7/Autodesk%20Inventor%20Professional%202015%20-%20EDUCATI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4201" cy="2210332"/>
                          </a:xfrm>
                          <a:prstGeom prst="rect">
                            <a:avLst/>
                          </a:prstGeom>
                          <a:noFill/>
                          <a:ln>
                            <a:noFill/>
                          </a:ln>
                        </pic:spPr>
                      </pic:pic>
                    </a:graphicData>
                  </a:graphic>
                </wp:inline>
              </w:drawing>
            </w:r>
          </w:p>
        </w:tc>
      </w:tr>
    </w:tbl>
    <w:p w14:paraId="63D15878" w14:textId="77777777" w:rsidR="00BD2B28" w:rsidRDefault="00BD2B28" w:rsidP="00BD2B28">
      <w:pPr>
        <w:pStyle w:val="Heading2"/>
        <w:widowControl w:val="0"/>
        <w:rPr>
          <w:rFonts w:ascii="Helvetica" w:hAnsi="Helvetica" w:cs="Helvetica"/>
          <w:szCs w:val="24"/>
          <w:lang w:val="en-AU"/>
        </w:rPr>
      </w:pPr>
      <w:bookmarkStart w:id="111" w:name="_Toc453827510"/>
      <w:r>
        <w:rPr>
          <w:lang w:val="en-AU"/>
        </w:rPr>
        <w:t>Check BS alignment</w:t>
      </w:r>
      <w:bookmarkEnd w:id="111"/>
    </w:p>
    <w:p w14:paraId="7CA5AC26" w14:textId="4F663819" w:rsidR="00B461C4" w:rsidRDefault="00B461C4" w:rsidP="00B461C4">
      <w:pPr>
        <w:pStyle w:val="Heading2"/>
        <w:rPr>
          <w:lang w:val="en-AU"/>
        </w:rPr>
      </w:pPr>
      <w:bookmarkStart w:id="112" w:name="_Toc453827511"/>
      <w:r>
        <w:rPr>
          <w:lang w:val="en-AU"/>
        </w:rPr>
        <w:t>Install Security Structure Lower Section</w:t>
      </w:r>
      <w:bookmarkEnd w:id="112"/>
    </w:p>
    <w:tbl>
      <w:tblPr>
        <w:tblStyle w:val="TableGrid"/>
        <w:tblW w:w="0" w:type="auto"/>
        <w:tblLook w:val="04A0" w:firstRow="1" w:lastRow="0" w:firstColumn="1" w:lastColumn="0" w:noHBand="0" w:noVBand="1"/>
      </w:tblPr>
      <w:tblGrid>
        <w:gridCol w:w="4733"/>
        <w:gridCol w:w="4733"/>
      </w:tblGrid>
      <w:tr w:rsidR="00B461C4" w:rsidRPr="00315FF6" w14:paraId="43073501" w14:textId="77777777" w:rsidTr="00F61923">
        <w:tc>
          <w:tcPr>
            <w:tcW w:w="4733" w:type="dxa"/>
          </w:tcPr>
          <w:p w14:paraId="57BE48DA" w14:textId="1E9FEEA9" w:rsidR="00A80127" w:rsidRDefault="00A80127" w:rsidP="00F61923">
            <w:r>
              <w:t xml:space="preserve">See </w:t>
            </w:r>
            <w:r w:rsidRPr="00A80127">
              <w:rPr>
                <w:bCs/>
                <w:lang w:val="en-AU"/>
              </w:rPr>
              <w:t>JGW-D1605124</w:t>
            </w:r>
            <w:r>
              <w:rPr>
                <w:bCs/>
                <w:lang w:val="en-AU"/>
              </w:rPr>
              <w:t>.</w:t>
            </w:r>
          </w:p>
          <w:p w14:paraId="14A9C636" w14:textId="0AFBA142" w:rsidR="00B461C4" w:rsidRDefault="00B461C4" w:rsidP="00F61923">
            <w:pPr>
              <w:rPr>
                <w:lang w:val="en-AU"/>
              </w:rPr>
            </w:pPr>
            <w:r>
              <w:t xml:space="preserve">[1]: 4 x </w:t>
            </w:r>
            <w:r w:rsidR="00B921DA" w:rsidRPr="00B921DA">
              <w:rPr>
                <w:lang w:val="en-AU"/>
              </w:rPr>
              <w:t>JGW-D1605122-550</w:t>
            </w:r>
            <w:r w:rsidR="00B921DA">
              <w:rPr>
                <w:lang w:val="en-AU"/>
              </w:rPr>
              <w:t xml:space="preserve"> hex rods</w:t>
            </w:r>
          </w:p>
          <w:p w14:paraId="70D78646" w14:textId="1F31054F" w:rsidR="00B921DA" w:rsidRPr="00B921DA" w:rsidRDefault="00B921DA" w:rsidP="00B921DA">
            <w:r>
              <w:rPr>
                <w:lang w:val="en-AU"/>
              </w:rPr>
              <w:t xml:space="preserve">[2]: 1 x </w:t>
            </w:r>
            <w:r w:rsidRPr="00B921DA">
              <w:t>JGW-D1605122-551</w:t>
            </w:r>
            <w:r>
              <w:t xml:space="preserve"> plate</w:t>
            </w:r>
          </w:p>
          <w:p w14:paraId="5603DAA2" w14:textId="2E2EE2C4" w:rsidR="00B921DA" w:rsidRDefault="00B921DA" w:rsidP="00F61923">
            <w:pPr>
              <w:rPr>
                <w:lang w:val="en-AU"/>
              </w:rPr>
            </w:pPr>
            <w:r>
              <w:rPr>
                <w:lang w:val="en-AU"/>
              </w:rPr>
              <w:t>[3]: 2 x security recoilmass assembly</w:t>
            </w:r>
            <w:r w:rsidR="00A80127">
              <w:rPr>
                <w:lang w:val="en-AU"/>
              </w:rPr>
              <w:t xml:space="preserve"> (see </w:t>
            </w:r>
            <w:r w:rsidR="00A80127">
              <w:rPr>
                <w:lang w:val="en-AU"/>
              </w:rPr>
              <w:fldChar w:fldCharType="begin"/>
            </w:r>
            <w:r w:rsidR="00A80127">
              <w:rPr>
                <w:lang w:val="en-AU"/>
              </w:rPr>
              <w:instrText xml:space="preserve"> REF _Ref453431584 \r \h </w:instrText>
            </w:r>
            <w:r w:rsidR="00A80127">
              <w:rPr>
                <w:lang w:val="en-AU"/>
              </w:rPr>
            </w:r>
            <w:r w:rsidR="00A80127">
              <w:rPr>
                <w:lang w:val="en-AU"/>
              </w:rPr>
              <w:fldChar w:fldCharType="separate"/>
            </w:r>
            <w:r w:rsidR="00A24E1B">
              <w:rPr>
                <w:lang w:val="en-AU"/>
              </w:rPr>
              <w:t>4.6</w:t>
            </w:r>
            <w:r w:rsidR="00A80127">
              <w:rPr>
                <w:lang w:val="en-AU"/>
              </w:rPr>
              <w:fldChar w:fldCharType="end"/>
            </w:r>
            <w:r w:rsidR="00A80127">
              <w:rPr>
                <w:lang w:val="en-AU"/>
              </w:rPr>
              <w:t>)</w:t>
            </w:r>
          </w:p>
          <w:p w14:paraId="3858A9B5" w14:textId="25410509" w:rsidR="001E38A6" w:rsidRPr="001E38A6" w:rsidRDefault="001E38A6" w:rsidP="001E38A6">
            <w:pPr>
              <w:pStyle w:val="NormalWeb"/>
              <w:rPr>
                <w:lang w:val="en-AU" w:eastAsia="ja-JP"/>
              </w:rPr>
            </w:pPr>
            <w:r>
              <w:rPr>
                <w:rFonts w:ascii="MS" w:hAnsi="MS"/>
                <w:sz w:val="26"/>
                <w:szCs w:val="26"/>
                <w:lang w:val="en-AU" w:eastAsia="ja-JP"/>
              </w:rPr>
              <w:t xml:space="preserve">(1): 8 x </w:t>
            </w:r>
            <w:r w:rsidRPr="001E38A6">
              <w:rPr>
                <w:rFonts w:ascii="MS" w:hAnsi="MS"/>
                <w:sz w:val="26"/>
                <w:szCs w:val="26"/>
                <w:lang w:val="en-AU" w:eastAsia="ja-JP"/>
              </w:rPr>
              <w:t>ISO 4762 - M12 x 35</w:t>
            </w:r>
            <w:r>
              <w:rPr>
                <w:rFonts w:ascii="MS" w:hAnsi="MS"/>
                <w:sz w:val="26"/>
                <w:szCs w:val="26"/>
                <w:lang w:val="en-AU" w:eastAsia="ja-JP"/>
              </w:rPr>
              <w:t xml:space="preserve"> SDC</w:t>
            </w:r>
          </w:p>
          <w:p w14:paraId="076023A0" w14:textId="0250A879" w:rsidR="001E38A6" w:rsidRDefault="001E38A6" w:rsidP="001E38A6">
            <w:pPr>
              <w:rPr>
                <w:rFonts w:ascii="MS" w:hAnsi="MS" w:hint="eastAsia"/>
                <w:sz w:val="26"/>
                <w:szCs w:val="26"/>
                <w:lang w:val="en-AU" w:eastAsia="ja-JP"/>
              </w:rPr>
            </w:pPr>
            <w:bookmarkStart w:id="113" w:name="OLE_LINK152"/>
            <w:bookmarkStart w:id="114" w:name="OLE_LINK153"/>
            <w:r>
              <w:rPr>
                <w:rFonts w:ascii="MS" w:hAnsi="MS"/>
                <w:sz w:val="26"/>
                <w:szCs w:val="26"/>
                <w:lang w:val="en-AU" w:eastAsia="ja-JP"/>
              </w:rPr>
              <w:t xml:space="preserve">(2): 8 x </w:t>
            </w:r>
            <w:r w:rsidRPr="001E38A6">
              <w:rPr>
                <w:rFonts w:ascii="MS" w:hAnsi="MS"/>
                <w:sz w:val="26"/>
                <w:szCs w:val="26"/>
                <w:lang w:val="en-AU" w:eastAsia="ja-JP"/>
              </w:rPr>
              <w:t>ISO 4762 - M5 x25</w:t>
            </w:r>
            <w:bookmarkEnd w:id="113"/>
            <w:bookmarkEnd w:id="114"/>
          </w:p>
          <w:p w14:paraId="30BBC1FF" w14:textId="372B70DB" w:rsidR="001E38A6" w:rsidRDefault="001E38A6" w:rsidP="00F61923">
            <w:pPr>
              <w:rPr>
                <w:lang w:val="en-AU"/>
              </w:rPr>
            </w:pPr>
            <w:r>
              <w:rPr>
                <w:lang w:val="en-AU"/>
              </w:rPr>
              <w:t>Insert 4 x (1) from the top through the holes in the ring under the IM.</w:t>
            </w:r>
          </w:p>
          <w:p w14:paraId="6E754FB3" w14:textId="77777777" w:rsidR="001E38A6" w:rsidRDefault="001E38A6" w:rsidP="00F61923">
            <w:pPr>
              <w:rPr>
                <w:lang w:val="en-AU"/>
              </w:rPr>
            </w:pPr>
            <w:r>
              <w:rPr>
                <w:lang w:val="en-AU"/>
              </w:rPr>
              <w:t>Screw 4 x [1] rods on to the (2) screws.</w:t>
            </w:r>
          </w:p>
          <w:p w14:paraId="275BE20C" w14:textId="0AE3DD45" w:rsidR="001E38A6" w:rsidRDefault="001E38A6" w:rsidP="00F61923">
            <w:pPr>
              <w:rPr>
                <w:lang w:val="en-AU"/>
              </w:rPr>
            </w:pPr>
            <w:r>
              <w:rPr>
                <w:lang w:val="en-AU"/>
              </w:rPr>
              <w:t>Carefully bring in the [2] plate under the bottom of the rods</w:t>
            </w:r>
            <w:r w:rsidR="00A80127">
              <w:rPr>
                <w:lang w:val="en-AU"/>
              </w:rPr>
              <w:t>, being careful not to bump the RM</w:t>
            </w:r>
            <w:r>
              <w:rPr>
                <w:lang w:val="en-AU"/>
              </w:rPr>
              <w:t>.</w:t>
            </w:r>
            <w:r w:rsidR="00A80127">
              <w:rPr>
                <w:lang w:val="en-AU"/>
              </w:rPr>
              <w:t xml:space="preserve"> (It may be convenient to put it on one of the trolleys and roll it in.)</w:t>
            </w:r>
          </w:p>
          <w:p w14:paraId="1D1CB55A" w14:textId="77777777" w:rsidR="001E38A6" w:rsidRDefault="001E38A6" w:rsidP="00F61923">
            <w:pPr>
              <w:rPr>
                <w:lang w:val="en-AU"/>
              </w:rPr>
            </w:pPr>
            <w:r>
              <w:rPr>
                <w:lang w:val="en-AU"/>
              </w:rPr>
              <w:t>Lift the [2] plate and secure with another 4 x (1) screws.</w:t>
            </w:r>
          </w:p>
          <w:p w14:paraId="7ACA1906" w14:textId="0E2D6EA9" w:rsidR="001E38A6" w:rsidRPr="00B921DA" w:rsidRDefault="001E38A6" w:rsidP="00F61923">
            <w:pPr>
              <w:rPr>
                <w:lang w:val="en-AU"/>
              </w:rPr>
            </w:pPr>
            <w:r>
              <w:rPr>
                <w:lang w:val="en-AU"/>
              </w:rPr>
              <w:t>Slide in the 2 x [3] assemblies</w:t>
            </w:r>
            <w:bookmarkStart w:id="115" w:name="OLE_LINK156"/>
            <w:bookmarkStart w:id="116" w:name="OLE_LINK157"/>
            <w:r w:rsidR="00A80127">
              <w:rPr>
                <w:lang w:val="en-AU"/>
              </w:rPr>
              <w:t>, being careful not to bump the RM,</w:t>
            </w:r>
            <w:bookmarkEnd w:id="115"/>
            <w:bookmarkEnd w:id="116"/>
            <w:r>
              <w:rPr>
                <w:lang w:val="en-AU"/>
              </w:rPr>
              <w:t xml:space="preserve"> and secure with 8 x (2) screws inserted from underneath.</w:t>
            </w:r>
          </w:p>
        </w:tc>
        <w:tc>
          <w:tcPr>
            <w:tcW w:w="4733" w:type="dxa"/>
          </w:tcPr>
          <w:p w14:paraId="362EF8AF" w14:textId="72F00442" w:rsidR="00B461C4" w:rsidRPr="00315FF6" w:rsidRDefault="00CE1557" w:rsidP="00F61923">
            <w:r>
              <w:rPr>
                <w:noProof/>
                <w:lang w:val="en-AU" w:eastAsia="ja-JP"/>
              </w:rPr>
              <mc:AlternateContent>
                <mc:Choice Requires="wps">
                  <w:drawing>
                    <wp:anchor distT="0" distB="0" distL="114300" distR="114300" simplePos="0" relativeHeight="252001280" behindDoc="0" locked="0" layoutInCell="1" allowOverlap="1" wp14:anchorId="229F719A" wp14:editId="038F41B6">
                      <wp:simplePos x="0" y="0"/>
                      <wp:positionH relativeFrom="column">
                        <wp:posOffset>1262082</wp:posOffset>
                      </wp:positionH>
                      <wp:positionV relativeFrom="paragraph">
                        <wp:posOffset>3292527</wp:posOffset>
                      </wp:positionV>
                      <wp:extent cx="205273" cy="292359"/>
                      <wp:effectExtent l="0" t="0" r="23495" b="12700"/>
                      <wp:wrapNone/>
                      <wp:docPr id="221" name="Text Box 221"/>
                      <wp:cNvGraphicFramePr/>
                      <a:graphic xmlns:a="http://schemas.openxmlformats.org/drawingml/2006/main">
                        <a:graphicData uri="http://schemas.microsoft.com/office/word/2010/wordprocessingShape">
                          <wps:wsp>
                            <wps:cNvSpPr txBox="1"/>
                            <wps:spPr>
                              <a:xfrm>
                                <a:off x="0" y="0"/>
                                <a:ext cx="205273" cy="29235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7A28C7" w14:textId="2BE336E5" w:rsidR="00CE1557" w:rsidRDefault="00CE1557" w:rsidP="00CE1557">
                                  <w:r>
                                    <w:rPr>
                                      <w:rFonts w:ascii="Hiragino Mincho ProN W3" w:eastAsia="Hiragino Mincho ProN W3" w:cs="Hiragino Mincho ProN W3"/>
                                      <w:szCs w:val="24"/>
                                      <w:lang w:val="en-AU"/>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F719A" id="Text Box 221" o:spid="_x0000_s1063" type="#_x0000_t202" style="position:absolute;left:0;text-align:left;margin-left:99.4pt;margin-top:259.25pt;width:16.15pt;height:23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" filled="f" stroked="f">
                      <v:textbox inset="0,0,0,0">
                        <w:txbxContent>
                          <w:p w14:paraId="107A28C7" w14:textId="2BE336E5" w:rsidR="00CE1557" w:rsidRDefault="00CE1557" w:rsidP="00CE1557">
                            <w:r>
                              <w:rPr>
                                <w:rFonts w:ascii="Hiragino Mincho ProN W3" w:eastAsia="Hiragino Mincho ProN W3" w:cs="Hiragino Mincho ProN W3"/>
                                <w:szCs w:val="24"/>
                                <w:lang w:val="en-AU"/>
                              </w:rPr>
                              <w:t>[2]</w:t>
                            </w:r>
                          </w:p>
                        </w:txbxContent>
                      </v:textbox>
                    </v:shape>
                  </w:pict>
                </mc:Fallback>
              </mc:AlternateContent>
            </w:r>
            <w:r>
              <w:rPr>
                <w:noProof/>
                <w:lang w:val="en-AU" w:eastAsia="ja-JP"/>
              </w:rPr>
              <mc:AlternateContent>
                <mc:Choice Requires="wps">
                  <w:drawing>
                    <wp:anchor distT="0" distB="0" distL="114300" distR="114300" simplePos="0" relativeHeight="252003328" behindDoc="0" locked="0" layoutInCell="1" allowOverlap="1" wp14:anchorId="5D6C0AFA" wp14:editId="7CE04704">
                      <wp:simplePos x="0" y="0"/>
                      <wp:positionH relativeFrom="column">
                        <wp:posOffset>1920136</wp:posOffset>
                      </wp:positionH>
                      <wp:positionV relativeFrom="paragraph">
                        <wp:posOffset>3026216</wp:posOffset>
                      </wp:positionV>
                      <wp:extent cx="205273" cy="292359"/>
                      <wp:effectExtent l="0" t="0" r="23495" b="12700"/>
                      <wp:wrapNone/>
                      <wp:docPr id="222" name="Text Box 222"/>
                      <wp:cNvGraphicFramePr/>
                      <a:graphic xmlns:a="http://schemas.openxmlformats.org/drawingml/2006/main">
                        <a:graphicData uri="http://schemas.microsoft.com/office/word/2010/wordprocessingShape">
                          <wps:wsp>
                            <wps:cNvSpPr txBox="1"/>
                            <wps:spPr>
                              <a:xfrm>
                                <a:off x="0" y="0"/>
                                <a:ext cx="205273" cy="29235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44357C" w14:textId="7B9AB388" w:rsidR="00CE1557" w:rsidRDefault="00CE1557" w:rsidP="00CE1557">
                                  <w:r>
                                    <w:rPr>
                                      <w:rFonts w:ascii="Hiragino Mincho ProN W3" w:eastAsia="Hiragino Mincho ProN W3" w:cs="Hiragino Mincho ProN W3"/>
                                      <w:szCs w:val="24"/>
                                      <w:lang w:val="en-AU"/>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C0AFA" id="Text Box 222" o:spid="_x0000_s1064" type="#_x0000_t202" style="position:absolute;left:0;text-align:left;margin-left:151.2pt;margin-top:238.3pt;width:16.15pt;height:23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" filled="f" stroked="f">
                      <v:textbox inset="0,0,0,0">
                        <w:txbxContent>
                          <w:p w14:paraId="5C44357C" w14:textId="7B9AB388" w:rsidR="00CE1557" w:rsidRDefault="00CE1557" w:rsidP="00CE1557">
                            <w:r>
                              <w:rPr>
                                <w:rFonts w:ascii="Hiragino Mincho ProN W3" w:eastAsia="Hiragino Mincho ProN W3" w:cs="Hiragino Mincho ProN W3"/>
                                <w:szCs w:val="24"/>
                                <w:lang w:val="en-AU"/>
                              </w:rPr>
                              <w:t>[3]</w:t>
                            </w:r>
                          </w:p>
                        </w:txbxContent>
                      </v:textbox>
                    </v:shape>
                  </w:pict>
                </mc:Fallback>
              </mc:AlternateContent>
            </w:r>
            <w:r>
              <w:rPr>
                <w:noProof/>
                <w:lang w:val="en-AU" w:eastAsia="ja-JP"/>
              </w:rPr>
              <mc:AlternateContent>
                <mc:Choice Requires="wps">
                  <w:drawing>
                    <wp:anchor distT="0" distB="0" distL="114300" distR="114300" simplePos="0" relativeHeight="251999232" behindDoc="0" locked="0" layoutInCell="1" allowOverlap="1" wp14:anchorId="2B4B850B" wp14:editId="57B6BCD4">
                      <wp:simplePos x="0" y="0"/>
                      <wp:positionH relativeFrom="column">
                        <wp:posOffset>54234</wp:posOffset>
                      </wp:positionH>
                      <wp:positionV relativeFrom="paragraph">
                        <wp:posOffset>1841487</wp:posOffset>
                      </wp:positionV>
                      <wp:extent cx="205273" cy="292359"/>
                      <wp:effectExtent l="0" t="0" r="23495" b="12700"/>
                      <wp:wrapNone/>
                      <wp:docPr id="220" name="Text Box 220"/>
                      <wp:cNvGraphicFramePr/>
                      <a:graphic xmlns:a="http://schemas.openxmlformats.org/drawingml/2006/main">
                        <a:graphicData uri="http://schemas.microsoft.com/office/word/2010/wordprocessingShape">
                          <wps:wsp>
                            <wps:cNvSpPr txBox="1"/>
                            <wps:spPr>
                              <a:xfrm>
                                <a:off x="0" y="0"/>
                                <a:ext cx="205273" cy="29235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DA3234" w14:textId="573DCA11" w:rsidR="00CE1557" w:rsidRDefault="00CE1557" w:rsidP="00CE1557">
                                  <w:r>
                                    <w:rPr>
                                      <w:rFonts w:ascii="Hiragino Mincho ProN W3" w:eastAsia="Hiragino Mincho ProN W3" w:cs="Hiragino Mincho ProN W3"/>
                                      <w:szCs w:val="24"/>
                                      <w:lang w:val="en-AU"/>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B850B" id="Text Box 220" o:spid="_x0000_s1065" type="#_x0000_t202" style="position:absolute;left:0;text-align:left;margin-left:4.25pt;margin-top:145pt;width:16.15pt;height:23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" filled="f" stroked="f">
                      <v:textbox inset="0,0,0,0">
                        <w:txbxContent>
                          <w:p w14:paraId="7EDA3234" w14:textId="573DCA11" w:rsidR="00CE1557" w:rsidRDefault="00CE1557" w:rsidP="00CE1557">
                            <w:r>
                              <w:rPr>
                                <w:rFonts w:ascii="Hiragino Mincho ProN W3" w:eastAsia="Hiragino Mincho ProN W3" w:cs="Hiragino Mincho ProN W3"/>
                                <w:szCs w:val="24"/>
                                <w:lang w:val="en-AU"/>
                              </w:rPr>
                              <w:t>[1]</w:t>
                            </w:r>
                          </w:p>
                        </w:txbxContent>
                      </v:textbox>
                    </v:shape>
                  </w:pict>
                </mc:Fallback>
              </mc:AlternateContent>
            </w:r>
            <w:r>
              <w:rPr>
                <w:noProof/>
                <w:lang w:val="en-AU" w:eastAsia="ja-JP"/>
              </w:rPr>
              <mc:AlternateContent>
                <mc:Choice Requires="wps">
                  <w:drawing>
                    <wp:anchor distT="0" distB="0" distL="114300" distR="114300" simplePos="0" relativeHeight="251997184" behindDoc="0" locked="0" layoutInCell="1" allowOverlap="1" wp14:anchorId="4F777695" wp14:editId="50B40E2A">
                      <wp:simplePos x="0" y="0"/>
                      <wp:positionH relativeFrom="column">
                        <wp:posOffset>129022</wp:posOffset>
                      </wp:positionH>
                      <wp:positionV relativeFrom="paragraph">
                        <wp:posOffset>3413125</wp:posOffset>
                      </wp:positionV>
                      <wp:extent cx="205273" cy="292359"/>
                      <wp:effectExtent l="0" t="0" r="23495" b="12700"/>
                      <wp:wrapNone/>
                      <wp:docPr id="211" name="Text Box 211"/>
                      <wp:cNvGraphicFramePr/>
                      <a:graphic xmlns:a="http://schemas.openxmlformats.org/drawingml/2006/main">
                        <a:graphicData uri="http://schemas.microsoft.com/office/word/2010/wordprocessingShape">
                          <wps:wsp>
                            <wps:cNvSpPr txBox="1"/>
                            <wps:spPr>
                              <a:xfrm>
                                <a:off x="0" y="0"/>
                                <a:ext cx="205273" cy="29235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7F743E" w14:textId="77777777" w:rsidR="00CE1557" w:rsidRDefault="00CE1557" w:rsidP="00CE1557">
                                  <w:r>
                                    <w:rPr>
                                      <w:rFonts w:ascii="Hiragino Mincho ProN W3" w:eastAsia="Hiragino Mincho ProN W3" w:cs="Hiragino Mincho ProN W3"/>
                                      <w:szCs w:val="24"/>
                                      <w:lang w:val="en-AU"/>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77695" id="Text Box 211" o:spid="_x0000_s1066" type="#_x0000_t202" style="position:absolute;left:0;text-align:left;margin-left:10.15pt;margin-top:268.75pt;width:16.15pt;height:23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" filled="f" stroked="f">
                      <v:textbox inset="0,0,0,0">
                        <w:txbxContent>
                          <w:p w14:paraId="4C7F743E" w14:textId="77777777" w:rsidR="00CE1557" w:rsidRDefault="00CE1557" w:rsidP="00CE1557">
                            <w:r>
                              <w:rPr>
                                <w:rFonts w:ascii="Hiragino Mincho ProN W3" w:eastAsia="Hiragino Mincho ProN W3" w:cs="Hiragino Mincho ProN W3"/>
                                <w:szCs w:val="24"/>
                                <w:lang w:val="en-AU"/>
                              </w:rPr>
                              <w:t>(1)</w:t>
                            </w:r>
                          </w:p>
                        </w:txbxContent>
                      </v:textbox>
                    </v:shape>
                  </w:pict>
                </mc:Fallback>
              </mc:AlternateContent>
            </w:r>
            <w:r>
              <w:rPr>
                <w:noProof/>
                <w:lang w:val="en-AU" w:eastAsia="ja-JP"/>
              </w:rPr>
              <mc:AlternateContent>
                <mc:Choice Requires="wps">
                  <w:drawing>
                    <wp:anchor distT="0" distB="0" distL="114300" distR="114300" simplePos="0" relativeHeight="251995136" behindDoc="0" locked="0" layoutInCell="1" allowOverlap="1" wp14:anchorId="0B7FB984" wp14:editId="25E39E55">
                      <wp:simplePos x="0" y="0"/>
                      <wp:positionH relativeFrom="column">
                        <wp:posOffset>91362</wp:posOffset>
                      </wp:positionH>
                      <wp:positionV relativeFrom="paragraph">
                        <wp:posOffset>398741</wp:posOffset>
                      </wp:positionV>
                      <wp:extent cx="205273" cy="292359"/>
                      <wp:effectExtent l="0" t="0" r="23495" b="12700"/>
                      <wp:wrapNone/>
                      <wp:docPr id="201" name="Text Box 201"/>
                      <wp:cNvGraphicFramePr/>
                      <a:graphic xmlns:a="http://schemas.openxmlformats.org/drawingml/2006/main">
                        <a:graphicData uri="http://schemas.microsoft.com/office/word/2010/wordprocessingShape">
                          <wps:wsp>
                            <wps:cNvSpPr txBox="1"/>
                            <wps:spPr>
                              <a:xfrm>
                                <a:off x="0" y="0"/>
                                <a:ext cx="205273" cy="29235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7B080B" w14:textId="45345F25" w:rsidR="00CE1557" w:rsidRDefault="00CE1557" w:rsidP="00CE1557">
                                  <w:r>
                                    <w:rPr>
                                      <w:rFonts w:ascii="Hiragino Mincho ProN W3" w:eastAsia="Hiragino Mincho ProN W3" w:cs="Hiragino Mincho ProN W3"/>
                                      <w:szCs w:val="24"/>
                                      <w:lang w:val="en-AU"/>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FB984" id="Text Box 201" o:spid="_x0000_s1067" type="#_x0000_t202" style="position:absolute;left:0;text-align:left;margin-left:7.2pt;margin-top:31.4pt;width:16.15pt;height:23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" filled="f" stroked="f">
                      <v:textbox inset="0,0,0,0">
                        <w:txbxContent>
                          <w:p w14:paraId="1B7B080B" w14:textId="45345F25" w:rsidR="00CE1557" w:rsidRDefault="00CE1557" w:rsidP="00CE1557">
                            <w:r>
                              <w:rPr>
                                <w:rFonts w:ascii="Hiragino Mincho ProN W3" w:eastAsia="Hiragino Mincho ProN W3" w:cs="Hiragino Mincho ProN W3"/>
                                <w:szCs w:val="24"/>
                                <w:lang w:val="en-AU"/>
                              </w:rPr>
                              <w:t>(1)</w:t>
                            </w:r>
                          </w:p>
                        </w:txbxContent>
                      </v:textbox>
                    </v:shape>
                  </w:pict>
                </mc:Fallback>
              </mc:AlternateContent>
            </w:r>
            <w:r w:rsidR="00396BF3">
              <w:rPr>
                <w:noProof/>
                <w:lang w:val="en-AU" w:eastAsia="ja-JP"/>
              </w:rPr>
              <w:drawing>
                <wp:inline distT="0" distB="0" distL="0" distR="0" wp14:anchorId="63DFDAA1" wp14:editId="2174F11C">
                  <wp:extent cx="2619275" cy="3405881"/>
                  <wp:effectExtent l="0" t="0" r="0" b="0"/>
                  <wp:docPr id="193" name="Picture 193" descr="../../../../../../var/folders/hf/20t5pn953rv7z5xdv8yfh5j00000gn/T/com.realmacsoftware.ember/FF59FEB4-8D51-4BFE-941E-E3A14CAFE25D/Autodesk%20Inventor%20Professional%202015%20-%20EDUC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hf/20t5pn953rv7z5xdv8yfh5j00000gn/T/com.realmacsoftware.ember/FF59FEB4-8D51-4BFE-941E-E3A14CAFE25D/Autodesk%20Inventor%20Professional%202015%20-%20EDUCATI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34779" cy="3426041"/>
                          </a:xfrm>
                          <a:prstGeom prst="rect">
                            <a:avLst/>
                          </a:prstGeom>
                          <a:noFill/>
                          <a:ln>
                            <a:noFill/>
                          </a:ln>
                        </pic:spPr>
                      </pic:pic>
                    </a:graphicData>
                  </a:graphic>
                </wp:inline>
              </w:drawing>
            </w:r>
          </w:p>
        </w:tc>
      </w:tr>
    </w:tbl>
    <w:p w14:paraId="228FF329" w14:textId="77777777" w:rsidR="00191149" w:rsidRDefault="00191149" w:rsidP="00191149">
      <w:pPr>
        <w:pStyle w:val="Heading2"/>
        <w:rPr>
          <w:lang w:val="en-AU"/>
        </w:rPr>
      </w:pPr>
      <w:bookmarkStart w:id="117" w:name="_Toc453827512"/>
      <w:r>
        <w:rPr>
          <w:lang w:val="en-AU"/>
        </w:rPr>
        <w:t>Connect and test IM picomotors</w:t>
      </w:r>
      <w:bookmarkEnd w:id="117"/>
    </w:p>
    <w:tbl>
      <w:tblPr>
        <w:tblStyle w:val="TableGrid"/>
        <w:tblW w:w="0" w:type="auto"/>
        <w:tblLook w:val="04A0" w:firstRow="1" w:lastRow="0" w:firstColumn="1" w:lastColumn="0" w:noHBand="0" w:noVBand="1"/>
      </w:tblPr>
      <w:tblGrid>
        <w:gridCol w:w="4733"/>
        <w:gridCol w:w="4733"/>
      </w:tblGrid>
      <w:tr w:rsidR="00191149" w:rsidRPr="00315FF6" w14:paraId="538179DE" w14:textId="77777777" w:rsidTr="00A65876">
        <w:tc>
          <w:tcPr>
            <w:tcW w:w="4733" w:type="dxa"/>
          </w:tcPr>
          <w:p w14:paraId="077036C0" w14:textId="77777777" w:rsidR="00191149" w:rsidRDefault="00191149" w:rsidP="00A65876">
            <w:bookmarkStart w:id="118" w:name="OLE_LINK73"/>
            <w:bookmarkStart w:id="119" w:name="OLE_LINK74"/>
            <w:r>
              <w:t xml:space="preserve">Connect the IM picos to the feedthrough via cables: </w:t>
            </w:r>
          </w:p>
          <w:p w14:paraId="76F128D5" w14:textId="718F66CE" w:rsidR="00191149" w:rsidRDefault="00191149" w:rsidP="00A65876">
            <w:pPr>
              <w:rPr>
                <w:lang w:val="en-AU"/>
              </w:rPr>
            </w:pPr>
            <w:r w:rsidRPr="002A4B84">
              <w:rPr>
                <w:lang w:val="en-AU"/>
              </w:rPr>
              <w:t>I</w:t>
            </w:r>
            <w:r w:rsidR="00F42429">
              <w:rPr>
                <w:lang w:val="en-AU"/>
              </w:rPr>
              <w:t>M Pico Adapter Cable D1503901-</w:t>
            </w:r>
            <w:r w:rsidRPr="002A4B84">
              <w:rPr>
                <w:lang w:val="en-AU"/>
              </w:rPr>
              <w:t>03</w:t>
            </w:r>
          </w:p>
          <w:p w14:paraId="1CB85F5A" w14:textId="676A84C4" w:rsidR="00191149" w:rsidRDefault="00191149" w:rsidP="00A65876">
            <w:pPr>
              <w:rPr>
                <w:lang w:val="en-AU"/>
              </w:rPr>
            </w:pPr>
            <w:r w:rsidRPr="002A4B84">
              <w:rPr>
                <w:lang w:val="en-AU"/>
              </w:rPr>
              <w:t>BF to PI Motor Cable D1503901</w:t>
            </w:r>
            <w:r w:rsidR="004E19D6">
              <w:rPr>
                <w:lang w:val="en-AU"/>
              </w:rPr>
              <w:t>-</w:t>
            </w:r>
            <w:r w:rsidRPr="002A4B84">
              <w:rPr>
                <w:lang w:val="en-AU"/>
              </w:rPr>
              <w:t>14</w:t>
            </w:r>
          </w:p>
          <w:p w14:paraId="682ECFCB" w14:textId="10BFC75C" w:rsidR="00191149" w:rsidRDefault="00191149" w:rsidP="00A65876">
            <w:pPr>
              <w:rPr>
                <w:lang w:val="en-AU"/>
              </w:rPr>
            </w:pPr>
            <w:r w:rsidRPr="002A4B84">
              <w:rPr>
                <w:lang w:val="en-AU"/>
              </w:rPr>
              <w:t>TR to Flange Motor Cable D1503901</w:t>
            </w:r>
            <w:r w:rsidR="004E19D6">
              <w:rPr>
                <w:lang w:val="en-AU"/>
              </w:rPr>
              <w:t>-</w:t>
            </w:r>
            <w:r w:rsidRPr="002A4B84">
              <w:rPr>
                <w:lang w:val="en-AU"/>
              </w:rPr>
              <w:t>20</w:t>
            </w:r>
          </w:p>
          <w:p w14:paraId="66E67F40" w14:textId="77777777" w:rsidR="00191149" w:rsidRDefault="00191149" w:rsidP="00A65876">
            <w:r>
              <w:lastRenderedPageBreak/>
              <w:t>Continue to the rack via cables:</w:t>
            </w:r>
          </w:p>
          <w:p w14:paraId="33ACB8A8" w14:textId="19300329" w:rsidR="00191149" w:rsidRDefault="00191149" w:rsidP="00A65876">
            <w:pPr>
              <w:rPr>
                <w:lang w:val="en-AU"/>
              </w:rPr>
            </w:pPr>
            <w:r w:rsidRPr="002A4B84">
              <w:rPr>
                <w:lang w:val="en-AU"/>
              </w:rPr>
              <w:t>Anti-Feedthrough D1503600</w:t>
            </w:r>
            <w:r w:rsidR="004E19D6">
              <w:rPr>
                <w:lang w:val="en-AU"/>
              </w:rPr>
              <w:t>-</w:t>
            </w:r>
            <w:r w:rsidRPr="002A4B84">
              <w:rPr>
                <w:lang w:val="en-AU"/>
              </w:rPr>
              <w:t>01</w:t>
            </w:r>
          </w:p>
          <w:p w14:paraId="0434C8EC" w14:textId="77777777" w:rsidR="00191149" w:rsidRDefault="00191149" w:rsidP="00A65876">
            <w:pPr>
              <w:rPr>
                <w:lang w:val="en-AU"/>
              </w:rPr>
            </w:pPr>
            <w:r w:rsidRPr="002A4B84">
              <w:rPr>
                <w:lang w:val="en-AU"/>
              </w:rPr>
              <w:t>Generic D-Sub 9 Tank to Rack D1402377</w:t>
            </w:r>
          </w:p>
          <w:p w14:paraId="780CA893" w14:textId="31D32DDC" w:rsidR="00191149" w:rsidRDefault="00191149" w:rsidP="00A65876">
            <w:pPr>
              <w:rPr>
                <w:lang w:val="en-AU"/>
              </w:rPr>
            </w:pPr>
            <w:r w:rsidRPr="002A4B84">
              <w:rPr>
                <w:lang w:val="en-AU"/>
              </w:rPr>
              <w:t>Double Pico Splitter Cable D1503600</w:t>
            </w:r>
            <w:r w:rsidR="004E19D6">
              <w:rPr>
                <w:lang w:val="en-AU"/>
              </w:rPr>
              <w:t>-</w:t>
            </w:r>
            <w:r w:rsidRPr="002A4B84">
              <w:rPr>
                <w:lang w:val="en-AU"/>
              </w:rPr>
              <w:t>03</w:t>
            </w:r>
          </w:p>
          <w:p w14:paraId="18ABFB01" w14:textId="77777777" w:rsidR="00191149" w:rsidRDefault="00191149" w:rsidP="00A65876">
            <w:pPr>
              <w:rPr>
                <w:lang w:val="en-AU"/>
              </w:rPr>
            </w:pPr>
            <w:r w:rsidRPr="008D63BF">
              <w:rPr>
                <w:lang w:val="en-AU"/>
              </w:rPr>
              <w:t>Newport Pico Driver 8742</w:t>
            </w:r>
            <w:r>
              <w:rPr>
                <w:lang w:val="en-AU"/>
              </w:rPr>
              <w:t xml:space="preserve"> (and joystick)</w:t>
            </w:r>
          </w:p>
          <w:p w14:paraId="18C9028C" w14:textId="77777777" w:rsidR="00191149" w:rsidRPr="00315FF6" w:rsidRDefault="00191149" w:rsidP="00A65876"/>
        </w:tc>
        <w:tc>
          <w:tcPr>
            <w:tcW w:w="4733" w:type="dxa"/>
          </w:tcPr>
          <w:p w14:paraId="72737CA3" w14:textId="77777777" w:rsidR="00191149" w:rsidRPr="00315FF6" w:rsidRDefault="00191149" w:rsidP="00A65876"/>
        </w:tc>
      </w:tr>
    </w:tbl>
    <w:p w14:paraId="3BEC4725" w14:textId="1FF39658" w:rsidR="00DA43B3" w:rsidRDefault="00B615D4" w:rsidP="00DA43B3">
      <w:pPr>
        <w:pStyle w:val="Heading1"/>
        <w:rPr>
          <w:lang w:val="en-AU"/>
        </w:rPr>
      </w:pPr>
      <w:bookmarkStart w:id="120" w:name="_Toc453827513"/>
      <w:bookmarkEnd w:id="118"/>
      <w:bookmarkEnd w:id="119"/>
      <w:r>
        <w:rPr>
          <w:lang w:val="en-AU"/>
        </w:rPr>
        <w:lastRenderedPageBreak/>
        <w:t>Han</w:t>
      </w:r>
      <w:r w:rsidR="00F12869">
        <w:rPr>
          <w:lang w:val="en-AU"/>
        </w:rPr>
        <w:t>g IM/RM/TM</w:t>
      </w:r>
      <w:r w:rsidR="00163DAF">
        <w:rPr>
          <w:lang w:val="en-AU"/>
        </w:rPr>
        <w:t xml:space="preserve"> group</w:t>
      </w:r>
      <w:bookmarkEnd w:id="120"/>
    </w:p>
    <w:p w14:paraId="26E90010" w14:textId="5AF14427" w:rsidR="00191149" w:rsidRDefault="00191149" w:rsidP="00191149">
      <w:pPr>
        <w:pStyle w:val="Heading2"/>
        <w:rPr>
          <w:lang w:val="en-AU"/>
        </w:rPr>
      </w:pPr>
      <w:bookmarkStart w:id="121" w:name="_Toc453827514"/>
      <w:r>
        <w:rPr>
          <w:lang w:val="en-AU"/>
        </w:rPr>
        <w:t>Tighten RM-to-BS stop screws</w:t>
      </w:r>
      <w:bookmarkEnd w:id="121"/>
    </w:p>
    <w:tbl>
      <w:tblPr>
        <w:tblStyle w:val="TableGrid"/>
        <w:tblW w:w="0" w:type="auto"/>
        <w:tblLook w:val="04A0" w:firstRow="1" w:lastRow="0" w:firstColumn="1" w:lastColumn="0" w:noHBand="0" w:noVBand="1"/>
      </w:tblPr>
      <w:tblGrid>
        <w:gridCol w:w="4733"/>
        <w:gridCol w:w="4733"/>
      </w:tblGrid>
      <w:tr w:rsidR="00191149" w:rsidRPr="00315FF6" w14:paraId="32B7F613" w14:textId="77777777" w:rsidTr="00A65876">
        <w:tc>
          <w:tcPr>
            <w:tcW w:w="4733" w:type="dxa"/>
          </w:tcPr>
          <w:p w14:paraId="53B43E3A" w14:textId="74D0754A" w:rsidR="00191149" w:rsidRPr="00315FF6" w:rsidRDefault="00191149" w:rsidP="00A65876">
            <w:r>
              <w:t>[???: Decide best order]</w:t>
            </w:r>
          </w:p>
        </w:tc>
        <w:tc>
          <w:tcPr>
            <w:tcW w:w="4733" w:type="dxa"/>
          </w:tcPr>
          <w:p w14:paraId="44C41DCC" w14:textId="77777777" w:rsidR="00191149" w:rsidRPr="00315FF6" w:rsidRDefault="00191149" w:rsidP="00A65876"/>
        </w:tc>
      </w:tr>
    </w:tbl>
    <w:p w14:paraId="6BA9752C" w14:textId="498EB12E" w:rsidR="009D2189" w:rsidRDefault="009D2189" w:rsidP="009D2189">
      <w:pPr>
        <w:pStyle w:val="Heading2"/>
        <w:rPr>
          <w:lang w:val="en-AU"/>
        </w:rPr>
      </w:pPr>
      <w:bookmarkStart w:id="122" w:name="_Ref451938344"/>
      <w:bookmarkStart w:id="123" w:name="_Toc453827515"/>
      <w:r>
        <w:t>Install the IM-RM Safety bar</w:t>
      </w:r>
      <w:bookmarkEnd w:id="122"/>
      <w:bookmarkEnd w:id="123"/>
    </w:p>
    <w:tbl>
      <w:tblPr>
        <w:tblStyle w:val="TableGrid"/>
        <w:tblW w:w="0" w:type="auto"/>
        <w:tblLook w:val="04A0" w:firstRow="1" w:lastRow="0" w:firstColumn="1" w:lastColumn="0" w:noHBand="0" w:noVBand="1"/>
      </w:tblPr>
      <w:tblGrid>
        <w:gridCol w:w="4733"/>
        <w:gridCol w:w="4733"/>
      </w:tblGrid>
      <w:tr w:rsidR="009D2189" w:rsidRPr="00315FF6" w14:paraId="64D98094" w14:textId="77777777" w:rsidTr="00A65876">
        <w:tc>
          <w:tcPr>
            <w:tcW w:w="4733" w:type="dxa"/>
          </w:tcPr>
          <w:p w14:paraId="6E99B77F" w14:textId="77777777" w:rsidR="00520414" w:rsidRDefault="00520414" w:rsidP="00520414">
            <w:r>
              <w:t>See D1605127.</w:t>
            </w:r>
          </w:p>
          <w:p w14:paraId="351448C8" w14:textId="77777777" w:rsidR="00BE3114" w:rsidRPr="00B461C4" w:rsidRDefault="00C26367" w:rsidP="00A65876">
            <w:r>
              <w:t>Required:</w:t>
            </w:r>
            <w:bookmarkStart w:id="124" w:name="OLE_LINK33"/>
            <w:bookmarkStart w:id="125" w:name="OLE_LINK34"/>
          </w:p>
          <w:p w14:paraId="4B99052F" w14:textId="66390369" w:rsidR="00C26367" w:rsidRDefault="00BE3114" w:rsidP="00A65876">
            <w:r w:rsidRPr="00BE3114">
              <w:t>[1]</w:t>
            </w:r>
            <w:r w:rsidR="00C26367" w:rsidRPr="00BE3114">
              <w:t>:</w:t>
            </w:r>
            <w:r w:rsidR="00C26367">
              <w:t xml:space="preserve"> </w:t>
            </w:r>
            <w:r w:rsidR="00C26367" w:rsidRPr="00C26367">
              <w:rPr>
                <w:rStyle w:val="Code"/>
              </w:rPr>
              <w:t>2 x</w:t>
            </w:r>
            <w:r w:rsidR="00C26367" w:rsidRPr="0096324A">
              <w:rPr>
                <w:rStyle w:val="Code"/>
              </w:rPr>
              <w:t xml:space="preserve"> </w:t>
            </w:r>
            <w:r w:rsidR="00C26367" w:rsidRPr="0096324A">
              <w:rPr>
                <w:rStyle w:val="Code"/>
                <w:lang w:val="en-AU"/>
              </w:rPr>
              <w:t>D1503444-16</w:t>
            </w:r>
            <w:r w:rsidR="00C26367">
              <w:rPr>
                <w:rStyle w:val="Code"/>
              </w:rPr>
              <w:t xml:space="preserve"> </w:t>
            </w:r>
            <w:r w:rsidR="00C26367" w:rsidRPr="0096324A">
              <w:rPr>
                <w:rStyle w:val="Code"/>
              </w:rPr>
              <w:t>Clamp safety joint</w:t>
            </w:r>
            <w:bookmarkEnd w:id="124"/>
            <w:bookmarkEnd w:id="125"/>
          </w:p>
          <w:p w14:paraId="2A3396F9" w14:textId="2D97827A" w:rsidR="009D2189" w:rsidRPr="009D2189" w:rsidRDefault="00CB4872" w:rsidP="009D2189">
            <w:r>
              <w:rPr>
                <w:rFonts w:hint="eastAsia"/>
              </w:rPr>
              <w:t>(9</w:t>
            </w:r>
            <w:r w:rsidR="00BE3114" w:rsidRPr="00BE3114">
              <w:rPr>
                <w:rFonts w:hint="eastAsia"/>
              </w:rPr>
              <w:t>)</w:t>
            </w:r>
            <w:r w:rsidR="00C26367" w:rsidRPr="00BE3114">
              <w:t>:</w:t>
            </w:r>
            <w:r w:rsidR="00C26367">
              <w:rPr>
                <w:rFonts w:ascii="Hiragino Mincho ProN W3" w:eastAsia="Hiragino Mincho ProN W3" w:cs="Hiragino Mincho ProN W3"/>
                <w:szCs w:val="24"/>
                <w:lang w:val="en-AU"/>
              </w:rPr>
              <w:t xml:space="preserve"> </w:t>
            </w:r>
            <w:r w:rsidR="009D2189" w:rsidRPr="0096324A">
              <w:rPr>
                <w:rStyle w:val="Code"/>
              </w:rPr>
              <w:t>4 x ISO 4762 - M5 x 16</w:t>
            </w:r>
            <w:r w:rsidR="009D2189">
              <w:rPr>
                <w:lang w:val="en-AU"/>
              </w:rPr>
              <w:t xml:space="preserve">. </w:t>
            </w:r>
            <w:r w:rsidR="00396707">
              <w:rPr>
                <w:lang w:val="en-AU"/>
              </w:rPr>
              <w:t>[</w:t>
            </w:r>
            <w:r w:rsidR="00966621">
              <w:rPr>
                <w:lang w:val="en-AU"/>
              </w:rPr>
              <w:t xml:space="preserve">???: </w:t>
            </w:r>
            <w:r w:rsidR="00396707">
              <w:rPr>
                <w:lang w:val="en-AU"/>
              </w:rPr>
              <w:t>Need to add these to the drawing]</w:t>
            </w:r>
          </w:p>
          <w:p w14:paraId="5B15B394" w14:textId="0DC6064C" w:rsidR="00BE3114" w:rsidRDefault="00BE3114" w:rsidP="00994C91">
            <w:r w:rsidRPr="00BE3114">
              <w:rPr>
                <w:rFonts w:hint="eastAsia"/>
              </w:rPr>
              <w:t>[2]</w:t>
            </w:r>
            <w:r w:rsidR="00C26367" w:rsidRPr="00BE3114">
              <w:t>:</w:t>
            </w:r>
            <w:r w:rsidR="00C26367">
              <w:rPr>
                <w:rFonts w:ascii="Hiragino Mincho ProN W3" w:eastAsia="Hiragino Mincho ProN W3" w:cs="Hiragino Mincho ProN W3"/>
                <w:szCs w:val="24"/>
                <w:lang w:val="en-AU"/>
              </w:rPr>
              <w:t xml:space="preserve"> </w:t>
            </w:r>
            <w:r w:rsidR="00980A1F" w:rsidRPr="00980A1F">
              <w:rPr>
                <w:rStyle w:val="Code"/>
              </w:rPr>
              <w:t xml:space="preserve">2 x </w:t>
            </w:r>
            <w:bookmarkStart w:id="126" w:name="OLE_LINK47"/>
            <w:r w:rsidR="00980A1F" w:rsidRPr="00980A1F">
              <w:rPr>
                <w:rStyle w:val="Code"/>
                <w:lang w:val="en-AU"/>
              </w:rPr>
              <w:t>D1503444-17</w:t>
            </w:r>
            <w:r w:rsidR="00980A1F" w:rsidRPr="00980A1F">
              <w:rPr>
                <w:rStyle w:val="Code"/>
              </w:rPr>
              <w:t xml:space="preserve"> </w:t>
            </w:r>
            <w:bookmarkEnd w:id="126"/>
            <w:r w:rsidR="00980A1F" w:rsidRPr="00980A1F">
              <w:rPr>
                <w:rStyle w:val="Code"/>
              </w:rPr>
              <w:t>Safety joint mirror</w:t>
            </w:r>
            <w:r w:rsidR="00980A1F">
              <w:t xml:space="preserve"> </w:t>
            </w:r>
          </w:p>
          <w:p w14:paraId="37BE3D2D" w14:textId="018B0108" w:rsidR="00A65876" w:rsidRDefault="00BE3114" w:rsidP="00994C91">
            <w:r w:rsidRPr="00BE3114">
              <w:rPr>
                <w:rFonts w:hint="eastAsia"/>
              </w:rPr>
              <w:t>(5)</w:t>
            </w:r>
            <w:r w:rsidRPr="00BE3114">
              <w:t>:</w:t>
            </w:r>
            <w:r>
              <w:rPr>
                <w:rFonts w:ascii="Hiragino Mincho ProN W3" w:eastAsia="Hiragino Mincho ProN W3" w:cs="Hiragino Mincho ProN W3"/>
                <w:szCs w:val="24"/>
                <w:lang w:val="en-AU"/>
              </w:rPr>
              <w:t xml:space="preserve"> </w:t>
            </w:r>
            <w:r w:rsidR="00980A1F" w:rsidRPr="00980A1F">
              <w:rPr>
                <w:rStyle w:val="Code"/>
              </w:rPr>
              <w:t xml:space="preserve">4 x </w:t>
            </w:r>
            <w:r w:rsidR="00980A1F" w:rsidRPr="00980A1F">
              <w:rPr>
                <w:rStyle w:val="Code"/>
                <w:lang w:val="en-AU"/>
              </w:rPr>
              <w:t>ISO 4762 - M5 x 10</w:t>
            </w:r>
            <w:r w:rsidR="00A65876">
              <w:t>.</w:t>
            </w:r>
          </w:p>
          <w:p w14:paraId="4B862357" w14:textId="159153BD" w:rsidR="0040321D" w:rsidRDefault="00BE3114" w:rsidP="00994C91">
            <w:r w:rsidRPr="00BE3114">
              <w:rPr>
                <w:rFonts w:hint="eastAsia"/>
              </w:rPr>
              <w:t>[3]</w:t>
            </w:r>
            <w:r w:rsidR="00C26367" w:rsidRPr="00BE3114">
              <w:t>:</w:t>
            </w:r>
            <w:r w:rsidR="00C26367">
              <w:rPr>
                <w:rFonts w:ascii="Hiragino Mincho ProN W3" w:eastAsia="Hiragino Mincho ProN W3" w:cs="Hiragino Mincho ProN W3"/>
                <w:szCs w:val="24"/>
                <w:lang w:val="en-AU"/>
              </w:rPr>
              <w:t xml:space="preserve"> </w:t>
            </w:r>
            <w:r w:rsidR="003E293B" w:rsidRPr="003E293B">
              <w:rPr>
                <w:rStyle w:val="Code"/>
              </w:rPr>
              <w:t xml:space="preserve">2 x D1503444-26 Frontal lock </w:t>
            </w:r>
            <w:bookmarkStart w:id="127" w:name="OLE_LINK48"/>
            <w:r w:rsidR="003E293B" w:rsidRPr="003E293B">
              <w:rPr>
                <w:rStyle w:val="Code"/>
              </w:rPr>
              <w:t>aid</w:t>
            </w:r>
            <w:bookmarkEnd w:id="127"/>
          </w:p>
          <w:p w14:paraId="5ABE246B" w14:textId="23870C7B" w:rsidR="0040321D" w:rsidRDefault="00BE3114" w:rsidP="00994C91">
            <w:r w:rsidRPr="00BE3114">
              <w:rPr>
                <w:rFonts w:hint="eastAsia"/>
              </w:rPr>
              <w:t>(6)</w:t>
            </w:r>
            <w:r w:rsidR="0040321D" w:rsidRPr="00BE3114">
              <w:t>:</w:t>
            </w:r>
            <w:r w:rsidR="0040321D">
              <w:rPr>
                <w:rFonts w:ascii="Hiragino Mincho ProN W3" w:eastAsia="Hiragino Mincho ProN W3" w:cs="Hiragino Mincho ProN W3"/>
                <w:szCs w:val="24"/>
                <w:lang w:val="en-AU"/>
              </w:rPr>
              <w:t xml:space="preserve"> </w:t>
            </w:r>
            <w:r w:rsidR="00B11F3F">
              <w:rPr>
                <w:rStyle w:val="Code"/>
              </w:rPr>
              <w:t>6</w:t>
            </w:r>
            <w:r w:rsidR="00830A8F">
              <w:rPr>
                <w:rStyle w:val="Code"/>
              </w:rPr>
              <w:t xml:space="preserve"> </w:t>
            </w:r>
            <w:r w:rsidR="003E293B" w:rsidRPr="00980A1F">
              <w:rPr>
                <w:rStyle w:val="Code"/>
              </w:rPr>
              <w:t xml:space="preserve">x </w:t>
            </w:r>
            <w:bookmarkStart w:id="128" w:name="OLE_LINK60"/>
            <w:bookmarkStart w:id="129" w:name="OLE_LINK61"/>
            <w:r w:rsidR="003E293B" w:rsidRPr="00980A1F">
              <w:rPr>
                <w:rStyle w:val="Code"/>
                <w:lang w:val="en-AU"/>
              </w:rPr>
              <w:t xml:space="preserve">ISO 4762 </w:t>
            </w:r>
            <w:r w:rsidR="003E293B">
              <w:rPr>
                <w:rStyle w:val="Code"/>
                <w:lang w:val="en-AU"/>
              </w:rPr>
              <w:t>–</w:t>
            </w:r>
            <w:r w:rsidR="003E293B" w:rsidRPr="00980A1F">
              <w:rPr>
                <w:rStyle w:val="Code"/>
                <w:lang w:val="en-AU"/>
              </w:rPr>
              <w:t xml:space="preserve"> M</w:t>
            </w:r>
            <w:r w:rsidR="003E293B">
              <w:rPr>
                <w:rStyle w:val="Code"/>
                <w:lang w:val="en-AU"/>
              </w:rPr>
              <w:t>6</w:t>
            </w:r>
            <w:r w:rsidR="003E293B" w:rsidRPr="00980A1F">
              <w:rPr>
                <w:rStyle w:val="Code"/>
                <w:lang w:val="en-AU"/>
              </w:rPr>
              <w:t xml:space="preserve"> x </w:t>
            </w:r>
            <w:r w:rsidR="003E293B" w:rsidRPr="00966621">
              <w:rPr>
                <w:rStyle w:val="Code"/>
              </w:rPr>
              <w:t>25</w:t>
            </w:r>
            <w:bookmarkEnd w:id="128"/>
            <w:bookmarkEnd w:id="129"/>
            <w:r w:rsidR="00966621" w:rsidRPr="00966621">
              <w:t xml:space="preserve"> </w:t>
            </w:r>
            <w:bookmarkStart w:id="130" w:name="OLE_LINK64"/>
            <w:bookmarkStart w:id="131" w:name="OLE_LINK65"/>
            <w:r w:rsidR="00966621" w:rsidRPr="00966621">
              <w:t>[???: Need to add 2 extra of these to the drawing.]</w:t>
            </w:r>
            <w:bookmarkEnd w:id="130"/>
            <w:bookmarkEnd w:id="131"/>
          </w:p>
          <w:p w14:paraId="538E9170" w14:textId="2957DB44" w:rsidR="00830A8F" w:rsidRDefault="00BE3114" w:rsidP="003E293B">
            <w:pPr>
              <w:rPr>
                <w:lang w:val="en-AU"/>
              </w:rPr>
            </w:pPr>
            <w:r w:rsidRPr="00BE3114">
              <w:rPr>
                <w:rFonts w:hint="eastAsia"/>
              </w:rPr>
              <w:t>(7)</w:t>
            </w:r>
            <w:r w:rsidR="00830A8F" w:rsidRPr="00BE3114">
              <w:t>:</w:t>
            </w:r>
            <w:r w:rsidR="00830A8F">
              <w:rPr>
                <w:rFonts w:eastAsia="Hiragino Mincho ProN W3"/>
                <w:szCs w:val="24"/>
                <w:lang w:val="en-AU"/>
              </w:rPr>
              <w:t xml:space="preserve"> </w:t>
            </w:r>
            <w:r w:rsidR="003E293B" w:rsidRPr="003E293B">
              <w:rPr>
                <w:rStyle w:val="Code"/>
              </w:rPr>
              <w:t xml:space="preserve">2 x </w:t>
            </w:r>
            <w:r w:rsidR="003E293B" w:rsidRPr="003E293B">
              <w:rPr>
                <w:rStyle w:val="Code"/>
                <w:lang w:val="en-AU"/>
              </w:rPr>
              <w:t>ISO 4762 - M6 x 35</w:t>
            </w:r>
          </w:p>
          <w:p w14:paraId="1062AFFA" w14:textId="7085FB73" w:rsidR="00830A8F" w:rsidRDefault="00BE3114" w:rsidP="003E293B">
            <w:pPr>
              <w:rPr>
                <w:lang w:val="en-AU"/>
              </w:rPr>
            </w:pPr>
            <w:r w:rsidRPr="00BE3114">
              <w:rPr>
                <w:rFonts w:hint="eastAsia"/>
              </w:rPr>
              <w:t>(8)</w:t>
            </w:r>
            <w:r w:rsidR="00830A8F" w:rsidRPr="00BE3114">
              <w:t>:</w:t>
            </w:r>
            <w:r w:rsidR="00830A8F">
              <w:rPr>
                <w:rFonts w:ascii="Hiragino Mincho ProN W3" w:eastAsia="Hiragino Mincho ProN W3" w:cs="Hiragino Mincho ProN W3"/>
                <w:szCs w:val="24"/>
                <w:lang w:val="en-AU"/>
              </w:rPr>
              <w:t xml:space="preserve"> </w:t>
            </w:r>
            <w:r w:rsidR="005F5255">
              <w:rPr>
                <w:rStyle w:val="Code"/>
              </w:rPr>
              <w:t>4</w:t>
            </w:r>
            <w:r w:rsidR="003358B2" w:rsidRPr="003358B2">
              <w:rPr>
                <w:rStyle w:val="Code"/>
              </w:rPr>
              <w:t xml:space="preserve"> x </w:t>
            </w:r>
            <w:bookmarkStart w:id="132" w:name="OLE_LINK62"/>
            <w:bookmarkStart w:id="133" w:name="OLE_LINK63"/>
            <w:r w:rsidR="003358B2" w:rsidRPr="003358B2">
              <w:rPr>
                <w:rStyle w:val="Code"/>
                <w:lang w:val="en-AU"/>
              </w:rPr>
              <w:t>ISO 7092 - ST 6 - 140 HV</w:t>
            </w:r>
            <w:r w:rsidR="00966621">
              <w:rPr>
                <w:rStyle w:val="Code"/>
                <w:lang w:val="en-AU"/>
              </w:rPr>
              <w:t xml:space="preserve"> </w:t>
            </w:r>
            <w:r w:rsidR="00966621" w:rsidRPr="00966621">
              <w:t>[???: Need to add 2 extra of these to the drawing.]</w:t>
            </w:r>
          </w:p>
          <w:bookmarkEnd w:id="132"/>
          <w:bookmarkEnd w:id="133"/>
          <w:p w14:paraId="5C76EEF9" w14:textId="77777777" w:rsidR="00CB4872" w:rsidRDefault="00CB4872" w:rsidP="00BE3114">
            <w:r w:rsidRPr="00CB4872">
              <w:rPr>
                <w:rFonts w:hint="eastAsia"/>
              </w:rPr>
              <w:t>[4]</w:t>
            </w:r>
            <w:r>
              <w:rPr>
                <w:rFonts w:ascii="Hiragino Mincho ProN W3" w:eastAsia="Hiragino Mincho ProN W3" w:cs="Hiragino Mincho ProN W3"/>
                <w:szCs w:val="24"/>
                <w:lang w:val="en-AU"/>
              </w:rPr>
              <w:t xml:space="preserve">: </w:t>
            </w:r>
            <w:r w:rsidRPr="003358B2">
              <w:rPr>
                <w:rStyle w:val="Code"/>
              </w:rPr>
              <w:t>2 x D1503444-27 Spacer frontal lock</w:t>
            </w:r>
            <w:r>
              <w:t xml:space="preserve"> </w:t>
            </w:r>
          </w:p>
          <w:p w14:paraId="044773B5" w14:textId="77777777" w:rsidR="00520414" w:rsidRDefault="00520414" w:rsidP="00520414">
            <w:r>
              <w:t>Check the RM-to-BS stop screws are entered so as to immobilized the BS, per the previous step.</w:t>
            </w:r>
          </w:p>
          <w:p w14:paraId="32671F51" w14:textId="38DC0863" w:rsidR="00830A8F" w:rsidRPr="00BE3114" w:rsidRDefault="001C2C0F" w:rsidP="00BE3114">
            <w:r>
              <w:rPr>
                <w:lang w:val="en-AU"/>
              </w:rPr>
              <w:t>On each side of the bottom of the IM attach</w:t>
            </w:r>
            <w:r w:rsidR="00830A8F">
              <w:rPr>
                <w:lang w:val="en-AU"/>
              </w:rPr>
              <w:t xml:space="preserve"> </w:t>
            </w:r>
            <w:r w:rsidR="00CB4872">
              <w:rPr>
                <w:lang w:val="en-AU"/>
              </w:rPr>
              <w:t>[1]</w:t>
            </w:r>
            <w:r w:rsidR="00BE3114">
              <w:t xml:space="preserve"> </w:t>
            </w:r>
            <w:r>
              <w:t>with 2</w:t>
            </w:r>
            <w:r w:rsidR="00D15559">
              <w:t>x(9</w:t>
            </w:r>
            <w:r w:rsidR="00CB4872">
              <w:t>)</w:t>
            </w:r>
            <w:r w:rsidR="00BE3114" w:rsidRPr="00BE3114">
              <w:t>.</w:t>
            </w:r>
            <w:r w:rsidR="00DC50C1">
              <w:t xml:space="preserve"> </w:t>
            </w:r>
            <w:r w:rsidR="00DC50C1">
              <w:rPr>
                <w:lang w:val="en-AU"/>
              </w:rPr>
              <w:t>[???: Need to decide whether these can remain on IM permanently.]</w:t>
            </w:r>
          </w:p>
          <w:p w14:paraId="573F3687" w14:textId="0FD095C5" w:rsidR="00BE3114" w:rsidRPr="00CB4872" w:rsidRDefault="001C2C0F" w:rsidP="00CB4872">
            <w:r>
              <w:t>To each [1], attach</w:t>
            </w:r>
            <w:r w:rsidR="00CB4872" w:rsidRPr="00CB4872">
              <w:t xml:space="preserve"> </w:t>
            </w:r>
            <w:r>
              <w:t xml:space="preserve">a </w:t>
            </w:r>
            <w:r w:rsidR="00CB4872" w:rsidRPr="00CB4872">
              <w:t>[2]</w:t>
            </w:r>
            <w:r w:rsidR="00BE3114" w:rsidRPr="00CB4872">
              <w:t xml:space="preserve"> using </w:t>
            </w:r>
            <w:r>
              <w:t>2x</w:t>
            </w:r>
            <w:r w:rsidR="00CB4872" w:rsidRPr="00CB4872">
              <w:t>(5)</w:t>
            </w:r>
            <w:r w:rsidR="00BE3114" w:rsidRPr="00CB4872">
              <w:t>.</w:t>
            </w:r>
          </w:p>
          <w:p w14:paraId="6D27FE2F" w14:textId="2F38C837" w:rsidR="001C2C0F" w:rsidRDefault="001C2C0F" w:rsidP="003E293B">
            <w:pPr>
              <w:rPr>
                <w:lang w:val="en-AU"/>
              </w:rPr>
            </w:pPr>
            <w:r>
              <w:rPr>
                <w:lang w:val="en-AU"/>
              </w:rPr>
              <w:t>In the outside channel of each [2], place a [3], aligned so the slot in [3] lines up with the hole at the back of the channel, and the side of [3] is flush with the side of the channel on the non-AR side of the RM - see figure (c).</w:t>
            </w:r>
            <w:r w:rsidR="00ED6205">
              <w:rPr>
                <w:lang w:val="en-AU"/>
              </w:rPr>
              <w:t xml:space="preserve"> (The </w:t>
            </w:r>
            <w:r w:rsidR="00ED6205">
              <w:rPr>
                <w:lang w:val="en-AU"/>
              </w:rPr>
              <w:lastRenderedPageBreak/>
              <w:t>slot in [3] is placed asymmetrically, so you might have to rotate the part to get it on the right side.) Attach each [3] with 2x(6) screws inserted from the non-OSEM side but do not tighten yet.</w:t>
            </w:r>
          </w:p>
          <w:p w14:paraId="49DE9413" w14:textId="2C66E62E" w:rsidR="00ED6205" w:rsidRDefault="00ED6205" w:rsidP="003E293B">
            <w:pPr>
              <w:rPr>
                <w:lang w:val="en-AU"/>
              </w:rPr>
            </w:pPr>
            <w:r>
              <w:rPr>
                <w:lang w:val="en-AU"/>
              </w:rPr>
              <w:t>Very gently, from each of the ±Y sides, insert a (7) screw and (8) washer through [3] and [2] into the cube, but do not tighten yet.</w:t>
            </w:r>
          </w:p>
          <w:p w14:paraId="09334271" w14:textId="4B1A7CE1" w:rsidR="00ED6205" w:rsidRDefault="00ED6205" w:rsidP="003E293B">
            <w:pPr>
              <w:rPr>
                <w:lang w:val="en-AU"/>
              </w:rPr>
            </w:pPr>
            <w:r>
              <w:rPr>
                <w:lang w:val="en-AU"/>
              </w:rPr>
              <w:t xml:space="preserve">Very gently, on each of the ±Y sides, lower a [4] over the screws </w:t>
            </w:r>
            <w:r w:rsidR="00520414">
              <w:rPr>
                <w:lang w:val="en-AU"/>
              </w:rPr>
              <w:t>(6) into the gap between the [2] and the “wings” on the cube.</w:t>
            </w:r>
          </w:p>
          <w:p w14:paraId="5235A931" w14:textId="168C03A4" w:rsidR="00520414" w:rsidRDefault="00520414" w:rsidP="003E293B">
            <w:pPr>
              <w:rPr>
                <w:lang w:val="en-AU"/>
              </w:rPr>
            </w:pPr>
            <w:r>
              <w:rPr>
                <w:lang w:val="en-AU"/>
              </w:rPr>
              <w:t>Very gently, on each of the ±Y sides, insert a (6) screw and an (8) washer from the non-OSEM side through the side wall of the [2] into the [3].</w:t>
            </w:r>
          </w:p>
          <w:p w14:paraId="296F0EC2" w14:textId="147479A1" w:rsidR="00980A1F" w:rsidRPr="00980A1F" w:rsidRDefault="00520414" w:rsidP="00980A1F">
            <w:r>
              <w:t>Gently tighten all screws until the RM is immobilized.</w:t>
            </w:r>
          </w:p>
          <w:p w14:paraId="416053F3" w14:textId="292B4444" w:rsidR="00980A1F" w:rsidRPr="00980A1F" w:rsidRDefault="00980A1F" w:rsidP="00980A1F">
            <w:pPr>
              <w:rPr>
                <w:lang w:val="en-AU"/>
              </w:rPr>
            </w:pPr>
          </w:p>
          <w:p w14:paraId="5F0107F4" w14:textId="052A5D61" w:rsidR="009D2189" w:rsidRPr="00315FF6" w:rsidRDefault="009D2189" w:rsidP="00A65876"/>
        </w:tc>
        <w:tc>
          <w:tcPr>
            <w:tcW w:w="4733" w:type="dxa"/>
          </w:tcPr>
          <w:p w14:paraId="500C422C" w14:textId="77777777" w:rsidR="001C2C0F" w:rsidRDefault="00C42D32" w:rsidP="00C31556">
            <w:r>
              <w:rPr>
                <w:noProof/>
                <w:lang w:val="en-AU" w:eastAsia="ja-JP"/>
              </w:rPr>
              <w:lastRenderedPageBreak/>
              <mc:AlternateContent>
                <mc:Choice Requires="wps">
                  <w:drawing>
                    <wp:anchor distT="0" distB="0" distL="114300" distR="114300" simplePos="0" relativeHeight="251771904" behindDoc="0" locked="0" layoutInCell="1" allowOverlap="1" wp14:anchorId="01712329" wp14:editId="53CC9AFD">
                      <wp:simplePos x="0" y="0"/>
                      <wp:positionH relativeFrom="column">
                        <wp:posOffset>1344930</wp:posOffset>
                      </wp:positionH>
                      <wp:positionV relativeFrom="paragraph">
                        <wp:posOffset>271780</wp:posOffset>
                      </wp:positionV>
                      <wp:extent cx="231775" cy="340360"/>
                      <wp:effectExtent l="0" t="0" r="22225" b="15240"/>
                      <wp:wrapNone/>
                      <wp:docPr id="61" name="Text Box 61"/>
                      <wp:cNvGraphicFramePr/>
                      <a:graphic xmlns:a="http://schemas.openxmlformats.org/drawingml/2006/main">
                        <a:graphicData uri="http://schemas.microsoft.com/office/word/2010/wordprocessingShape">
                          <wps:wsp>
                            <wps:cNvSpPr txBox="1"/>
                            <wps:spPr>
                              <a:xfrm>
                                <a:off x="0" y="0"/>
                                <a:ext cx="2317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7F30869" w14:textId="4C67E96A" w:rsidR="00B32AE1" w:rsidRDefault="00B32AE1" w:rsidP="00C42D32">
                                  <w:r>
                                    <w:t>(9)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12329" id="Text Box 61" o:spid="_x0000_s1068" type="#_x0000_t202" style="position:absolute;left:0;text-align:left;margin-left:105.9pt;margin-top:21.4pt;width:18.25pt;height:26.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" filled="f" stroked="f">
                      <v:textbox inset="0,0,0,0">
                        <w:txbxContent>
                          <w:p w14:paraId="37F30869" w14:textId="4C67E96A" w:rsidR="00B32AE1" w:rsidRDefault="00B32AE1" w:rsidP="00C42D32">
                            <w:r>
                              <w:t>(9)</w:t>
                            </w:r>
                          </w:p>
                        </w:txbxContent>
                      </v:textbox>
                    </v:shape>
                  </w:pict>
                </mc:Fallback>
              </mc:AlternateContent>
            </w:r>
            <w:r w:rsidR="001C2C0F">
              <w:t>(a):</w:t>
            </w:r>
            <w:r w:rsidR="00286611">
              <w:rPr>
                <w:noProof/>
                <w:lang w:val="en-AU" w:eastAsia="ja-JP"/>
              </w:rPr>
              <w:drawing>
                <wp:inline distT="0" distB="0" distL="0" distR="0" wp14:anchorId="6050A163" wp14:editId="1CADF7FF">
                  <wp:extent cx="1391771" cy="661126"/>
                  <wp:effectExtent l="0" t="0" r="5715" b="0"/>
                  <wp:docPr id="88" name="Picture 88" descr="../../../../../../var/folders/hf/20t5pn953rv7z5xdv8yfh5j00000gn/T/com.realmacsoftware.ember/E4BB91CD-8163-43BD-A332-3373B390B77D/‎gwdoc.icrr.u-tokyo.ac.jp:DocDB:0051:D1605127:003:J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r/folders/hf/20t5pn953rv7z5xdv8yfh5j00000gn/T/com.realmacsoftware.ember/E4BB91CD-8163-43BD-A332-3373B390B77D/‎gwdoc.icrr.u-tokyo.ac.jp:DocDB:0051:D1605127:003:JGW"/>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99138" cy="664625"/>
                          </a:xfrm>
                          <a:prstGeom prst="rect">
                            <a:avLst/>
                          </a:prstGeom>
                          <a:noFill/>
                          <a:ln>
                            <a:noFill/>
                          </a:ln>
                        </pic:spPr>
                      </pic:pic>
                    </a:graphicData>
                  </a:graphic>
                </wp:inline>
              </w:drawing>
            </w:r>
          </w:p>
          <w:p w14:paraId="62D249AB" w14:textId="7A12D73D" w:rsidR="009D2189" w:rsidRDefault="001C2C0F" w:rsidP="00C31556">
            <w:r>
              <w:t>(b):</w:t>
            </w:r>
            <w:r w:rsidR="0096324A">
              <w:rPr>
                <w:noProof/>
                <w:lang w:val="en-AU" w:eastAsia="ja-JP"/>
              </w:rPr>
              <w:drawing>
                <wp:inline distT="0" distB="0" distL="0" distR="0" wp14:anchorId="6AB8FA8F" wp14:editId="0D8C1D17">
                  <wp:extent cx="1544955" cy="1994666"/>
                  <wp:effectExtent l="0" t="0" r="4445" b="12065"/>
                  <wp:docPr id="85" name="Picture 85" descr="../../../../../../var/folders/hf/20t5pn953rv7z5xdv8yfh5j00000gn/T/com.realmacsoftware.ember/0699ECDA-4C18-4A40-AB44-21F5C8E33AD0/‎gwdoc.icrr.u-tokyo.ac.jp:DocDB:0051:D1605127:003:J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hf/20t5pn953rv7z5xdv8yfh5j00000gn/T/com.realmacsoftware.ember/0699ECDA-4C18-4A40-AB44-21F5C8E33AD0/‎gwdoc.icrr.u-tokyo.ac.jp:DocDB:0051:D1605127:003:JGW"/>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64143" cy="2019440"/>
                          </a:xfrm>
                          <a:prstGeom prst="rect">
                            <a:avLst/>
                          </a:prstGeom>
                          <a:noFill/>
                          <a:ln>
                            <a:noFill/>
                          </a:ln>
                        </pic:spPr>
                      </pic:pic>
                    </a:graphicData>
                  </a:graphic>
                </wp:inline>
              </w:drawing>
            </w:r>
            <w:r>
              <w:t>(c):</w:t>
            </w:r>
            <w:r w:rsidR="003358B2">
              <w:rPr>
                <w:noProof/>
                <w:lang w:val="en-AU" w:eastAsia="ja-JP"/>
              </w:rPr>
              <w:drawing>
                <wp:inline distT="0" distB="0" distL="0" distR="0" wp14:anchorId="650D3D9F" wp14:editId="2527473B">
                  <wp:extent cx="837994" cy="1907540"/>
                  <wp:effectExtent l="0" t="0" r="635" b="0"/>
                  <wp:docPr id="7" name="Picture 7" descr="../../../../../../var/folders/hf/20t5pn953rv7z5xdv8yfh5j00000gn/T/com.realmacsoftware.ember/0ECB7E01-5C51-4BC7-9D8A-EEBC73FABF1C/‎gwdoc.icrr.u-tokyo.ac.jp:DocDB:0051:D1605127:003:J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hf/20t5pn953rv7z5xdv8yfh5j00000gn/T/com.realmacsoftware.ember/0ECB7E01-5C51-4BC7-9D8A-EEBC73FABF1C/‎gwdoc.icrr.u-tokyo.ac.jp:DocDB:0051:D1605127:003:JGW"/>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6928" cy="1950639"/>
                          </a:xfrm>
                          <a:prstGeom prst="rect">
                            <a:avLst/>
                          </a:prstGeom>
                          <a:noFill/>
                          <a:ln>
                            <a:noFill/>
                          </a:ln>
                        </pic:spPr>
                      </pic:pic>
                    </a:graphicData>
                  </a:graphic>
                </wp:inline>
              </w:drawing>
            </w:r>
          </w:p>
          <w:p w14:paraId="459AF5EE" w14:textId="48B5392E" w:rsidR="00286611" w:rsidRPr="00315FF6" w:rsidRDefault="00B11F3F" w:rsidP="00A65876">
            <w:r>
              <w:rPr>
                <w:noProof/>
                <w:lang w:val="en-AU" w:eastAsia="ja-JP"/>
              </w:rPr>
              <mc:AlternateContent>
                <mc:Choice Requires="wps">
                  <w:drawing>
                    <wp:anchor distT="0" distB="0" distL="114300" distR="114300" simplePos="0" relativeHeight="251768832" behindDoc="0" locked="0" layoutInCell="1" allowOverlap="1" wp14:anchorId="7899020A" wp14:editId="0E7F5276">
                      <wp:simplePos x="0" y="0"/>
                      <wp:positionH relativeFrom="column">
                        <wp:posOffset>775970</wp:posOffset>
                      </wp:positionH>
                      <wp:positionV relativeFrom="paragraph">
                        <wp:posOffset>1195705</wp:posOffset>
                      </wp:positionV>
                      <wp:extent cx="572135" cy="340360"/>
                      <wp:effectExtent l="0" t="0" r="12065" b="15240"/>
                      <wp:wrapNone/>
                      <wp:docPr id="25" name="Text Box 25"/>
                      <wp:cNvGraphicFramePr/>
                      <a:graphic xmlns:a="http://schemas.openxmlformats.org/drawingml/2006/main">
                        <a:graphicData uri="http://schemas.microsoft.com/office/word/2010/wordprocessingShape">
                          <wps:wsp>
                            <wps:cNvSpPr txBox="1"/>
                            <wps:spPr>
                              <a:xfrm>
                                <a:off x="0" y="0"/>
                                <a:ext cx="57213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BE1AD50" w14:textId="08676FAD" w:rsidR="00B32AE1" w:rsidRDefault="00B32AE1">
                                  <w:r>
                                    <w:rPr>
                                      <w:rFonts w:ascii="Hiragino Mincho ProN W3" w:eastAsia="Hiragino Mincho ProN W3" w:cs="Hiragino Mincho ProN W3"/>
                                      <w:szCs w:val="24"/>
                                      <w:lang w:val="en-AU"/>
                                    </w:rPr>
                                    <w:t>(6),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9020A" id="Text Box 25" o:spid="_x0000_s1069" type="#_x0000_t202" style="position:absolute;left:0;text-align:left;margin-left:61.1pt;margin-top:94.15pt;width:45.05pt;height:26.8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" filled="f" stroked="f">
                      <v:textbox inset="0,0,0,0">
                        <w:txbxContent>
                          <w:p w14:paraId="3BE1AD50" w14:textId="08676FAD" w:rsidR="00B32AE1" w:rsidRDefault="00B32AE1">
                            <w:r>
                              <w:rPr>
                                <w:rFonts w:ascii="Hiragino Mincho ProN W3" w:eastAsia="Hiragino Mincho ProN W3" w:cs="Hiragino Mincho ProN W3"/>
                                <w:szCs w:val="24"/>
                                <w:lang w:val="en-AU"/>
                              </w:rPr>
                              <w:t>(6), (8)</w:t>
                            </w:r>
                          </w:p>
                        </w:txbxContent>
                      </v:textbox>
                    </v:shape>
                  </w:pict>
                </mc:Fallback>
              </mc:AlternateContent>
            </w:r>
            <w:r w:rsidR="00C42D32">
              <w:rPr>
                <w:noProof/>
                <w:lang w:val="en-AU" w:eastAsia="ja-JP"/>
              </w:rPr>
              <mc:AlternateContent>
                <mc:Choice Requires="wps">
                  <w:drawing>
                    <wp:anchor distT="0" distB="0" distL="114300" distR="114300" simplePos="0" relativeHeight="251769856" behindDoc="0" locked="0" layoutInCell="1" allowOverlap="1" wp14:anchorId="1FEB55E0" wp14:editId="6B5F889A">
                      <wp:simplePos x="0" y="0"/>
                      <wp:positionH relativeFrom="column">
                        <wp:posOffset>1009650</wp:posOffset>
                      </wp:positionH>
                      <wp:positionV relativeFrom="paragraph">
                        <wp:posOffset>1002665</wp:posOffset>
                      </wp:positionV>
                      <wp:extent cx="172720" cy="309880"/>
                      <wp:effectExtent l="50800" t="76200" r="55880" b="96520"/>
                      <wp:wrapNone/>
                      <wp:docPr id="51" name="Straight Connector 51"/>
                      <wp:cNvGraphicFramePr/>
                      <a:graphic xmlns:a="http://schemas.openxmlformats.org/drawingml/2006/main">
                        <a:graphicData uri="http://schemas.microsoft.com/office/word/2010/wordprocessingShape">
                          <wps:wsp>
                            <wps:cNvCnPr/>
                            <wps:spPr>
                              <a:xfrm flipH="1">
                                <a:off x="0" y="0"/>
                                <a:ext cx="172720" cy="309880"/>
                              </a:xfrm>
                              <a:prstGeom prst="line">
                                <a:avLst/>
                              </a:prstGeom>
                              <a:ln>
                                <a:solidFill>
                                  <a:srgbClr val="FF0000"/>
                                </a:solidFill>
                                <a:head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5A012B" id="Straight Connector 51" o:spid="_x0000_s1026" style="position:absolute;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5pt,78.95pt" to="93.1pt,103.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" strokecolor="red" strokeweight="2pt">
                      <v:stroke startarrow="open"/>
                      <v:shadow on="t" opacity="24903f" mv:blur="40000f" origin=",.5" offset="0,20000emu"/>
                    </v:line>
                  </w:pict>
                </mc:Fallback>
              </mc:AlternateContent>
            </w:r>
            <w:r w:rsidR="00286611">
              <w:rPr>
                <w:noProof/>
                <w:lang w:val="en-AU" w:eastAsia="ja-JP"/>
              </w:rPr>
              <w:drawing>
                <wp:inline distT="0" distB="0" distL="0" distR="0" wp14:anchorId="6750B6C1" wp14:editId="084676CB">
                  <wp:extent cx="1775087" cy="1512190"/>
                  <wp:effectExtent l="0" t="0" r="3175" b="12065"/>
                  <wp:docPr id="89" name="Picture 89" descr="../../../../../../var/folders/hf/20t5pn953rv7z5xdv8yfh5j00000gn/T/com.realmacsoftware.ember/4C11345A-3E4B-492F-9D5B-15DB630E42CE/Autodesk%20Inventor%20Professional%202015%20-%20EDUC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hf/20t5pn953rv7z5xdv8yfh5j00000gn/T/com.realmacsoftware.ember/4C11345A-3E4B-492F-9D5B-15DB630E42CE/Autodesk%20Inventor%20Professional%202015%20-%20EDUCATI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80906" cy="1517147"/>
                          </a:xfrm>
                          <a:prstGeom prst="rect">
                            <a:avLst/>
                          </a:prstGeom>
                          <a:noFill/>
                          <a:ln>
                            <a:noFill/>
                          </a:ln>
                        </pic:spPr>
                      </pic:pic>
                    </a:graphicData>
                  </a:graphic>
                </wp:inline>
              </w:drawing>
            </w:r>
          </w:p>
        </w:tc>
      </w:tr>
    </w:tbl>
    <w:p w14:paraId="61D82B3B" w14:textId="77777777" w:rsidR="009D2189" w:rsidRDefault="009D2189" w:rsidP="009D2189">
      <w:pPr>
        <w:pStyle w:val="Heading2"/>
        <w:rPr>
          <w:lang w:val="en-AU"/>
        </w:rPr>
      </w:pPr>
      <w:bookmarkStart w:id="134" w:name="OLE_LINK35"/>
      <w:bookmarkStart w:id="135" w:name="OLE_LINK46"/>
      <w:bookmarkStart w:id="136" w:name="OLE_LINK150"/>
      <w:bookmarkStart w:id="137" w:name="_Toc453827516"/>
      <w:r>
        <w:rPr>
          <w:lang w:val="en-AU"/>
        </w:rPr>
        <w:lastRenderedPageBreak/>
        <w:t>Dummy procedure step for cutting and pasting</w:t>
      </w:r>
      <w:bookmarkEnd w:id="137"/>
    </w:p>
    <w:tbl>
      <w:tblPr>
        <w:tblStyle w:val="TableGrid"/>
        <w:tblW w:w="0" w:type="auto"/>
        <w:tblLook w:val="04A0" w:firstRow="1" w:lastRow="0" w:firstColumn="1" w:lastColumn="0" w:noHBand="0" w:noVBand="1"/>
      </w:tblPr>
      <w:tblGrid>
        <w:gridCol w:w="4733"/>
        <w:gridCol w:w="4733"/>
      </w:tblGrid>
      <w:tr w:rsidR="009D2189" w:rsidRPr="00315FF6" w14:paraId="6C9E39A3" w14:textId="77777777" w:rsidTr="00A65876">
        <w:tc>
          <w:tcPr>
            <w:tcW w:w="4733" w:type="dxa"/>
          </w:tcPr>
          <w:p w14:paraId="3CFF5F7C" w14:textId="77777777" w:rsidR="009D2189" w:rsidRPr="00315FF6" w:rsidRDefault="009D2189" w:rsidP="00A65876">
            <w:bookmarkStart w:id="138" w:name="OLE_LINK66"/>
            <w:bookmarkStart w:id="139" w:name="OLE_LINK67"/>
          </w:p>
        </w:tc>
        <w:tc>
          <w:tcPr>
            <w:tcW w:w="4733" w:type="dxa"/>
          </w:tcPr>
          <w:p w14:paraId="2BFEE4DA" w14:textId="77777777" w:rsidR="009D2189" w:rsidRPr="00315FF6" w:rsidRDefault="009D2189" w:rsidP="00A65876"/>
        </w:tc>
      </w:tr>
    </w:tbl>
    <w:p w14:paraId="02ABDEAE" w14:textId="77777777" w:rsidR="00971E45" w:rsidRDefault="00971E45" w:rsidP="00971E45">
      <w:pPr>
        <w:pStyle w:val="Heading2"/>
        <w:rPr>
          <w:rFonts w:ascii="Helvetica" w:hAnsi="Helvetica" w:cs="Helvetica"/>
          <w:szCs w:val="24"/>
          <w:lang w:val="en-AU"/>
        </w:rPr>
      </w:pPr>
      <w:bookmarkStart w:id="140" w:name="_Ref451938749"/>
      <w:bookmarkStart w:id="141" w:name="_Toc453827517"/>
      <w:bookmarkEnd w:id="134"/>
      <w:bookmarkEnd w:id="135"/>
      <w:bookmarkEnd w:id="136"/>
      <w:bookmarkEnd w:id="138"/>
      <w:bookmarkEnd w:id="139"/>
      <w:r>
        <w:rPr>
          <w:lang w:val="en-AU"/>
        </w:rPr>
        <w:t>Install load gauge adapter and jacks</w:t>
      </w:r>
      <w:bookmarkEnd w:id="140"/>
      <w:bookmarkEnd w:id="141"/>
    </w:p>
    <w:tbl>
      <w:tblPr>
        <w:tblStyle w:val="TableGrid"/>
        <w:tblW w:w="0" w:type="auto"/>
        <w:tblLook w:val="04A0" w:firstRow="1" w:lastRow="0" w:firstColumn="1" w:lastColumn="0" w:noHBand="0" w:noVBand="1"/>
      </w:tblPr>
      <w:tblGrid>
        <w:gridCol w:w="4733"/>
        <w:gridCol w:w="4733"/>
      </w:tblGrid>
      <w:tr w:rsidR="00971E45" w:rsidRPr="00315FF6" w14:paraId="51E25410" w14:textId="77777777" w:rsidTr="00E73973">
        <w:tc>
          <w:tcPr>
            <w:tcW w:w="4733" w:type="dxa"/>
          </w:tcPr>
          <w:p w14:paraId="72D171DE" w14:textId="6BDCEF16" w:rsidR="00971E45" w:rsidRDefault="00847CC9" w:rsidP="00E73973">
            <w:r>
              <w:t xml:space="preserve">If </w:t>
            </w:r>
            <w:r w:rsidR="0011003D">
              <w:t xml:space="preserve">the 3 NB-03 jacks are installed </w:t>
            </w:r>
            <w:r>
              <w:t xml:space="preserve">at the level under the PI, move them to </w:t>
            </w:r>
            <w:r w:rsidR="0011003D">
              <w:t>the top level of the assembly frame at TBD positions. [???: check positions when design is finalized.]</w:t>
            </w:r>
          </w:p>
          <w:p w14:paraId="7903C2DC" w14:textId="680A3F1E" w:rsidR="0011003D" w:rsidRPr="00315FF6" w:rsidRDefault="0011003D" w:rsidP="00E73973">
            <w:r>
              <w:t>Crane the load gauge adapter onto the jacks.</w:t>
            </w:r>
          </w:p>
        </w:tc>
        <w:tc>
          <w:tcPr>
            <w:tcW w:w="4733" w:type="dxa"/>
          </w:tcPr>
          <w:p w14:paraId="20575847" w14:textId="01888461" w:rsidR="00971E45" w:rsidRPr="00315FF6" w:rsidRDefault="00847CC9" w:rsidP="00E73973">
            <w:r>
              <w:rPr>
                <w:noProof/>
                <w:lang w:val="en-AU" w:eastAsia="ja-JP"/>
              </w:rPr>
              <mc:AlternateContent>
                <mc:Choice Requires="wps">
                  <w:drawing>
                    <wp:anchor distT="0" distB="0" distL="114300" distR="114300" simplePos="0" relativeHeight="251779072" behindDoc="0" locked="0" layoutInCell="1" allowOverlap="1" wp14:anchorId="6D4B38CE" wp14:editId="0DD6D54A">
                      <wp:simplePos x="0" y="0"/>
                      <wp:positionH relativeFrom="column">
                        <wp:posOffset>804252</wp:posOffset>
                      </wp:positionH>
                      <wp:positionV relativeFrom="paragraph">
                        <wp:posOffset>314824</wp:posOffset>
                      </wp:positionV>
                      <wp:extent cx="0" cy="500098"/>
                      <wp:effectExtent l="152400" t="50800" r="127000" b="84455"/>
                      <wp:wrapNone/>
                      <wp:docPr id="90" name="Straight Connector 90"/>
                      <wp:cNvGraphicFramePr/>
                      <a:graphic xmlns:a="http://schemas.openxmlformats.org/drawingml/2006/main">
                        <a:graphicData uri="http://schemas.microsoft.com/office/word/2010/wordprocessingShape">
                          <wps:wsp>
                            <wps:cNvCnPr/>
                            <wps:spPr>
                              <a:xfrm flipV="1">
                                <a:off x="0" y="0"/>
                                <a:ext cx="0" cy="500098"/>
                              </a:xfrm>
                              <a:prstGeom prst="line">
                                <a:avLst/>
                              </a:prstGeom>
                              <a:ln>
                                <a:headEnd type="none"/>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33791E" id="Straight Connector 90" o:spid="_x0000_s1026" style="position:absolute;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35pt,24.8pt" to="63.35pt,64.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" strokecolor="#4f81bd [3204]" strokeweight="2pt">
                      <v:stroke endarrow="open"/>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777024" behindDoc="0" locked="0" layoutInCell="1" allowOverlap="1" wp14:anchorId="59617D2E" wp14:editId="46A135DA">
                      <wp:simplePos x="0" y="0"/>
                      <wp:positionH relativeFrom="column">
                        <wp:posOffset>608239</wp:posOffset>
                      </wp:positionH>
                      <wp:positionV relativeFrom="paragraph">
                        <wp:posOffset>548200</wp:posOffset>
                      </wp:positionV>
                      <wp:extent cx="0" cy="500098"/>
                      <wp:effectExtent l="152400" t="50800" r="127000" b="84455"/>
                      <wp:wrapNone/>
                      <wp:docPr id="87" name="Straight Connector 87"/>
                      <wp:cNvGraphicFramePr/>
                      <a:graphic xmlns:a="http://schemas.openxmlformats.org/drawingml/2006/main">
                        <a:graphicData uri="http://schemas.microsoft.com/office/word/2010/wordprocessingShape">
                          <wps:wsp>
                            <wps:cNvCnPr/>
                            <wps:spPr>
                              <a:xfrm flipV="1">
                                <a:off x="0" y="0"/>
                                <a:ext cx="0" cy="500098"/>
                              </a:xfrm>
                              <a:prstGeom prst="line">
                                <a:avLst/>
                              </a:prstGeom>
                              <a:ln>
                                <a:headEnd type="none"/>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B2220D" id="Straight Connector 87" o:spid="_x0000_s1026" style="position:absolute;flip: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9pt,43.15pt" to="47.9pt,8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" strokecolor="#4f81bd [3204]" strokeweight="2pt">
                      <v:stroke endarrow="open"/>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774976" behindDoc="0" locked="0" layoutInCell="1" allowOverlap="1" wp14:anchorId="737F1213" wp14:editId="41BCEB92">
                      <wp:simplePos x="0" y="0"/>
                      <wp:positionH relativeFrom="column">
                        <wp:posOffset>259854</wp:posOffset>
                      </wp:positionH>
                      <wp:positionV relativeFrom="paragraph">
                        <wp:posOffset>339090</wp:posOffset>
                      </wp:positionV>
                      <wp:extent cx="0" cy="500098"/>
                      <wp:effectExtent l="152400" t="50800" r="127000" b="84455"/>
                      <wp:wrapNone/>
                      <wp:docPr id="77" name="Straight Connector 77"/>
                      <wp:cNvGraphicFramePr/>
                      <a:graphic xmlns:a="http://schemas.openxmlformats.org/drawingml/2006/main">
                        <a:graphicData uri="http://schemas.microsoft.com/office/word/2010/wordprocessingShape">
                          <wps:wsp>
                            <wps:cNvCnPr/>
                            <wps:spPr>
                              <a:xfrm flipV="1">
                                <a:off x="0" y="0"/>
                                <a:ext cx="0" cy="500098"/>
                              </a:xfrm>
                              <a:prstGeom prst="line">
                                <a:avLst/>
                              </a:prstGeom>
                              <a:ln>
                                <a:headEnd type="none"/>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A3FACE" id="Straight Connector 77" o:spid="_x0000_s1026" style="position:absolute;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5pt,26.7pt" to="20.45pt,66.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" strokecolor="#4f81bd [3204]" strokeweight="2pt">
                      <v:stroke endarrow="open"/>
                      <v:shadow on="t" opacity="24903f" mv:blur="40000f" origin=",.5" offset="0,20000emu"/>
                    </v:line>
                  </w:pict>
                </mc:Fallback>
              </mc:AlternateContent>
            </w:r>
            <w:r>
              <w:rPr>
                <w:noProof/>
                <w:lang w:val="en-AU" w:eastAsia="ja-JP"/>
              </w:rPr>
              <w:drawing>
                <wp:inline distT="0" distB="0" distL="0" distR="0" wp14:anchorId="7A77D522" wp14:editId="7009EEA8">
                  <wp:extent cx="1118540" cy="2529827"/>
                  <wp:effectExtent l="0" t="0" r="0" b="10795"/>
                  <wp:docPr id="67" name="Picture 67" descr="../../../../../../var/folders/hf/20t5pn953rv7z5xdv8yfh5j00000gn/T/com.realmacsoftware.ember/7B478D40-BC67-4EB6-9C3C-E210A6C9FB5E/Vertical%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hf/20t5pn953rv7z5xdv8yfh5j00000gn/T/com.realmacsoftware.ember/7B478D40-BC67-4EB6-9C3C-E210A6C9FB5E/Vertical%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30135" cy="2556052"/>
                          </a:xfrm>
                          <a:prstGeom prst="rect">
                            <a:avLst/>
                          </a:prstGeom>
                          <a:noFill/>
                          <a:ln>
                            <a:noFill/>
                          </a:ln>
                        </pic:spPr>
                      </pic:pic>
                    </a:graphicData>
                  </a:graphic>
                </wp:inline>
              </w:drawing>
            </w:r>
          </w:p>
        </w:tc>
      </w:tr>
    </w:tbl>
    <w:p w14:paraId="75517CAD" w14:textId="017F8AE6" w:rsidR="00EA3787" w:rsidRDefault="00F12869" w:rsidP="00EA3787">
      <w:pPr>
        <w:pStyle w:val="Heading2"/>
        <w:rPr>
          <w:lang w:val="en-AU"/>
        </w:rPr>
      </w:pPr>
      <w:bookmarkStart w:id="142" w:name="_Toc453827518"/>
      <w:r>
        <w:rPr>
          <w:lang w:val="en-AU"/>
        </w:rPr>
        <w:t>Weigh IM/RM/</w:t>
      </w:r>
      <w:r w:rsidR="004C5336">
        <w:rPr>
          <w:lang w:val="en-AU"/>
        </w:rPr>
        <w:t>BS</w:t>
      </w:r>
      <w:bookmarkEnd w:id="142"/>
    </w:p>
    <w:tbl>
      <w:tblPr>
        <w:tblStyle w:val="TableGrid"/>
        <w:tblW w:w="0" w:type="auto"/>
        <w:tblLook w:val="04A0" w:firstRow="1" w:lastRow="0" w:firstColumn="1" w:lastColumn="0" w:noHBand="0" w:noVBand="1"/>
      </w:tblPr>
      <w:tblGrid>
        <w:gridCol w:w="4733"/>
        <w:gridCol w:w="4733"/>
      </w:tblGrid>
      <w:tr w:rsidR="00EA3787" w:rsidRPr="00315FF6" w14:paraId="746AAE7E" w14:textId="77777777" w:rsidTr="006331E0">
        <w:tc>
          <w:tcPr>
            <w:tcW w:w="4733" w:type="dxa"/>
          </w:tcPr>
          <w:p w14:paraId="2FC18B0E" w14:textId="711D46B3" w:rsidR="00F12869" w:rsidRDefault="00F12869" w:rsidP="00E552DA">
            <w:bookmarkStart w:id="143" w:name="OLE_LINK133"/>
            <w:r>
              <w:t xml:space="preserve">Install the </w:t>
            </w:r>
            <w:bookmarkStart w:id="144" w:name="OLE_LINK29"/>
            <w:bookmarkStart w:id="145" w:name="OLE_LINK30"/>
            <w:bookmarkStart w:id="146" w:name="OLE_LINK70"/>
            <w:bookmarkStart w:id="147" w:name="OLE_LINK71"/>
            <w:r w:rsidRPr="006331E0">
              <w:rPr>
                <w:rStyle w:val="Code"/>
              </w:rPr>
              <w:t>IM-RM Safety bar</w:t>
            </w:r>
            <w:bookmarkEnd w:id="144"/>
            <w:bookmarkEnd w:id="145"/>
            <w:r w:rsidRPr="006331E0">
              <w:rPr>
                <w:rStyle w:val="Code"/>
              </w:rPr>
              <w:t xml:space="preserve">, </w:t>
            </w:r>
            <w:bookmarkStart w:id="148" w:name="OLE_LINK31"/>
            <w:bookmarkStart w:id="149" w:name="OLE_LINK32"/>
            <w:r w:rsidRPr="006331E0">
              <w:rPr>
                <w:rStyle w:val="Code"/>
              </w:rPr>
              <w:t>D1605127</w:t>
            </w:r>
            <w:bookmarkEnd w:id="146"/>
            <w:bookmarkEnd w:id="147"/>
            <w:bookmarkEnd w:id="148"/>
            <w:bookmarkEnd w:id="149"/>
            <w:r w:rsidR="004F67EF">
              <w:t xml:space="preserve">, per </w:t>
            </w:r>
            <w:r w:rsidR="004F67EF">
              <w:fldChar w:fldCharType="begin"/>
            </w:r>
            <w:r w:rsidR="004F67EF">
              <w:instrText xml:space="preserve"> REF _Ref451938344 \r \h </w:instrText>
            </w:r>
            <w:r w:rsidR="004F67EF">
              <w:fldChar w:fldCharType="separate"/>
            </w:r>
            <w:r w:rsidR="00A24E1B">
              <w:t>6.2</w:t>
            </w:r>
            <w:r w:rsidR="004F67EF">
              <w:fldChar w:fldCharType="end"/>
            </w:r>
            <w:r w:rsidR="004F67EF">
              <w:t>.</w:t>
            </w:r>
          </w:p>
          <w:p w14:paraId="3AD6A6F6" w14:textId="458FE143" w:rsidR="00F12869" w:rsidRDefault="00F12869" w:rsidP="00E552DA">
            <w:bookmarkStart w:id="150" w:name="OLE_LINK136"/>
            <w:bookmarkStart w:id="151" w:name="OLE_LINK137"/>
            <w:bookmarkEnd w:id="143"/>
            <w:r>
              <w:t xml:space="preserve">Retract the </w:t>
            </w:r>
            <w:r w:rsidR="002A4B84">
              <w:t xml:space="preserve">four </w:t>
            </w:r>
            <w:r w:rsidR="002A4B84" w:rsidRPr="002A4B84">
              <w:rPr>
                <w:rStyle w:val="Code"/>
              </w:rPr>
              <w:t>Part-15009-locking recoil mass</w:t>
            </w:r>
            <w:r w:rsidR="002A4B84">
              <w:t>.</w:t>
            </w:r>
          </w:p>
          <w:bookmarkEnd w:id="150"/>
          <w:bookmarkEnd w:id="151"/>
          <w:p w14:paraId="74F9D732" w14:textId="4100A17B" w:rsidR="00F12869" w:rsidRDefault="00F12869" w:rsidP="006331E0">
            <w:r>
              <w:t>Connect the load gauge adapter to the IM with</w:t>
            </w:r>
            <w:r w:rsidR="006331E0">
              <w:t xml:space="preserve"> TBD load gauge, TBD length adjuster, TBD </w:t>
            </w:r>
            <w:r w:rsidR="006331E0">
              <w:lastRenderedPageBreak/>
              <w:t xml:space="preserve">maraging rod adapter, and </w:t>
            </w:r>
            <w:r>
              <w:t xml:space="preserve"> maraging rod </w:t>
            </w:r>
            <w:bookmarkStart w:id="152" w:name="OLE_LINK10"/>
            <w:bookmarkStart w:id="153" w:name="OLE_LINK11"/>
            <w:r w:rsidRPr="00A01F48">
              <w:rPr>
                <w:rStyle w:val="Code"/>
              </w:rPr>
              <w:t>Part-15006-wire intermediate-bottom filter</w:t>
            </w:r>
            <w:bookmarkEnd w:id="152"/>
            <w:bookmarkEnd w:id="153"/>
            <w:r w:rsidR="006331E0" w:rsidRPr="006331E0">
              <w:t>,</w:t>
            </w:r>
            <w:r w:rsidR="007F79AC">
              <w:t xml:space="preserve"> and </w:t>
            </w:r>
            <w:r w:rsidR="00A01F48">
              <w:t xml:space="preserve">adjust the </w:t>
            </w:r>
            <w:r w:rsidR="006331E0">
              <w:t xml:space="preserve">length until there is a small amount of tension. </w:t>
            </w:r>
          </w:p>
          <w:p w14:paraId="33314C5E" w14:textId="2BAB992F" w:rsidR="00971E45" w:rsidRDefault="00F74274" w:rsidP="00F74274">
            <w:r>
              <w:t>Have</w:t>
            </w:r>
            <w:r w:rsidR="002A4B84">
              <w:t xml:space="preserve"> three </w:t>
            </w:r>
            <w:r>
              <w:t>assistants with 46 mm wrenches</w:t>
            </w:r>
            <w:r w:rsidR="002A4B84">
              <w:t>, slowly raise the load gauge adapter until the IM/RM/</w:t>
            </w:r>
            <w:r w:rsidR="004C5336">
              <w:t>BS</w:t>
            </w:r>
            <w:r w:rsidR="002A4B84">
              <w:t xml:space="preserve"> is suspended. </w:t>
            </w:r>
          </w:p>
          <w:p w14:paraId="1686AE5A" w14:textId="77777777" w:rsidR="004C5336" w:rsidRDefault="004C5336" w:rsidP="004C5336">
            <w:r>
              <w:t>Check the IM/RM/BS is level using a bubble level on top and diagnose/correct any large error. (The safety bar being present will reduce the effect of any mass imbalance.)</w:t>
            </w:r>
          </w:p>
          <w:p w14:paraId="5228F946" w14:textId="577B559E" w:rsidR="0011003D" w:rsidRPr="00315FF6" w:rsidRDefault="00F57059" w:rsidP="006208A9">
            <w:r>
              <w:t>Lower the load gauge adapter again until the IM/RM/BS touches down on the support screws.</w:t>
            </w:r>
          </w:p>
        </w:tc>
        <w:tc>
          <w:tcPr>
            <w:tcW w:w="4733" w:type="dxa"/>
          </w:tcPr>
          <w:p w14:paraId="08EFD929" w14:textId="77777777" w:rsidR="00EA3787" w:rsidRPr="00315FF6" w:rsidRDefault="00EA3787" w:rsidP="00E552DA"/>
        </w:tc>
      </w:tr>
    </w:tbl>
    <w:p w14:paraId="1871B840" w14:textId="5C947268" w:rsidR="0039706F" w:rsidRDefault="0039706F" w:rsidP="0039706F">
      <w:pPr>
        <w:pStyle w:val="Heading2"/>
        <w:rPr>
          <w:rFonts w:ascii="Helvetica" w:hAnsi="Helvetica" w:cs="Helvetica"/>
          <w:szCs w:val="24"/>
          <w:lang w:val="en-AU"/>
        </w:rPr>
      </w:pPr>
      <w:bookmarkStart w:id="154" w:name="OLE_LINK12"/>
      <w:bookmarkStart w:id="155" w:name="OLE_LINK13"/>
      <w:bookmarkStart w:id="156" w:name="OLE_LINK28"/>
      <w:bookmarkStart w:id="157" w:name="_Toc453827519"/>
      <w:r>
        <w:rPr>
          <w:lang w:val="en-AU"/>
        </w:rPr>
        <w:lastRenderedPageBreak/>
        <w:t>Trim payload assembly</w:t>
      </w:r>
      <w:bookmarkEnd w:id="157"/>
    </w:p>
    <w:tbl>
      <w:tblPr>
        <w:tblStyle w:val="TableGrid"/>
        <w:tblW w:w="0" w:type="auto"/>
        <w:tblLook w:val="04A0" w:firstRow="1" w:lastRow="0" w:firstColumn="1" w:lastColumn="0" w:noHBand="0" w:noVBand="1"/>
      </w:tblPr>
      <w:tblGrid>
        <w:gridCol w:w="4733"/>
        <w:gridCol w:w="4733"/>
      </w:tblGrid>
      <w:tr w:rsidR="0039706F" w:rsidRPr="00315FF6" w14:paraId="5263687F" w14:textId="77777777" w:rsidTr="00E73973">
        <w:tc>
          <w:tcPr>
            <w:tcW w:w="4733" w:type="dxa"/>
          </w:tcPr>
          <w:p w14:paraId="74E32E34" w14:textId="77777777" w:rsidR="0039706F" w:rsidRDefault="0039706F" w:rsidP="004C5336">
            <w:r>
              <w:t xml:space="preserve">Subtract the mass of the </w:t>
            </w:r>
            <w:r w:rsidRPr="006331E0">
              <w:rPr>
                <w:rStyle w:val="Code"/>
              </w:rPr>
              <w:t>IM-RM Safety bar, D1605127</w:t>
            </w:r>
            <w:r w:rsidRPr="0039706F">
              <w:t>, from</w:t>
            </w:r>
            <w:r>
              <w:t xml:space="preserve"> the measured mass and compare to the rated load of the BF. </w:t>
            </w:r>
          </w:p>
          <w:p w14:paraId="1EA20931" w14:textId="18D64A34" w:rsidR="004C5336" w:rsidRPr="00315FF6" w:rsidRDefault="00C343BE" w:rsidP="004C5336">
            <w:r>
              <w:t>Add/remove mass as appropriate.</w:t>
            </w:r>
          </w:p>
        </w:tc>
        <w:tc>
          <w:tcPr>
            <w:tcW w:w="4733" w:type="dxa"/>
          </w:tcPr>
          <w:p w14:paraId="4947610F" w14:textId="77777777" w:rsidR="0039706F" w:rsidRPr="00315FF6" w:rsidRDefault="0039706F" w:rsidP="00E73973"/>
        </w:tc>
      </w:tr>
    </w:tbl>
    <w:p w14:paraId="2F370C3F" w14:textId="77777777" w:rsidR="00F57059" w:rsidRDefault="00F57059" w:rsidP="00F57059">
      <w:pPr>
        <w:pStyle w:val="Heading2"/>
        <w:rPr>
          <w:rFonts w:ascii="Helvetica" w:hAnsi="Helvetica" w:cs="Helvetica"/>
          <w:szCs w:val="24"/>
          <w:lang w:val="en-AU"/>
        </w:rPr>
      </w:pPr>
      <w:bookmarkStart w:id="158" w:name="_Toc453827520"/>
      <w:r>
        <w:rPr>
          <w:lang w:val="en-AU"/>
        </w:rPr>
        <w:t>Remove load gauge adapter</w:t>
      </w:r>
      <w:bookmarkEnd w:id="158"/>
    </w:p>
    <w:tbl>
      <w:tblPr>
        <w:tblStyle w:val="TableGrid"/>
        <w:tblW w:w="0" w:type="auto"/>
        <w:tblLook w:val="04A0" w:firstRow="1" w:lastRow="0" w:firstColumn="1" w:lastColumn="0" w:noHBand="0" w:noVBand="1"/>
      </w:tblPr>
      <w:tblGrid>
        <w:gridCol w:w="4733"/>
        <w:gridCol w:w="4733"/>
      </w:tblGrid>
      <w:tr w:rsidR="00F57059" w:rsidRPr="00315FF6" w14:paraId="36347C05" w14:textId="77777777" w:rsidTr="00E73973">
        <w:tc>
          <w:tcPr>
            <w:tcW w:w="4733" w:type="dxa"/>
          </w:tcPr>
          <w:p w14:paraId="438F5731" w14:textId="319073A1" w:rsidR="00F57059" w:rsidRPr="00315FF6" w:rsidRDefault="004F67EF" w:rsidP="00E73973">
            <w:bookmarkStart w:id="159" w:name="OLE_LINK131"/>
            <w:bookmarkStart w:id="160" w:name="OLE_LINK132"/>
            <w:bookmarkEnd w:id="154"/>
            <w:bookmarkEnd w:id="155"/>
            <w:bookmarkEnd w:id="156"/>
            <w:r>
              <w:t>Unhook the load gauge and chain block, and crane away the load gauge adapter.</w:t>
            </w:r>
            <w:bookmarkEnd w:id="159"/>
            <w:bookmarkEnd w:id="160"/>
            <w:r w:rsidR="00A71D91">
              <w:t xml:space="preserve"> Leave the jacks in place for the next few steps.</w:t>
            </w:r>
          </w:p>
        </w:tc>
        <w:tc>
          <w:tcPr>
            <w:tcW w:w="4733" w:type="dxa"/>
          </w:tcPr>
          <w:p w14:paraId="6D10BD21" w14:textId="77777777" w:rsidR="00F57059" w:rsidRPr="00315FF6" w:rsidRDefault="00F57059" w:rsidP="00E73973"/>
        </w:tc>
      </w:tr>
    </w:tbl>
    <w:p w14:paraId="16D55C00" w14:textId="77777777" w:rsidR="00EA3787" w:rsidRDefault="00EA3787" w:rsidP="00EA3787">
      <w:pPr>
        <w:pStyle w:val="Heading2"/>
        <w:rPr>
          <w:lang w:val="en-AU"/>
        </w:rPr>
      </w:pPr>
      <w:bookmarkStart w:id="161" w:name="OLE_LINK52"/>
      <w:bookmarkStart w:id="162" w:name="OLE_LINK53"/>
      <w:bookmarkStart w:id="163" w:name="_Toc453827521"/>
      <w:r>
        <w:rPr>
          <w:lang w:val="en-AU"/>
        </w:rPr>
        <w:t>Dummy procedure step for cutting and pasting</w:t>
      </w:r>
      <w:bookmarkEnd w:id="163"/>
    </w:p>
    <w:tbl>
      <w:tblPr>
        <w:tblStyle w:val="TableGrid"/>
        <w:tblW w:w="0" w:type="auto"/>
        <w:tblLook w:val="04A0" w:firstRow="1" w:lastRow="0" w:firstColumn="1" w:lastColumn="0" w:noHBand="0" w:noVBand="1"/>
      </w:tblPr>
      <w:tblGrid>
        <w:gridCol w:w="4733"/>
        <w:gridCol w:w="4733"/>
      </w:tblGrid>
      <w:tr w:rsidR="00EA3787" w:rsidRPr="00315FF6" w14:paraId="50FEB895" w14:textId="77777777" w:rsidTr="00E552DA">
        <w:tc>
          <w:tcPr>
            <w:tcW w:w="4733" w:type="dxa"/>
          </w:tcPr>
          <w:p w14:paraId="12371C1B" w14:textId="77777777" w:rsidR="00EA3787" w:rsidRPr="00315FF6" w:rsidRDefault="00EA3787" w:rsidP="00E552DA">
            <w:bookmarkStart w:id="164" w:name="OLE_LINK72"/>
            <w:bookmarkStart w:id="165" w:name="OLE_LINK75"/>
            <w:bookmarkStart w:id="166" w:name="OLE_LINK14"/>
            <w:bookmarkStart w:id="167" w:name="OLE_LINK91"/>
          </w:p>
        </w:tc>
        <w:tc>
          <w:tcPr>
            <w:tcW w:w="4733" w:type="dxa"/>
          </w:tcPr>
          <w:p w14:paraId="673E02CF" w14:textId="77777777" w:rsidR="00EA3787" w:rsidRPr="00315FF6" w:rsidRDefault="00EA3787" w:rsidP="00E552DA"/>
        </w:tc>
      </w:tr>
    </w:tbl>
    <w:p w14:paraId="785C7571" w14:textId="77777777" w:rsidR="00DA43B3" w:rsidRDefault="00DA43B3" w:rsidP="00DA43B3">
      <w:pPr>
        <w:pStyle w:val="Heading2"/>
        <w:rPr>
          <w:rFonts w:ascii="Helvetica" w:hAnsi="Helvetica" w:cs="Helvetica"/>
          <w:szCs w:val="24"/>
          <w:lang w:val="en-AU"/>
        </w:rPr>
      </w:pPr>
      <w:bookmarkStart w:id="168" w:name="_Toc453827522"/>
      <w:bookmarkEnd w:id="161"/>
      <w:bookmarkEnd w:id="162"/>
      <w:bookmarkEnd w:id="164"/>
      <w:bookmarkEnd w:id="165"/>
      <w:bookmarkEnd w:id="166"/>
      <w:bookmarkEnd w:id="167"/>
      <w:r>
        <w:rPr>
          <w:lang w:val="en-AU"/>
        </w:rPr>
        <w:t>Install assembly frame crossbars for under BF</w:t>
      </w:r>
      <w:bookmarkEnd w:id="168"/>
    </w:p>
    <w:tbl>
      <w:tblPr>
        <w:tblStyle w:val="TableGrid"/>
        <w:tblW w:w="0" w:type="auto"/>
        <w:tblLook w:val="04A0" w:firstRow="1" w:lastRow="0" w:firstColumn="1" w:lastColumn="0" w:noHBand="0" w:noVBand="1"/>
      </w:tblPr>
      <w:tblGrid>
        <w:gridCol w:w="4733"/>
        <w:gridCol w:w="4733"/>
      </w:tblGrid>
      <w:tr w:rsidR="00523AA2" w:rsidRPr="00315FF6" w14:paraId="77D84481" w14:textId="77777777" w:rsidTr="00B76626">
        <w:tc>
          <w:tcPr>
            <w:tcW w:w="4733" w:type="dxa"/>
          </w:tcPr>
          <w:p w14:paraId="0FF0B6FB" w14:textId="77777777" w:rsidR="00523AA2" w:rsidRPr="00315FF6" w:rsidRDefault="00523AA2" w:rsidP="00B76626"/>
        </w:tc>
        <w:tc>
          <w:tcPr>
            <w:tcW w:w="4733" w:type="dxa"/>
          </w:tcPr>
          <w:p w14:paraId="20A86931" w14:textId="77777777" w:rsidR="00523AA2" w:rsidRPr="00315FF6" w:rsidRDefault="00523AA2" w:rsidP="00B76626"/>
        </w:tc>
      </w:tr>
    </w:tbl>
    <w:p w14:paraId="0E1264F1" w14:textId="77777777" w:rsidR="00DA43B3" w:rsidRDefault="00DA43B3" w:rsidP="00DA43B3">
      <w:pPr>
        <w:pStyle w:val="Heading2"/>
        <w:rPr>
          <w:rFonts w:ascii="Helvetica" w:hAnsi="Helvetica" w:cs="Helvetica"/>
          <w:szCs w:val="24"/>
          <w:lang w:val="en-AU"/>
        </w:rPr>
      </w:pPr>
      <w:bookmarkStart w:id="169" w:name="_Toc453827523"/>
      <w:r>
        <w:rPr>
          <w:lang w:val="en-AU"/>
        </w:rPr>
        <w:t>Install EQ structure parts up to ring under BF</w:t>
      </w:r>
      <w:bookmarkEnd w:id="169"/>
    </w:p>
    <w:tbl>
      <w:tblPr>
        <w:tblStyle w:val="TableGrid"/>
        <w:tblW w:w="0" w:type="auto"/>
        <w:tblLook w:val="04A0" w:firstRow="1" w:lastRow="0" w:firstColumn="1" w:lastColumn="0" w:noHBand="0" w:noVBand="1"/>
      </w:tblPr>
      <w:tblGrid>
        <w:gridCol w:w="4733"/>
        <w:gridCol w:w="4733"/>
      </w:tblGrid>
      <w:tr w:rsidR="00523AA2" w:rsidRPr="00315FF6" w14:paraId="2C1F3BBC" w14:textId="77777777" w:rsidTr="00B76626">
        <w:tc>
          <w:tcPr>
            <w:tcW w:w="4733" w:type="dxa"/>
          </w:tcPr>
          <w:p w14:paraId="3EC9028C" w14:textId="77777777" w:rsidR="00523AA2" w:rsidRPr="00315FF6" w:rsidRDefault="00523AA2" w:rsidP="00B76626"/>
        </w:tc>
        <w:tc>
          <w:tcPr>
            <w:tcW w:w="4733" w:type="dxa"/>
          </w:tcPr>
          <w:p w14:paraId="40738E19" w14:textId="77777777" w:rsidR="00523AA2" w:rsidRPr="00315FF6" w:rsidRDefault="00523AA2" w:rsidP="00B76626"/>
        </w:tc>
      </w:tr>
    </w:tbl>
    <w:p w14:paraId="72B732D0" w14:textId="77777777" w:rsidR="00DA43B3" w:rsidRDefault="00DA43B3" w:rsidP="00DA43B3">
      <w:pPr>
        <w:pStyle w:val="Heading2"/>
        <w:rPr>
          <w:rFonts w:ascii="Helvetica" w:hAnsi="Helvetica" w:cs="Helvetica"/>
          <w:szCs w:val="24"/>
          <w:lang w:val="en-AU"/>
        </w:rPr>
      </w:pPr>
      <w:bookmarkStart w:id="170" w:name="_Toc453827524"/>
      <w:r>
        <w:rPr>
          <w:lang w:val="en-AU"/>
        </w:rPr>
        <w:t>Install pushers and jacks at ring under BF</w:t>
      </w:r>
      <w:bookmarkEnd w:id="170"/>
    </w:p>
    <w:tbl>
      <w:tblPr>
        <w:tblStyle w:val="TableGrid"/>
        <w:tblW w:w="0" w:type="auto"/>
        <w:tblLook w:val="04A0" w:firstRow="1" w:lastRow="0" w:firstColumn="1" w:lastColumn="0" w:noHBand="0" w:noVBand="1"/>
      </w:tblPr>
      <w:tblGrid>
        <w:gridCol w:w="4733"/>
        <w:gridCol w:w="4733"/>
      </w:tblGrid>
      <w:tr w:rsidR="00523AA2" w:rsidRPr="00315FF6" w14:paraId="6717414C" w14:textId="77777777" w:rsidTr="00B76626">
        <w:tc>
          <w:tcPr>
            <w:tcW w:w="4733" w:type="dxa"/>
          </w:tcPr>
          <w:p w14:paraId="7F6E81CF" w14:textId="77777777" w:rsidR="00523AA2" w:rsidRPr="00315FF6" w:rsidRDefault="00523AA2" w:rsidP="00B76626"/>
        </w:tc>
        <w:tc>
          <w:tcPr>
            <w:tcW w:w="4733" w:type="dxa"/>
          </w:tcPr>
          <w:p w14:paraId="4D76F163" w14:textId="77777777" w:rsidR="00523AA2" w:rsidRPr="00315FF6" w:rsidRDefault="00523AA2" w:rsidP="00B76626"/>
        </w:tc>
      </w:tr>
    </w:tbl>
    <w:p w14:paraId="7925376A" w14:textId="77777777" w:rsidR="00DA43B3" w:rsidRDefault="00DA43B3" w:rsidP="00DA43B3">
      <w:pPr>
        <w:pStyle w:val="Heading2"/>
        <w:rPr>
          <w:rFonts w:ascii="Helvetica" w:hAnsi="Helvetica" w:cs="Helvetica"/>
          <w:szCs w:val="24"/>
          <w:lang w:val="en-AU"/>
        </w:rPr>
      </w:pPr>
      <w:bookmarkStart w:id="171" w:name="_Toc453827525"/>
      <w:r>
        <w:rPr>
          <w:lang w:val="en-AU"/>
        </w:rPr>
        <w:t>Crane in BF</w:t>
      </w:r>
      <w:bookmarkEnd w:id="171"/>
    </w:p>
    <w:tbl>
      <w:tblPr>
        <w:tblStyle w:val="TableGrid"/>
        <w:tblW w:w="0" w:type="auto"/>
        <w:tblLook w:val="04A0" w:firstRow="1" w:lastRow="0" w:firstColumn="1" w:lastColumn="0" w:noHBand="0" w:noVBand="1"/>
      </w:tblPr>
      <w:tblGrid>
        <w:gridCol w:w="4733"/>
        <w:gridCol w:w="4733"/>
      </w:tblGrid>
      <w:tr w:rsidR="00523AA2" w:rsidRPr="00315FF6" w14:paraId="0CCF27CC" w14:textId="77777777" w:rsidTr="00B76626">
        <w:tc>
          <w:tcPr>
            <w:tcW w:w="4733" w:type="dxa"/>
          </w:tcPr>
          <w:p w14:paraId="0230F4C1" w14:textId="77777777" w:rsidR="00523AA2" w:rsidRPr="00315FF6" w:rsidRDefault="00523AA2" w:rsidP="00B76626"/>
        </w:tc>
        <w:tc>
          <w:tcPr>
            <w:tcW w:w="4733" w:type="dxa"/>
          </w:tcPr>
          <w:p w14:paraId="2B2A320F" w14:textId="77777777" w:rsidR="00523AA2" w:rsidRPr="00315FF6" w:rsidRDefault="00523AA2" w:rsidP="00B76626"/>
        </w:tc>
      </w:tr>
    </w:tbl>
    <w:p w14:paraId="23CBE667" w14:textId="77777777" w:rsidR="00DA43B3" w:rsidRDefault="00DA43B3" w:rsidP="00DA43B3">
      <w:pPr>
        <w:pStyle w:val="Heading2"/>
        <w:rPr>
          <w:rFonts w:ascii="Helvetica" w:hAnsi="Helvetica" w:cs="Helvetica"/>
          <w:szCs w:val="24"/>
          <w:lang w:val="en-AU"/>
        </w:rPr>
      </w:pPr>
      <w:bookmarkStart w:id="172" w:name="_Toc453827526"/>
      <w:r>
        <w:rPr>
          <w:lang w:val="en-AU"/>
        </w:rPr>
        <w:t>Remove BF cap with crane</w:t>
      </w:r>
      <w:bookmarkEnd w:id="172"/>
    </w:p>
    <w:tbl>
      <w:tblPr>
        <w:tblStyle w:val="TableGrid"/>
        <w:tblW w:w="0" w:type="auto"/>
        <w:tblLook w:val="04A0" w:firstRow="1" w:lastRow="0" w:firstColumn="1" w:lastColumn="0" w:noHBand="0" w:noVBand="1"/>
      </w:tblPr>
      <w:tblGrid>
        <w:gridCol w:w="4733"/>
        <w:gridCol w:w="4733"/>
      </w:tblGrid>
      <w:tr w:rsidR="00523AA2" w:rsidRPr="00315FF6" w14:paraId="74D35E10" w14:textId="77777777" w:rsidTr="00B76626">
        <w:tc>
          <w:tcPr>
            <w:tcW w:w="4733" w:type="dxa"/>
          </w:tcPr>
          <w:p w14:paraId="02366606" w14:textId="3CC54054" w:rsidR="00645C66" w:rsidRPr="00315FF6" w:rsidRDefault="003558A1" w:rsidP="004E39A2">
            <w:r>
              <w:t xml:space="preserve">Remove 16 x </w:t>
            </w:r>
            <w:r w:rsidR="00645C66" w:rsidRPr="00645C66">
              <w:rPr>
                <w:rStyle w:val="Code"/>
              </w:rPr>
              <w:t>ISO 4762 M</w:t>
            </w:r>
            <w:r w:rsidR="00934CD9">
              <w:rPr>
                <w:rStyle w:val="Code"/>
              </w:rPr>
              <w:t>8</w:t>
            </w:r>
            <w:r w:rsidR="00645C66" w:rsidRPr="00645C66">
              <w:rPr>
                <w:rStyle w:val="Code"/>
              </w:rPr>
              <w:t xml:space="preserve"> x 25</w:t>
            </w:r>
            <w:r w:rsidR="00645C66">
              <w:t xml:space="preserve"> screws </w:t>
            </w:r>
            <w:r w:rsidR="004E39A2">
              <w:t xml:space="preserve">from the </w:t>
            </w:r>
            <w:r w:rsidR="004E39A2">
              <w:lastRenderedPageBreak/>
              <w:t>bottom of the BF around the outside edge, and crane away the cap</w:t>
            </w:r>
            <w:r w:rsidR="00645C66">
              <w:t>.</w:t>
            </w:r>
          </w:p>
        </w:tc>
        <w:tc>
          <w:tcPr>
            <w:tcW w:w="4733" w:type="dxa"/>
          </w:tcPr>
          <w:p w14:paraId="7BF4AE65" w14:textId="77777777" w:rsidR="00523AA2" w:rsidRPr="00315FF6" w:rsidRDefault="00523AA2" w:rsidP="00B76626"/>
        </w:tc>
      </w:tr>
    </w:tbl>
    <w:p w14:paraId="6052D1DC" w14:textId="0F5DCB4A" w:rsidR="00DA43B3" w:rsidRDefault="00DA43B3" w:rsidP="00DA43B3">
      <w:pPr>
        <w:pStyle w:val="Heading2"/>
        <w:rPr>
          <w:rFonts w:ascii="Helvetica" w:hAnsi="Helvetica" w:cs="Helvetica"/>
          <w:szCs w:val="24"/>
          <w:lang w:val="en-AU"/>
        </w:rPr>
      </w:pPr>
      <w:bookmarkStart w:id="173" w:name="_Toc453827527"/>
      <w:r>
        <w:rPr>
          <w:lang w:val="en-AU"/>
        </w:rPr>
        <w:lastRenderedPageBreak/>
        <w:t xml:space="preserve">Wire up BF </w:t>
      </w:r>
      <w:r w:rsidR="007F1BCF">
        <w:rPr>
          <w:lang w:val="en-AU"/>
        </w:rPr>
        <w:t>yaw pico</w:t>
      </w:r>
      <w:r>
        <w:rPr>
          <w:lang w:val="en-AU"/>
        </w:rPr>
        <w:t>, stepper, LVDT</w:t>
      </w:r>
      <w:bookmarkEnd w:id="173"/>
    </w:p>
    <w:tbl>
      <w:tblPr>
        <w:tblStyle w:val="TableGrid"/>
        <w:tblW w:w="0" w:type="auto"/>
        <w:tblLook w:val="04A0" w:firstRow="1" w:lastRow="0" w:firstColumn="1" w:lastColumn="0" w:noHBand="0" w:noVBand="1"/>
      </w:tblPr>
      <w:tblGrid>
        <w:gridCol w:w="4733"/>
        <w:gridCol w:w="4733"/>
      </w:tblGrid>
      <w:tr w:rsidR="00523AA2" w:rsidRPr="00315FF6" w14:paraId="4CCBC455" w14:textId="77777777" w:rsidTr="00B76626">
        <w:tc>
          <w:tcPr>
            <w:tcW w:w="4733" w:type="dxa"/>
          </w:tcPr>
          <w:p w14:paraId="36A88CDF" w14:textId="7E2016B5" w:rsidR="006E06DF" w:rsidRDefault="006E06DF" w:rsidP="001E16B5">
            <w:r>
              <w:t>[???: The arrangement of cables in E1503600</w:t>
            </w:r>
            <w:r w:rsidR="00406F0E">
              <w:t>-v9</w:t>
            </w:r>
            <w:r>
              <w:t>/ E1503901</w:t>
            </w:r>
            <w:r w:rsidR="00406F0E">
              <w:t>-v2 is not going to be convenient because the pitch and roll picos are on the</w:t>
            </w:r>
            <w:r w:rsidR="007F1BCF">
              <w:t xml:space="preserve"> top of the</w:t>
            </w:r>
            <w:r w:rsidR="00406F0E">
              <w:t xml:space="preserve"> cap and their wires will go straight to the cable clamps but the yaw pico is inside and its wires need to come out the bottom. </w:t>
            </w:r>
            <w:r w:rsidR="007F1BCF">
              <w:t>The following assumes that we</w:t>
            </w:r>
            <w:r w:rsidR="002B7B76">
              <w:t xml:space="preserve"> </w:t>
            </w:r>
            <w:r w:rsidR="007F1BCF">
              <w:t>put</w:t>
            </w:r>
            <w:r w:rsidR="003558A1">
              <w:t xml:space="preserve"> the BF yaw pico </w:t>
            </w:r>
            <w:r w:rsidR="007F1BCF">
              <w:t>on the same cable as</w:t>
            </w:r>
            <w:r w:rsidR="003558A1">
              <w:t xml:space="preserve"> the IM picos (which has the bonus that it’s also more logical – the BF yaw really rotates the IM in any case).</w:t>
            </w:r>
            <w:r w:rsidR="00406F0E">
              <w:t>]</w:t>
            </w:r>
          </w:p>
          <w:p w14:paraId="432F6A41" w14:textId="232DF4D8" w:rsidR="001E16B5" w:rsidRDefault="001E16B5" w:rsidP="001E16B5">
            <w:r>
              <w:t>Create adapter cables for the BF pico, stepper and LVDT per JGW-</w:t>
            </w:r>
            <w:bookmarkStart w:id="174" w:name="OLE_LINK170"/>
            <w:bookmarkStart w:id="175" w:name="OLE_LINK171"/>
            <w:r>
              <w:t>E1503901</w:t>
            </w:r>
            <w:bookmarkEnd w:id="174"/>
            <w:bookmarkEnd w:id="175"/>
            <w:r>
              <w:t xml:space="preserve">-04, -05 and 06, choosing the length to run neatly from the inside of the BF to the cable clamps on the outside of the BF cap. </w:t>
            </w:r>
          </w:p>
          <w:p w14:paraId="6BCC8904" w14:textId="13E421E2" w:rsidR="00523AA2" w:rsidRPr="00315FF6" w:rsidRDefault="001E16B5" w:rsidP="001E16B5">
            <w:r>
              <w:t>Connect the adapters to the pins of the pico/stepper per JGW-</w:t>
            </w:r>
            <w:bookmarkStart w:id="176" w:name="OLE_LINK168"/>
            <w:bookmarkStart w:id="177" w:name="OLE_LINK169"/>
            <w:r>
              <w:t>E1503600</w:t>
            </w:r>
            <w:bookmarkEnd w:id="176"/>
            <w:bookmarkEnd w:id="177"/>
            <w:r>
              <w:t>-04 and -05, route the cables.</w:t>
            </w:r>
          </w:p>
        </w:tc>
        <w:tc>
          <w:tcPr>
            <w:tcW w:w="4733" w:type="dxa"/>
          </w:tcPr>
          <w:p w14:paraId="20B14C60" w14:textId="77777777" w:rsidR="00523AA2" w:rsidRPr="00315FF6" w:rsidRDefault="00523AA2" w:rsidP="00B76626"/>
        </w:tc>
      </w:tr>
    </w:tbl>
    <w:p w14:paraId="6449D9F5" w14:textId="77777777" w:rsidR="00DA43B3" w:rsidRDefault="00DA43B3" w:rsidP="00DA43B3">
      <w:pPr>
        <w:pStyle w:val="Heading2"/>
        <w:rPr>
          <w:rFonts w:ascii="Helvetica" w:hAnsi="Helvetica" w:cs="Helvetica"/>
          <w:szCs w:val="24"/>
          <w:lang w:val="en-AU"/>
        </w:rPr>
      </w:pPr>
      <w:bookmarkStart w:id="178" w:name="_Toc453827528"/>
      <w:r>
        <w:rPr>
          <w:lang w:val="en-AU"/>
        </w:rPr>
        <w:t>Route IM cables through IRM top plate up to BF</w:t>
      </w:r>
      <w:bookmarkEnd w:id="178"/>
    </w:p>
    <w:tbl>
      <w:tblPr>
        <w:tblStyle w:val="TableGrid"/>
        <w:tblW w:w="0" w:type="auto"/>
        <w:tblLook w:val="04A0" w:firstRow="1" w:lastRow="0" w:firstColumn="1" w:lastColumn="0" w:noHBand="0" w:noVBand="1"/>
      </w:tblPr>
      <w:tblGrid>
        <w:gridCol w:w="4733"/>
        <w:gridCol w:w="4733"/>
      </w:tblGrid>
      <w:tr w:rsidR="00523AA2" w:rsidRPr="00315FF6" w14:paraId="49373806" w14:textId="77777777" w:rsidTr="00B76626">
        <w:tc>
          <w:tcPr>
            <w:tcW w:w="4733" w:type="dxa"/>
          </w:tcPr>
          <w:p w14:paraId="4037D954" w14:textId="77777777" w:rsidR="00523AA2" w:rsidRPr="00315FF6" w:rsidRDefault="00523AA2" w:rsidP="00B76626"/>
        </w:tc>
        <w:tc>
          <w:tcPr>
            <w:tcW w:w="4733" w:type="dxa"/>
          </w:tcPr>
          <w:p w14:paraId="39994D4C" w14:textId="77777777" w:rsidR="00523AA2" w:rsidRPr="00315FF6" w:rsidRDefault="00523AA2" w:rsidP="00B76626"/>
        </w:tc>
      </w:tr>
    </w:tbl>
    <w:p w14:paraId="003B8192" w14:textId="77777777" w:rsidR="00DA43B3" w:rsidRDefault="00DA43B3" w:rsidP="00DA43B3">
      <w:pPr>
        <w:pStyle w:val="Heading2"/>
        <w:rPr>
          <w:rFonts w:ascii="Helvetica" w:hAnsi="Helvetica" w:cs="Helvetica"/>
          <w:szCs w:val="24"/>
          <w:lang w:val="en-AU"/>
        </w:rPr>
      </w:pPr>
      <w:bookmarkStart w:id="179" w:name="_Toc453827529"/>
      <w:r>
        <w:rPr>
          <w:lang w:val="en-AU"/>
        </w:rPr>
        <w:t>Suspend IM top plate with rods from BF</w:t>
      </w:r>
      <w:bookmarkEnd w:id="179"/>
    </w:p>
    <w:tbl>
      <w:tblPr>
        <w:tblStyle w:val="TableGrid"/>
        <w:tblW w:w="0" w:type="auto"/>
        <w:tblLook w:val="04A0" w:firstRow="1" w:lastRow="0" w:firstColumn="1" w:lastColumn="0" w:noHBand="0" w:noVBand="1"/>
      </w:tblPr>
      <w:tblGrid>
        <w:gridCol w:w="4710"/>
        <w:gridCol w:w="4756"/>
      </w:tblGrid>
      <w:tr w:rsidR="00523AA2" w:rsidRPr="00315FF6" w14:paraId="70D6B81A" w14:textId="77777777" w:rsidTr="00B76626">
        <w:tc>
          <w:tcPr>
            <w:tcW w:w="4733" w:type="dxa"/>
          </w:tcPr>
          <w:p w14:paraId="666D08BB" w14:textId="77777777" w:rsidR="00523AA2" w:rsidRPr="00315FF6" w:rsidRDefault="00523AA2" w:rsidP="00B76626"/>
        </w:tc>
        <w:tc>
          <w:tcPr>
            <w:tcW w:w="4733" w:type="dxa"/>
          </w:tcPr>
          <w:p w14:paraId="7FF4E3DE" w14:textId="49D70545" w:rsidR="00523AA2" w:rsidRPr="00315FF6" w:rsidRDefault="005B74AF" w:rsidP="00B76626">
            <w:r>
              <w:rPr>
                <w:noProof/>
                <w:lang w:val="en-AU" w:eastAsia="ja-JP"/>
              </w:rPr>
              <w:drawing>
                <wp:inline distT="0" distB="0" distL="0" distR="0" wp14:anchorId="4D3DFC14" wp14:editId="79B487FE">
                  <wp:extent cx="2883287" cy="1899830"/>
                  <wp:effectExtent l="0" t="0" r="0" b="5715"/>
                  <wp:docPr id="269" name="Picture 269" descr="../../../../../../var/folders/hf/20t5pn953rv7z5xdv8yfh5j00000gn/T/com.realmacsoftware.ember/FB8E8BB1-2711-44E8-816F-0E2C91D82EB9/Autodesk%20Inventor%20Professional%202015%20-%20EDUCATIONAL%20INSTITUTION%20VERSION%20-%20%5BBS%20Assembling%2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ar/folders/hf/20t5pn953rv7z5xdv8yfh5j00000gn/T/com.realmacsoftware.ember/FB8E8BB1-2711-44E8-816F-0E2C91D82EB9/Autodesk%20Inventor%20Professional%202015%20-%20EDUCATIONAL%20INSTITUTION%20VERSION%20-%20%5BBS%20Assembling%20h"/>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03207" cy="1912956"/>
                          </a:xfrm>
                          <a:prstGeom prst="rect">
                            <a:avLst/>
                          </a:prstGeom>
                          <a:noFill/>
                          <a:ln>
                            <a:noFill/>
                          </a:ln>
                        </pic:spPr>
                      </pic:pic>
                    </a:graphicData>
                  </a:graphic>
                </wp:inline>
              </w:drawing>
            </w:r>
          </w:p>
        </w:tc>
      </w:tr>
    </w:tbl>
    <w:p w14:paraId="05E6714B" w14:textId="77777777" w:rsidR="00DA43B3" w:rsidRDefault="00DA43B3" w:rsidP="00DA43B3">
      <w:pPr>
        <w:pStyle w:val="Heading2"/>
        <w:rPr>
          <w:rFonts w:ascii="Helvetica" w:hAnsi="Helvetica" w:cs="Helvetica"/>
          <w:szCs w:val="24"/>
          <w:lang w:val="en-AU"/>
        </w:rPr>
      </w:pPr>
      <w:bookmarkStart w:id="180" w:name="_Toc453827530"/>
      <w:r>
        <w:rPr>
          <w:lang w:val="en-AU"/>
        </w:rPr>
        <w:t>Hook IM to BF</w:t>
      </w:r>
      <w:bookmarkEnd w:id="180"/>
    </w:p>
    <w:tbl>
      <w:tblPr>
        <w:tblStyle w:val="TableGrid"/>
        <w:tblW w:w="0" w:type="auto"/>
        <w:tblLook w:val="04A0" w:firstRow="1" w:lastRow="0" w:firstColumn="1" w:lastColumn="0" w:noHBand="0" w:noVBand="1"/>
      </w:tblPr>
      <w:tblGrid>
        <w:gridCol w:w="4733"/>
        <w:gridCol w:w="4733"/>
      </w:tblGrid>
      <w:tr w:rsidR="00523AA2" w:rsidRPr="00315FF6" w14:paraId="2330D68F" w14:textId="77777777" w:rsidTr="00B76626">
        <w:tc>
          <w:tcPr>
            <w:tcW w:w="4733" w:type="dxa"/>
          </w:tcPr>
          <w:p w14:paraId="7861B268" w14:textId="77777777" w:rsidR="00523AA2" w:rsidRPr="00315FF6" w:rsidRDefault="00523AA2" w:rsidP="00B76626"/>
        </w:tc>
        <w:tc>
          <w:tcPr>
            <w:tcW w:w="4733" w:type="dxa"/>
          </w:tcPr>
          <w:p w14:paraId="57062E73" w14:textId="77777777" w:rsidR="00523AA2" w:rsidRPr="00315FF6" w:rsidRDefault="00523AA2" w:rsidP="00B76626"/>
        </w:tc>
      </w:tr>
    </w:tbl>
    <w:p w14:paraId="74950703" w14:textId="77777777" w:rsidR="00DA43B3" w:rsidRDefault="00DA43B3" w:rsidP="00DA43B3">
      <w:pPr>
        <w:pStyle w:val="Heading2"/>
        <w:rPr>
          <w:rFonts w:ascii="Helvetica" w:hAnsi="Helvetica" w:cs="Helvetica"/>
          <w:szCs w:val="24"/>
          <w:lang w:val="en-AU"/>
        </w:rPr>
      </w:pPr>
      <w:bookmarkStart w:id="181" w:name="_Toc453827531"/>
      <w:r>
        <w:rPr>
          <w:lang w:val="en-AU"/>
        </w:rPr>
        <w:t>Remove security bar between IM and RM</w:t>
      </w:r>
      <w:bookmarkEnd w:id="181"/>
    </w:p>
    <w:tbl>
      <w:tblPr>
        <w:tblStyle w:val="TableGrid"/>
        <w:tblW w:w="0" w:type="auto"/>
        <w:tblLook w:val="04A0" w:firstRow="1" w:lastRow="0" w:firstColumn="1" w:lastColumn="0" w:noHBand="0" w:noVBand="1"/>
      </w:tblPr>
      <w:tblGrid>
        <w:gridCol w:w="4733"/>
        <w:gridCol w:w="4733"/>
      </w:tblGrid>
      <w:tr w:rsidR="00523AA2" w:rsidRPr="00315FF6" w14:paraId="41F4634A" w14:textId="77777777" w:rsidTr="00B76626">
        <w:tc>
          <w:tcPr>
            <w:tcW w:w="4733" w:type="dxa"/>
          </w:tcPr>
          <w:p w14:paraId="23A3EB31" w14:textId="77777777" w:rsidR="00523AA2" w:rsidRPr="00315FF6" w:rsidRDefault="00523AA2" w:rsidP="00B76626"/>
        </w:tc>
        <w:tc>
          <w:tcPr>
            <w:tcW w:w="4733" w:type="dxa"/>
          </w:tcPr>
          <w:p w14:paraId="628275F7" w14:textId="77777777" w:rsidR="00523AA2" w:rsidRPr="00315FF6" w:rsidRDefault="00523AA2" w:rsidP="00B76626"/>
        </w:tc>
      </w:tr>
    </w:tbl>
    <w:p w14:paraId="143AF238" w14:textId="77777777" w:rsidR="00DA43B3" w:rsidRDefault="00DA43B3" w:rsidP="00DA43B3">
      <w:pPr>
        <w:pStyle w:val="Heading2"/>
        <w:rPr>
          <w:rFonts w:ascii="Helvetica" w:hAnsi="Helvetica" w:cs="Helvetica"/>
          <w:szCs w:val="24"/>
          <w:lang w:val="en-AU"/>
        </w:rPr>
      </w:pPr>
      <w:bookmarkStart w:id="182" w:name="_Toc453827532"/>
      <w:r>
        <w:rPr>
          <w:lang w:val="en-AU"/>
        </w:rPr>
        <w:lastRenderedPageBreak/>
        <w:t>Raise BF with jacks, test payload weight match</w:t>
      </w:r>
      <w:bookmarkEnd w:id="182"/>
    </w:p>
    <w:tbl>
      <w:tblPr>
        <w:tblStyle w:val="TableGrid"/>
        <w:tblW w:w="0" w:type="auto"/>
        <w:tblLook w:val="04A0" w:firstRow="1" w:lastRow="0" w:firstColumn="1" w:lastColumn="0" w:noHBand="0" w:noVBand="1"/>
      </w:tblPr>
      <w:tblGrid>
        <w:gridCol w:w="4733"/>
        <w:gridCol w:w="4733"/>
      </w:tblGrid>
      <w:tr w:rsidR="00523AA2" w:rsidRPr="00315FF6" w14:paraId="23F2E13A" w14:textId="77777777" w:rsidTr="00B76626">
        <w:tc>
          <w:tcPr>
            <w:tcW w:w="4733" w:type="dxa"/>
          </w:tcPr>
          <w:p w14:paraId="5791F090" w14:textId="77777777" w:rsidR="00523AA2" w:rsidRPr="00315FF6" w:rsidRDefault="00523AA2" w:rsidP="00B76626"/>
        </w:tc>
        <w:tc>
          <w:tcPr>
            <w:tcW w:w="4733" w:type="dxa"/>
          </w:tcPr>
          <w:p w14:paraId="14C6A69F" w14:textId="77777777" w:rsidR="00523AA2" w:rsidRPr="00315FF6" w:rsidRDefault="00523AA2" w:rsidP="00B76626"/>
        </w:tc>
      </w:tr>
    </w:tbl>
    <w:p w14:paraId="346AFFDF" w14:textId="77777777" w:rsidR="00DA43B3" w:rsidRDefault="00DA43B3" w:rsidP="00DA43B3">
      <w:pPr>
        <w:pStyle w:val="Heading2"/>
        <w:rPr>
          <w:rFonts w:ascii="Helvetica" w:hAnsi="Helvetica" w:cs="Helvetica"/>
          <w:szCs w:val="24"/>
          <w:lang w:val="en-AU"/>
        </w:rPr>
      </w:pPr>
      <w:bookmarkStart w:id="183" w:name="OLE_LINK165"/>
      <w:bookmarkStart w:id="184" w:name="OLE_LINK166"/>
      <w:bookmarkStart w:id="185" w:name="_Toc453827533"/>
      <w:r>
        <w:rPr>
          <w:lang w:val="en-AU"/>
        </w:rPr>
        <w:t>Level payload</w:t>
      </w:r>
      <w:bookmarkEnd w:id="185"/>
    </w:p>
    <w:tbl>
      <w:tblPr>
        <w:tblStyle w:val="TableGrid"/>
        <w:tblW w:w="0" w:type="auto"/>
        <w:tblLook w:val="04A0" w:firstRow="1" w:lastRow="0" w:firstColumn="1" w:lastColumn="0" w:noHBand="0" w:noVBand="1"/>
      </w:tblPr>
      <w:tblGrid>
        <w:gridCol w:w="4733"/>
        <w:gridCol w:w="4733"/>
      </w:tblGrid>
      <w:tr w:rsidR="00523AA2" w:rsidRPr="00315FF6" w14:paraId="6D7C2E3B" w14:textId="77777777" w:rsidTr="00B76626">
        <w:tc>
          <w:tcPr>
            <w:tcW w:w="4733" w:type="dxa"/>
          </w:tcPr>
          <w:p w14:paraId="37B74224" w14:textId="77777777" w:rsidR="00523AA2" w:rsidRPr="00315FF6" w:rsidRDefault="00523AA2" w:rsidP="00B76626"/>
        </w:tc>
        <w:tc>
          <w:tcPr>
            <w:tcW w:w="4733" w:type="dxa"/>
          </w:tcPr>
          <w:p w14:paraId="0C713147" w14:textId="77777777" w:rsidR="00523AA2" w:rsidRPr="00315FF6" w:rsidRDefault="00523AA2" w:rsidP="00B76626"/>
        </w:tc>
      </w:tr>
    </w:tbl>
    <w:p w14:paraId="30879504" w14:textId="5C6C75DF" w:rsidR="00EC2BAC" w:rsidRPr="00EC2BAC" w:rsidRDefault="00EC2BAC" w:rsidP="00EC2BAC">
      <w:pPr>
        <w:pStyle w:val="Heading1"/>
        <w:rPr>
          <w:lang w:val="en-AU"/>
        </w:rPr>
      </w:pPr>
      <w:bookmarkStart w:id="186" w:name="_Toc453827534"/>
      <w:bookmarkEnd w:id="183"/>
      <w:bookmarkEnd w:id="184"/>
      <w:r>
        <w:rPr>
          <w:lang w:val="en-AU"/>
        </w:rPr>
        <w:t>Suspend IRM</w:t>
      </w:r>
      <w:bookmarkEnd w:id="186"/>
    </w:p>
    <w:p w14:paraId="07E6EA54" w14:textId="77777777" w:rsidR="00DA43B3" w:rsidRDefault="00DA43B3" w:rsidP="00DA43B3">
      <w:pPr>
        <w:pStyle w:val="Heading2"/>
        <w:rPr>
          <w:rFonts w:ascii="Helvetica" w:hAnsi="Helvetica" w:cs="Helvetica"/>
          <w:szCs w:val="24"/>
          <w:lang w:val="en-AU"/>
        </w:rPr>
      </w:pPr>
      <w:bookmarkStart w:id="187" w:name="_Toc453827535"/>
      <w:r>
        <w:rPr>
          <w:lang w:val="en-AU"/>
        </w:rPr>
        <w:t>Build IRM around IM</w:t>
      </w:r>
      <w:bookmarkEnd w:id="187"/>
    </w:p>
    <w:tbl>
      <w:tblPr>
        <w:tblStyle w:val="TableGrid"/>
        <w:tblW w:w="0" w:type="auto"/>
        <w:tblLook w:val="04A0" w:firstRow="1" w:lastRow="0" w:firstColumn="1" w:lastColumn="0" w:noHBand="0" w:noVBand="1"/>
      </w:tblPr>
      <w:tblGrid>
        <w:gridCol w:w="4688"/>
        <w:gridCol w:w="4778"/>
      </w:tblGrid>
      <w:tr w:rsidR="00523AA2" w:rsidRPr="00315FF6" w14:paraId="4D7763C9" w14:textId="77777777" w:rsidTr="00B76626">
        <w:tc>
          <w:tcPr>
            <w:tcW w:w="4733" w:type="dxa"/>
          </w:tcPr>
          <w:p w14:paraId="50068B8A" w14:textId="77777777" w:rsidR="00523AA2" w:rsidRPr="00315FF6" w:rsidRDefault="00523AA2" w:rsidP="00B76626"/>
        </w:tc>
        <w:tc>
          <w:tcPr>
            <w:tcW w:w="4733" w:type="dxa"/>
          </w:tcPr>
          <w:p w14:paraId="2623FB96" w14:textId="2C7FD076" w:rsidR="00523AA2" w:rsidRPr="00315FF6" w:rsidRDefault="00573893" w:rsidP="00B76626">
            <w:r>
              <w:rPr>
                <w:noProof/>
                <w:lang w:val="en-AU" w:eastAsia="ja-JP"/>
              </w:rPr>
              <w:drawing>
                <wp:inline distT="0" distB="0" distL="0" distR="0" wp14:anchorId="566C4BBA" wp14:editId="5A184744">
                  <wp:extent cx="2897469" cy="1909175"/>
                  <wp:effectExtent l="0" t="0" r="0" b="0"/>
                  <wp:docPr id="268" name="Picture 268" descr="../../../../../../var/folders/hf/20t5pn953rv7z5xdv8yfh5j00000gn/T/com.realmacsoftware.ember/FA4D7325-A409-46BD-B823-D3A0DD141BEA/Autodesk%20Inventor%20Professional%202015%20-%20EDUCATIONAL%20INSTITUTION%20VERSION%20-%20%5BBS%20Assembling%2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r/folders/hf/20t5pn953rv7z5xdv8yfh5j00000gn/T/com.realmacsoftware.ember/FA4D7325-A409-46BD-B823-D3A0DD141BEA/Autodesk%20Inventor%20Professional%202015%20-%20EDUCATIONAL%20INSTITUTION%20VERSION%20-%20%5BBS%20Assembling%20h"/>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98971" cy="1910165"/>
                          </a:xfrm>
                          <a:prstGeom prst="rect">
                            <a:avLst/>
                          </a:prstGeom>
                          <a:noFill/>
                          <a:ln>
                            <a:noFill/>
                          </a:ln>
                        </pic:spPr>
                      </pic:pic>
                    </a:graphicData>
                  </a:graphic>
                </wp:inline>
              </w:drawing>
            </w:r>
          </w:p>
        </w:tc>
      </w:tr>
    </w:tbl>
    <w:p w14:paraId="40B8439A" w14:textId="77777777" w:rsidR="00DA43B3" w:rsidRDefault="00DA43B3" w:rsidP="00DA43B3">
      <w:pPr>
        <w:pStyle w:val="Heading2"/>
        <w:rPr>
          <w:rFonts w:ascii="Helvetica" w:hAnsi="Helvetica" w:cs="Helvetica"/>
          <w:szCs w:val="24"/>
          <w:lang w:val="en-AU"/>
        </w:rPr>
      </w:pPr>
      <w:bookmarkStart w:id="188" w:name="_Toc453827536"/>
      <w:r>
        <w:rPr>
          <w:lang w:val="en-AU"/>
        </w:rPr>
        <w:t>Attach OSEMs</w:t>
      </w:r>
      <w:bookmarkEnd w:id="188"/>
    </w:p>
    <w:tbl>
      <w:tblPr>
        <w:tblStyle w:val="TableGrid"/>
        <w:tblW w:w="0" w:type="auto"/>
        <w:tblLook w:val="04A0" w:firstRow="1" w:lastRow="0" w:firstColumn="1" w:lastColumn="0" w:noHBand="0" w:noVBand="1"/>
      </w:tblPr>
      <w:tblGrid>
        <w:gridCol w:w="4733"/>
        <w:gridCol w:w="4733"/>
      </w:tblGrid>
      <w:tr w:rsidR="00523AA2" w:rsidRPr="00315FF6" w14:paraId="06AC4EE6" w14:textId="77777777" w:rsidTr="00B76626">
        <w:tc>
          <w:tcPr>
            <w:tcW w:w="4733" w:type="dxa"/>
          </w:tcPr>
          <w:p w14:paraId="783BFBFE" w14:textId="77777777" w:rsidR="00523AA2" w:rsidRPr="00315FF6" w:rsidRDefault="00523AA2" w:rsidP="00B76626"/>
        </w:tc>
        <w:tc>
          <w:tcPr>
            <w:tcW w:w="4733" w:type="dxa"/>
          </w:tcPr>
          <w:p w14:paraId="303F47A5" w14:textId="23030AD3" w:rsidR="00523AA2" w:rsidRPr="00315FF6" w:rsidRDefault="00DE7B49" w:rsidP="00B76626">
            <w:r>
              <w:rPr>
                <w:noProof/>
                <w:lang w:val="en-AU" w:eastAsia="ja-JP"/>
              </w:rPr>
              <w:drawing>
                <wp:inline distT="0" distB="0" distL="0" distR="0" wp14:anchorId="46C2FC72" wp14:editId="415B794E">
                  <wp:extent cx="2811735" cy="1852685"/>
                  <wp:effectExtent l="0" t="0" r="8255" b="1905"/>
                  <wp:docPr id="267" name="Picture 267" descr="../../../../../../var/folders/hf/20t5pn953rv7z5xdv8yfh5j00000gn/T/com.realmacsoftware.ember/B3E1516A-FAC7-4F62-878B-F4B54F2AD71D/Autodesk%20Inventor%20Professional%202015%20-%20EDUCATIONAL%20INSTITUTION%20VERSION%20-%20%5BBS%20Assembling%2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r/folders/hf/20t5pn953rv7z5xdv8yfh5j00000gn/T/com.realmacsoftware.ember/B3E1516A-FAC7-4F62-878B-F4B54F2AD71D/Autodesk%20Inventor%20Professional%202015%20-%20EDUCATIONAL%20INSTITUTION%20VERSION%20-%20%5BBS%20Assembling%20h"/>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20321" cy="1858342"/>
                          </a:xfrm>
                          <a:prstGeom prst="rect">
                            <a:avLst/>
                          </a:prstGeom>
                          <a:noFill/>
                          <a:ln>
                            <a:noFill/>
                          </a:ln>
                        </pic:spPr>
                      </pic:pic>
                    </a:graphicData>
                  </a:graphic>
                </wp:inline>
              </w:drawing>
            </w:r>
          </w:p>
        </w:tc>
      </w:tr>
    </w:tbl>
    <w:p w14:paraId="78062F6D" w14:textId="77777777" w:rsidR="00DA43B3" w:rsidRDefault="00DA43B3" w:rsidP="00DA43B3">
      <w:pPr>
        <w:pStyle w:val="Heading2"/>
        <w:rPr>
          <w:rFonts w:ascii="Helvetica" w:hAnsi="Helvetica" w:cs="Helvetica"/>
          <w:szCs w:val="24"/>
          <w:lang w:val="en-AU"/>
        </w:rPr>
      </w:pPr>
      <w:bookmarkStart w:id="189" w:name="_Toc453827537"/>
      <w:r>
        <w:rPr>
          <w:lang w:val="en-AU"/>
        </w:rPr>
        <w:t>Route OSEM cabling up to BF</w:t>
      </w:r>
      <w:bookmarkEnd w:id="189"/>
    </w:p>
    <w:tbl>
      <w:tblPr>
        <w:tblStyle w:val="TableGrid"/>
        <w:tblW w:w="0" w:type="auto"/>
        <w:tblLook w:val="04A0" w:firstRow="1" w:lastRow="0" w:firstColumn="1" w:lastColumn="0" w:noHBand="0" w:noVBand="1"/>
      </w:tblPr>
      <w:tblGrid>
        <w:gridCol w:w="4733"/>
        <w:gridCol w:w="4733"/>
      </w:tblGrid>
      <w:tr w:rsidR="00523AA2" w:rsidRPr="00315FF6" w14:paraId="653CEA85" w14:textId="77777777" w:rsidTr="00B76626">
        <w:tc>
          <w:tcPr>
            <w:tcW w:w="4733" w:type="dxa"/>
          </w:tcPr>
          <w:p w14:paraId="1B5B8BBF" w14:textId="77777777" w:rsidR="00523AA2" w:rsidRPr="00315FF6" w:rsidRDefault="00523AA2" w:rsidP="00B76626"/>
        </w:tc>
        <w:tc>
          <w:tcPr>
            <w:tcW w:w="4733" w:type="dxa"/>
          </w:tcPr>
          <w:p w14:paraId="220CEF16" w14:textId="77777777" w:rsidR="00523AA2" w:rsidRPr="00315FF6" w:rsidRDefault="00523AA2" w:rsidP="00B76626"/>
        </w:tc>
      </w:tr>
    </w:tbl>
    <w:p w14:paraId="2056698D" w14:textId="77777777" w:rsidR="00DA43B3" w:rsidRDefault="00DA43B3" w:rsidP="00DA43B3">
      <w:pPr>
        <w:pStyle w:val="Heading2"/>
        <w:rPr>
          <w:rFonts w:ascii="Helvetica" w:hAnsi="Helvetica" w:cs="Helvetica"/>
          <w:szCs w:val="24"/>
          <w:lang w:val="en-AU"/>
        </w:rPr>
      </w:pPr>
      <w:bookmarkStart w:id="190" w:name="_Toc453827538"/>
      <w:r>
        <w:rPr>
          <w:lang w:val="en-AU"/>
        </w:rPr>
        <w:lastRenderedPageBreak/>
        <w:t>Crane in BF cap</w:t>
      </w:r>
      <w:bookmarkEnd w:id="190"/>
    </w:p>
    <w:tbl>
      <w:tblPr>
        <w:tblStyle w:val="TableGrid"/>
        <w:tblW w:w="0" w:type="auto"/>
        <w:tblLook w:val="04A0" w:firstRow="1" w:lastRow="0" w:firstColumn="1" w:lastColumn="0" w:noHBand="0" w:noVBand="1"/>
      </w:tblPr>
      <w:tblGrid>
        <w:gridCol w:w="4733"/>
        <w:gridCol w:w="4733"/>
      </w:tblGrid>
      <w:tr w:rsidR="00523AA2" w:rsidRPr="00315FF6" w14:paraId="1063A92F" w14:textId="77777777" w:rsidTr="00B76626">
        <w:tc>
          <w:tcPr>
            <w:tcW w:w="4733" w:type="dxa"/>
          </w:tcPr>
          <w:p w14:paraId="6CFDCDC0" w14:textId="77777777" w:rsidR="00523AA2" w:rsidRPr="00315FF6" w:rsidRDefault="00523AA2" w:rsidP="00B76626"/>
        </w:tc>
        <w:tc>
          <w:tcPr>
            <w:tcW w:w="4733" w:type="dxa"/>
          </w:tcPr>
          <w:p w14:paraId="5FCB2BFE" w14:textId="3F29CE09" w:rsidR="00523AA2" w:rsidRPr="00315FF6" w:rsidRDefault="00E247E1" w:rsidP="00B76626">
            <w:r>
              <w:rPr>
                <w:noProof/>
                <w:lang w:val="en-AU" w:eastAsia="ja-JP"/>
              </w:rPr>
              <w:drawing>
                <wp:inline distT="0" distB="0" distL="0" distR="0" wp14:anchorId="5A9D1909" wp14:editId="71F1B5FD">
                  <wp:extent cx="2847735" cy="2749738"/>
                  <wp:effectExtent l="0" t="0" r="0" b="0"/>
                  <wp:docPr id="266" name="Picture 266" descr="../../../../../../var/folders/hf/20t5pn953rv7z5xdv8yfh5j00000gn/T/com.realmacsoftware.ember/699B7633-707E-4E44-842C-977576D92000/Autodesk%20Inventor%20Professional%202015%20-%20EDUCATIONAL%20INSTITUTION%20VERSION%20-%20%5BBS%20Assembling%2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hf/20t5pn953rv7z5xdv8yfh5j00000gn/T/com.realmacsoftware.ember/699B7633-707E-4E44-842C-977576D92000/Autodesk%20Inventor%20Professional%202015%20-%20EDUCATIONAL%20INSTITUTION%20VERSION%20-%20%5BBS%20Assembling%20h"/>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3360" cy="2755169"/>
                          </a:xfrm>
                          <a:prstGeom prst="rect">
                            <a:avLst/>
                          </a:prstGeom>
                          <a:noFill/>
                          <a:ln>
                            <a:noFill/>
                          </a:ln>
                        </pic:spPr>
                      </pic:pic>
                    </a:graphicData>
                  </a:graphic>
                </wp:inline>
              </w:drawing>
            </w:r>
          </w:p>
        </w:tc>
      </w:tr>
    </w:tbl>
    <w:p w14:paraId="2E1C10ED" w14:textId="77777777" w:rsidR="00DA43B3" w:rsidRDefault="00DA43B3" w:rsidP="00DA43B3">
      <w:pPr>
        <w:pStyle w:val="Heading2"/>
        <w:rPr>
          <w:rFonts w:ascii="Helvetica" w:hAnsi="Helvetica" w:cs="Helvetica"/>
          <w:szCs w:val="24"/>
          <w:lang w:val="en-AU"/>
        </w:rPr>
      </w:pPr>
      <w:bookmarkStart w:id="191" w:name="_Toc453827539"/>
      <w:r>
        <w:rPr>
          <w:lang w:val="en-AU"/>
        </w:rPr>
        <w:t>Connect payload cables to BF cap</w:t>
      </w:r>
      <w:bookmarkEnd w:id="191"/>
    </w:p>
    <w:tbl>
      <w:tblPr>
        <w:tblStyle w:val="TableGrid"/>
        <w:tblW w:w="0" w:type="auto"/>
        <w:tblLook w:val="04A0" w:firstRow="1" w:lastRow="0" w:firstColumn="1" w:lastColumn="0" w:noHBand="0" w:noVBand="1"/>
      </w:tblPr>
      <w:tblGrid>
        <w:gridCol w:w="4733"/>
        <w:gridCol w:w="4733"/>
      </w:tblGrid>
      <w:tr w:rsidR="00523AA2" w:rsidRPr="00315FF6" w14:paraId="4DBAA7F3" w14:textId="77777777" w:rsidTr="00B76626">
        <w:tc>
          <w:tcPr>
            <w:tcW w:w="4733" w:type="dxa"/>
          </w:tcPr>
          <w:p w14:paraId="5A5E37DB" w14:textId="77777777" w:rsidR="00523AA2" w:rsidRPr="00315FF6" w:rsidRDefault="00523AA2" w:rsidP="00B76626"/>
        </w:tc>
        <w:tc>
          <w:tcPr>
            <w:tcW w:w="4733" w:type="dxa"/>
          </w:tcPr>
          <w:p w14:paraId="6B91A6D8" w14:textId="77777777" w:rsidR="00523AA2" w:rsidRPr="00315FF6" w:rsidRDefault="00523AA2" w:rsidP="00B76626"/>
        </w:tc>
      </w:tr>
    </w:tbl>
    <w:p w14:paraId="1D2FFDD9" w14:textId="4FEF75D0" w:rsidR="00EC2BAC" w:rsidRPr="00EC2BAC" w:rsidRDefault="00EC2BAC" w:rsidP="00EC2BAC">
      <w:pPr>
        <w:pStyle w:val="Heading1"/>
        <w:rPr>
          <w:lang w:val="en-AU"/>
        </w:rPr>
      </w:pPr>
      <w:bookmarkStart w:id="192" w:name="_Toc453827540"/>
      <w:r>
        <w:rPr>
          <w:lang w:val="en-AU"/>
        </w:rPr>
        <w:t>Suspend BF + payload</w:t>
      </w:r>
      <w:bookmarkEnd w:id="192"/>
    </w:p>
    <w:p w14:paraId="05C2319D" w14:textId="77777777" w:rsidR="00DA43B3" w:rsidRDefault="00DA43B3" w:rsidP="00DA43B3">
      <w:pPr>
        <w:pStyle w:val="Heading2"/>
        <w:rPr>
          <w:rFonts w:ascii="Helvetica" w:hAnsi="Helvetica" w:cs="Helvetica"/>
          <w:szCs w:val="24"/>
          <w:lang w:val="en-AU"/>
        </w:rPr>
      </w:pPr>
      <w:bookmarkStart w:id="193" w:name="_Toc453827541"/>
      <w:r>
        <w:rPr>
          <w:lang w:val="en-AU"/>
        </w:rPr>
        <w:t>Install load gauge adapter</w:t>
      </w:r>
      <w:bookmarkEnd w:id="193"/>
    </w:p>
    <w:tbl>
      <w:tblPr>
        <w:tblStyle w:val="TableGrid"/>
        <w:tblW w:w="0" w:type="auto"/>
        <w:tblLook w:val="04A0" w:firstRow="1" w:lastRow="0" w:firstColumn="1" w:lastColumn="0" w:noHBand="0" w:noVBand="1"/>
      </w:tblPr>
      <w:tblGrid>
        <w:gridCol w:w="4733"/>
        <w:gridCol w:w="4733"/>
      </w:tblGrid>
      <w:tr w:rsidR="00523AA2" w:rsidRPr="00315FF6" w14:paraId="43B53E2F" w14:textId="77777777" w:rsidTr="00B76626">
        <w:tc>
          <w:tcPr>
            <w:tcW w:w="4733" w:type="dxa"/>
          </w:tcPr>
          <w:p w14:paraId="0CC9FC4F" w14:textId="77777777" w:rsidR="00523AA2" w:rsidRPr="00315FF6" w:rsidRDefault="00523AA2" w:rsidP="00B76626"/>
        </w:tc>
        <w:tc>
          <w:tcPr>
            <w:tcW w:w="4733" w:type="dxa"/>
          </w:tcPr>
          <w:p w14:paraId="3BE10CCF" w14:textId="77777777" w:rsidR="00523AA2" w:rsidRPr="00315FF6" w:rsidRDefault="00523AA2" w:rsidP="00B76626"/>
        </w:tc>
      </w:tr>
    </w:tbl>
    <w:p w14:paraId="05F5FB87" w14:textId="77777777" w:rsidR="00DA43B3" w:rsidRDefault="00DA43B3" w:rsidP="00DA43B3">
      <w:pPr>
        <w:pStyle w:val="Heading2"/>
        <w:rPr>
          <w:rFonts w:ascii="Helvetica" w:hAnsi="Helvetica" w:cs="Helvetica"/>
          <w:szCs w:val="24"/>
          <w:lang w:val="en-AU"/>
        </w:rPr>
      </w:pPr>
      <w:bookmarkStart w:id="194" w:name="_Toc453827542"/>
      <w:r>
        <w:rPr>
          <w:lang w:val="en-AU"/>
        </w:rPr>
        <w:t>Weigh/trim/balance BF+payload</w:t>
      </w:r>
      <w:bookmarkEnd w:id="194"/>
    </w:p>
    <w:tbl>
      <w:tblPr>
        <w:tblStyle w:val="TableGrid"/>
        <w:tblW w:w="0" w:type="auto"/>
        <w:tblLook w:val="04A0" w:firstRow="1" w:lastRow="0" w:firstColumn="1" w:lastColumn="0" w:noHBand="0" w:noVBand="1"/>
      </w:tblPr>
      <w:tblGrid>
        <w:gridCol w:w="4733"/>
        <w:gridCol w:w="4733"/>
      </w:tblGrid>
      <w:tr w:rsidR="00523AA2" w:rsidRPr="00315FF6" w14:paraId="6A9A5B4F" w14:textId="77777777" w:rsidTr="00B76626">
        <w:tc>
          <w:tcPr>
            <w:tcW w:w="4733" w:type="dxa"/>
          </w:tcPr>
          <w:p w14:paraId="1B1F7AE0" w14:textId="77777777" w:rsidR="00523AA2" w:rsidRPr="00315FF6" w:rsidRDefault="00523AA2" w:rsidP="00B76626"/>
        </w:tc>
        <w:tc>
          <w:tcPr>
            <w:tcW w:w="4733" w:type="dxa"/>
          </w:tcPr>
          <w:p w14:paraId="21B9A923" w14:textId="77777777" w:rsidR="00523AA2" w:rsidRPr="00315FF6" w:rsidRDefault="00523AA2" w:rsidP="00B76626"/>
        </w:tc>
      </w:tr>
    </w:tbl>
    <w:p w14:paraId="48BF12F4" w14:textId="77777777" w:rsidR="00DA43B3" w:rsidRDefault="00DA43B3" w:rsidP="00DA43B3">
      <w:pPr>
        <w:pStyle w:val="Heading2"/>
        <w:rPr>
          <w:rFonts w:ascii="Helvetica" w:hAnsi="Helvetica" w:cs="Helvetica"/>
          <w:szCs w:val="24"/>
          <w:lang w:val="en-AU"/>
        </w:rPr>
      </w:pPr>
      <w:bookmarkStart w:id="195" w:name="_Toc453827543"/>
      <w:r>
        <w:rPr>
          <w:lang w:val="en-AU"/>
        </w:rPr>
        <w:t>Remove load gauge adapter</w:t>
      </w:r>
      <w:bookmarkEnd w:id="195"/>
    </w:p>
    <w:tbl>
      <w:tblPr>
        <w:tblStyle w:val="TableGrid"/>
        <w:tblW w:w="0" w:type="auto"/>
        <w:tblLook w:val="04A0" w:firstRow="1" w:lastRow="0" w:firstColumn="1" w:lastColumn="0" w:noHBand="0" w:noVBand="1"/>
      </w:tblPr>
      <w:tblGrid>
        <w:gridCol w:w="4733"/>
        <w:gridCol w:w="4733"/>
      </w:tblGrid>
      <w:tr w:rsidR="00523AA2" w:rsidRPr="00315FF6" w14:paraId="5E1772B5" w14:textId="77777777" w:rsidTr="00B76626">
        <w:tc>
          <w:tcPr>
            <w:tcW w:w="4733" w:type="dxa"/>
          </w:tcPr>
          <w:p w14:paraId="3EADDD5C" w14:textId="3EDEB27E" w:rsidR="00523AA2" w:rsidRPr="00315FF6" w:rsidRDefault="004F67EF" w:rsidP="00B76626">
            <w:r>
              <w:t>Unhook the load gauge and chain block, and crane away the load gauge adapter.</w:t>
            </w:r>
          </w:p>
        </w:tc>
        <w:tc>
          <w:tcPr>
            <w:tcW w:w="4733" w:type="dxa"/>
          </w:tcPr>
          <w:p w14:paraId="2F11EF56" w14:textId="77777777" w:rsidR="00523AA2" w:rsidRPr="00315FF6" w:rsidRDefault="00523AA2" w:rsidP="00B76626"/>
        </w:tc>
      </w:tr>
    </w:tbl>
    <w:p w14:paraId="6546FB39" w14:textId="28A421E4" w:rsidR="00DA43B3" w:rsidRDefault="00DA43B3" w:rsidP="00DA43B3">
      <w:pPr>
        <w:pStyle w:val="Heading2"/>
        <w:rPr>
          <w:rFonts w:ascii="Helvetica" w:hAnsi="Helvetica" w:cs="Helvetica"/>
          <w:szCs w:val="24"/>
          <w:lang w:val="en-AU"/>
        </w:rPr>
      </w:pPr>
      <w:bookmarkStart w:id="196" w:name="_Toc453827544"/>
      <w:r>
        <w:rPr>
          <w:lang w:val="en-AU"/>
        </w:rPr>
        <w:t>Install crossbars for under SF</w:t>
      </w:r>
      <w:bookmarkEnd w:id="196"/>
    </w:p>
    <w:tbl>
      <w:tblPr>
        <w:tblStyle w:val="TableGrid"/>
        <w:tblW w:w="0" w:type="auto"/>
        <w:tblLook w:val="04A0" w:firstRow="1" w:lastRow="0" w:firstColumn="1" w:lastColumn="0" w:noHBand="0" w:noVBand="1"/>
      </w:tblPr>
      <w:tblGrid>
        <w:gridCol w:w="4733"/>
        <w:gridCol w:w="4733"/>
      </w:tblGrid>
      <w:tr w:rsidR="00523AA2" w:rsidRPr="00315FF6" w14:paraId="45A7A487" w14:textId="77777777" w:rsidTr="00B76626">
        <w:tc>
          <w:tcPr>
            <w:tcW w:w="4733" w:type="dxa"/>
          </w:tcPr>
          <w:p w14:paraId="4DD6514B" w14:textId="19EAED42" w:rsidR="00523AA2" w:rsidRDefault="008E611A" w:rsidP="00B76626">
            <w:r>
              <w:t>Install the crossbars for under the SF</w:t>
            </w:r>
            <w:r w:rsidR="00E81823">
              <w:t>, running in the Y direction. There should be a gap of 120 mm from between the crossbar and the inside of the corner upright. Do not tighten the screws holding the brackets yet.</w:t>
            </w:r>
          </w:p>
          <w:p w14:paraId="449879FF" w14:textId="447DB45A" w:rsidR="00E81823" w:rsidRPr="008E611A" w:rsidRDefault="00E81823" w:rsidP="00E81823">
            <w:r>
              <w:t>Install the six jacks as shown, with a triangle of jacks on round bases and one of jacks on square bases. Note that the round bases have a diameter of 120 mm and the rectangular bases are 110 mm wide. Do not tighten the screws holding the bases to the crossbeams yet.</w:t>
            </w:r>
            <w:r w:rsidR="00AA0E73">
              <w:t xml:space="preserve"> [???: </w:t>
            </w:r>
            <w:r w:rsidR="00AA0E73">
              <w:lastRenderedPageBreak/>
              <w:t>Double check that the jack positions are right</w:t>
            </w:r>
            <w:r w:rsidR="00BD5035">
              <w:t>, especially the ones on the outside</w:t>
            </w:r>
            <w:r w:rsidR="00AA0E73">
              <w:t xml:space="preserve"> – they seem to have changed in the Inventor.]</w:t>
            </w:r>
          </w:p>
        </w:tc>
        <w:tc>
          <w:tcPr>
            <w:tcW w:w="4733" w:type="dxa"/>
          </w:tcPr>
          <w:p w14:paraId="288D0939" w14:textId="5E453564" w:rsidR="00523AA2" w:rsidRPr="00315FF6" w:rsidRDefault="00E81823" w:rsidP="00B76626">
            <w:r>
              <w:rPr>
                <w:noProof/>
                <w:lang w:val="en-AU" w:eastAsia="ja-JP"/>
              </w:rPr>
              <w:lastRenderedPageBreak/>
              <mc:AlternateContent>
                <mc:Choice Requires="wps">
                  <w:drawing>
                    <wp:anchor distT="0" distB="0" distL="114300" distR="114300" simplePos="0" relativeHeight="252043264" behindDoc="0" locked="0" layoutInCell="1" allowOverlap="1" wp14:anchorId="2075E2DA" wp14:editId="00584FD0">
                      <wp:simplePos x="0" y="0"/>
                      <wp:positionH relativeFrom="column">
                        <wp:posOffset>1575513</wp:posOffset>
                      </wp:positionH>
                      <wp:positionV relativeFrom="paragraph">
                        <wp:posOffset>122425</wp:posOffset>
                      </wp:positionV>
                      <wp:extent cx="204470" cy="192405"/>
                      <wp:effectExtent l="0" t="0" r="0" b="10795"/>
                      <wp:wrapNone/>
                      <wp:docPr id="248" name="Text Box 248"/>
                      <wp:cNvGraphicFramePr/>
                      <a:graphic xmlns:a="http://schemas.openxmlformats.org/drawingml/2006/main">
                        <a:graphicData uri="http://schemas.microsoft.com/office/word/2010/wordprocessingShape">
                          <wps:wsp>
                            <wps:cNvSpPr txBox="1"/>
                            <wps:spPr>
                              <a:xfrm>
                                <a:off x="0" y="0"/>
                                <a:ext cx="204470" cy="1924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F01FDF0" w14:textId="77777777" w:rsidR="00E81823" w:rsidRPr="00E81823" w:rsidRDefault="00E81823" w:rsidP="00E81823">
                                  <w:pPr>
                                    <w:spacing w:before="0"/>
                                    <w:rPr>
                                      <w:rFonts w:eastAsia="MS Mincho"/>
                                      <w:sz w:val="20"/>
                                    </w:rPr>
                                  </w:pPr>
                                  <w:r w:rsidRPr="00E81823">
                                    <w:rPr>
                                      <w:rFonts w:eastAsia="MS Mincho"/>
                                      <w:sz w:val="20"/>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5E2DA" id="Text Box 248" o:spid="_x0000_s1070" type="#_x0000_t202" style="position:absolute;left:0;text-align:left;margin-left:124.05pt;margin-top:9.65pt;width:16.1pt;height:15.1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" fillcolor="#dbe5f1 [660]" stroked="f">
                      <v:textbox inset="0,0,0,0">
                        <w:txbxContent>
                          <w:p w14:paraId="7F01FDF0" w14:textId="77777777" w:rsidR="00E81823" w:rsidRPr="00E81823" w:rsidRDefault="00E81823" w:rsidP="00E81823">
                            <w:pPr>
                              <w:spacing w:before="0"/>
                              <w:rPr>
                                <w:rFonts w:eastAsia="MS Mincho"/>
                                <w:sz w:val="20"/>
                              </w:rPr>
                            </w:pPr>
                            <w:r w:rsidRPr="00E81823">
                              <w:rPr>
                                <w:rFonts w:eastAsia="MS Mincho"/>
                                <w:sz w:val="20"/>
                              </w:rPr>
                              <w:t>-X</w:t>
                            </w:r>
                          </w:p>
                        </w:txbxContent>
                      </v:textbox>
                    </v:shape>
                  </w:pict>
                </mc:Fallback>
              </mc:AlternateContent>
            </w:r>
            <w:r>
              <w:rPr>
                <w:noProof/>
                <w:lang w:val="en-AU" w:eastAsia="ja-JP"/>
              </w:rPr>
              <mc:AlternateContent>
                <mc:Choice Requires="wps">
                  <w:drawing>
                    <wp:anchor distT="0" distB="0" distL="114300" distR="114300" simplePos="0" relativeHeight="252044288" behindDoc="0" locked="0" layoutInCell="1" allowOverlap="1" wp14:anchorId="5DD7F849" wp14:editId="07AC128D">
                      <wp:simplePos x="0" y="0"/>
                      <wp:positionH relativeFrom="column">
                        <wp:posOffset>436115</wp:posOffset>
                      </wp:positionH>
                      <wp:positionV relativeFrom="paragraph">
                        <wp:posOffset>1609881</wp:posOffset>
                      </wp:positionV>
                      <wp:extent cx="204537" cy="192505"/>
                      <wp:effectExtent l="0" t="0" r="0" b="10795"/>
                      <wp:wrapNone/>
                      <wp:docPr id="249" name="Text Box 249"/>
                      <wp:cNvGraphicFramePr/>
                      <a:graphic xmlns:a="http://schemas.openxmlformats.org/drawingml/2006/main">
                        <a:graphicData uri="http://schemas.microsoft.com/office/word/2010/wordprocessingShape">
                          <wps:wsp>
                            <wps:cNvSpPr txBox="1"/>
                            <wps:spPr>
                              <a:xfrm>
                                <a:off x="0" y="0"/>
                                <a:ext cx="20453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3F0CDC3" w14:textId="77777777" w:rsidR="00E81823" w:rsidRPr="00E81823" w:rsidRDefault="00E81823" w:rsidP="00E81823">
                                  <w:pPr>
                                    <w:spacing w:before="0"/>
                                    <w:rPr>
                                      <w:rFonts w:eastAsia="MS Mincho"/>
                                      <w:sz w:val="20"/>
                                    </w:rPr>
                                  </w:pPr>
                                  <w:r w:rsidRPr="00E81823">
                                    <w:rPr>
                                      <w:rFonts w:eastAsia="MS Mincho"/>
                                      <w:sz w:val="20"/>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7F849" id="Text Box 249" o:spid="_x0000_s1071" type="#_x0000_t202" style="position:absolute;left:0;text-align:left;margin-left:34.35pt;margin-top:126.75pt;width:16.1pt;height:15.1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" fillcolor="#dbe5f1 [660]" stroked="f">
                      <v:textbox inset="0,0,0,0">
                        <w:txbxContent>
                          <w:p w14:paraId="33F0CDC3" w14:textId="77777777" w:rsidR="00E81823" w:rsidRPr="00E81823" w:rsidRDefault="00E81823" w:rsidP="00E81823">
                            <w:pPr>
                              <w:spacing w:before="0"/>
                              <w:rPr>
                                <w:rFonts w:eastAsia="MS Mincho"/>
                                <w:sz w:val="20"/>
                              </w:rPr>
                            </w:pPr>
                            <w:r w:rsidRPr="00E81823">
                              <w:rPr>
                                <w:rFonts w:eastAsia="MS Mincho"/>
                                <w:sz w:val="20"/>
                              </w:rPr>
                              <w:t>+X</w:t>
                            </w:r>
                          </w:p>
                        </w:txbxContent>
                      </v:textbox>
                    </v:shape>
                  </w:pict>
                </mc:Fallback>
              </mc:AlternateContent>
            </w:r>
            <w:r w:rsidR="00907DAA">
              <w:rPr>
                <w:noProof/>
                <w:lang w:val="en-AU" w:eastAsia="ja-JP"/>
              </w:rPr>
              <mc:AlternateContent>
                <mc:Choice Requires="wps">
                  <w:drawing>
                    <wp:anchor distT="0" distB="0" distL="114300" distR="114300" simplePos="0" relativeHeight="252041216" behindDoc="0" locked="0" layoutInCell="1" allowOverlap="1" wp14:anchorId="22EBC0D6" wp14:editId="2120BCAF">
                      <wp:simplePos x="0" y="0"/>
                      <wp:positionH relativeFrom="column">
                        <wp:posOffset>2219014</wp:posOffset>
                      </wp:positionH>
                      <wp:positionV relativeFrom="paragraph">
                        <wp:posOffset>440638</wp:posOffset>
                      </wp:positionV>
                      <wp:extent cx="485192" cy="149290"/>
                      <wp:effectExtent l="0" t="0" r="0" b="3175"/>
                      <wp:wrapNone/>
                      <wp:docPr id="247" name="Text Box 247"/>
                      <wp:cNvGraphicFramePr/>
                      <a:graphic xmlns:a="http://schemas.openxmlformats.org/drawingml/2006/main">
                        <a:graphicData uri="http://schemas.microsoft.com/office/word/2010/wordprocessingShape">
                          <wps:wsp>
                            <wps:cNvSpPr txBox="1"/>
                            <wps:spPr>
                              <a:xfrm>
                                <a:off x="0" y="0"/>
                                <a:ext cx="485192" cy="149290"/>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C754578" w14:textId="33309EC1" w:rsidR="00907DAA" w:rsidRPr="00907DAA" w:rsidRDefault="00907DAA" w:rsidP="00EE21EA">
                                  <w:pPr>
                                    <w:spacing w:before="0"/>
                                    <w:rPr>
                                      <w:rFonts w:eastAsia="MS Mincho"/>
                                      <w:sz w:val="20"/>
                                    </w:rPr>
                                  </w:pPr>
                                  <w:r>
                                    <w:rPr>
                                      <w:rFonts w:eastAsia="MS Mincho"/>
                                      <w:sz w:val="20"/>
                                    </w:rPr>
                                    <w:t>590</w:t>
                                  </w:r>
                                  <w:r w:rsidRPr="00907DAA">
                                    <w:rPr>
                                      <w:rFonts w:eastAsia="MS Mincho"/>
                                      <w:sz w:val="20"/>
                                    </w:rPr>
                                    <w:t xml:space="preserve">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BC0D6" id="Text Box 247" o:spid="_x0000_s1072" type="#_x0000_t202" style="position:absolute;left:0;text-align:left;margin-left:174.75pt;margin-top:34.7pt;width:38.2pt;height:11.7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" fillcolor="#dbe5f1 [660]" stroked="f">
                      <v:textbox inset="0,0,0,0">
                        <w:txbxContent>
                          <w:p w14:paraId="2C754578" w14:textId="33309EC1" w:rsidR="00907DAA" w:rsidRPr="00907DAA" w:rsidRDefault="00907DAA" w:rsidP="00EE21EA">
                            <w:pPr>
                              <w:spacing w:before="0"/>
                              <w:rPr>
                                <w:rFonts w:eastAsia="MS Mincho"/>
                                <w:sz w:val="20"/>
                              </w:rPr>
                            </w:pPr>
                            <w:r>
                              <w:rPr>
                                <w:rFonts w:eastAsia="MS Mincho"/>
                                <w:sz w:val="20"/>
                              </w:rPr>
                              <w:t>590</w:t>
                            </w:r>
                            <w:r w:rsidRPr="00907DAA">
                              <w:rPr>
                                <w:rFonts w:eastAsia="MS Mincho"/>
                                <w:sz w:val="20"/>
                              </w:rPr>
                              <w:t xml:space="preserve"> mm</w:t>
                            </w:r>
                          </w:p>
                        </w:txbxContent>
                      </v:textbox>
                    </v:shape>
                  </w:pict>
                </mc:Fallback>
              </mc:AlternateContent>
            </w:r>
            <w:r w:rsidR="00907DAA">
              <w:rPr>
                <w:noProof/>
                <w:lang w:val="en-AU" w:eastAsia="ja-JP"/>
              </w:rPr>
              <mc:AlternateContent>
                <mc:Choice Requires="wps">
                  <w:drawing>
                    <wp:anchor distT="0" distB="0" distL="114300" distR="114300" simplePos="0" relativeHeight="252039168" behindDoc="0" locked="0" layoutInCell="1" allowOverlap="1" wp14:anchorId="46CCAC7C" wp14:editId="5B251C56">
                      <wp:simplePos x="0" y="0"/>
                      <wp:positionH relativeFrom="column">
                        <wp:posOffset>1752574</wp:posOffset>
                      </wp:positionH>
                      <wp:positionV relativeFrom="paragraph">
                        <wp:posOffset>587038</wp:posOffset>
                      </wp:positionV>
                      <wp:extent cx="845976" cy="217714"/>
                      <wp:effectExtent l="76200" t="76200" r="93980" b="163830"/>
                      <wp:wrapNone/>
                      <wp:docPr id="246" name="Straight Arrow Connector 246"/>
                      <wp:cNvGraphicFramePr/>
                      <a:graphic xmlns:a="http://schemas.openxmlformats.org/drawingml/2006/main">
                        <a:graphicData uri="http://schemas.microsoft.com/office/word/2010/wordprocessingShape">
                          <wps:wsp>
                            <wps:cNvCnPr/>
                            <wps:spPr>
                              <a:xfrm>
                                <a:off x="0" y="0"/>
                                <a:ext cx="845976" cy="217714"/>
                              </a:xfrm>
                              <a:prstGeom prst="straightConnector1">
                                <a:avLst/>
                              </a:prstGeom>
                              <a:ln>
                                <a:solidFill>
                                  <a:srgbClr val="FF0000"/>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A0233B" id="Straight Arrow Connector 246" o:spid="_x0000_s1026" type="#_x0000_t32" style="position:absolute;margin-left:138pt;margin-top:46.2pt;width:66.6pt;height:17.1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" strokecolor="red" strokeweight="2pt">
                      <v:stroke startarrow="block" endarrow="block"/>
                      <v:shadow on="t" opacity="24903f" mv:blur="40000f" origin=",.5" offset="0,20000emu"/>
                    </v:shape>
                  </w:pict>
                </mc:Fallback>
              </mc:AlternateContent>
            </w:r>
            <w:r w:rsidR="00907DAA">
              <w:rPr>
                <w:noProof/>
                <w:lang w:val="en-AU" w:eastAsia="ja-JP"/>
              </w:rPr>
              <mc:AlternateContent>
                <mc:Choice Requires="wps">
                  <w:drawing>
                    <wp:anchor distT="0" distB="0" distL="114300" distR="114300" simplePos="0" relativeHeight="252037120" behindDoc="0" locked="0" layoutInCell="1" allowOverlap="1" wp14:anchorId="3E40E56C" wp14:editId="2418C999">
                      <wp:simplePos x="0" y="0"/>
                      <wp:positionH relativeFrom="column">
                        <wp:posOffset>1500194</wp:posOffset>
                      </wp:positionH>
                      <wp:positionV relativeFrom="paragraph">
                        <wp:posOffset>1407069</wp:posOffset>
                      </wp:positionV>
                      <wp:extent cx="485192" cy="149290"/>
                      <wp:effectExtent l="0" t="0" r="0" b="3175"/>
                      <wp:wrapNone/>
                      <wp:docPr id="245" name="Text Box 245"/>
                      <wp:cNvGraphicFramePr/>
                      <a:graphic xmlns:a="http://schemas.openxmlformats.org/drawingml/2006/main">
                        <a:graphicData uri="http://schemas.microsoft.com/office/word/2010/wordprocessingShape">
                          <wps:wsp>
                            <wps:cNvSpPr txBox="1"/>
                            <wps:spPr>
                              <a:xfrm>
                                <a:off x="0" y="0"/>
                                <a:ext cx="485192" cy="149290"/>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4A91C8D" w14:textId="4C07B632" w:rsidR="00907DAA" w:rsidRPr="00907DAA" w:rsidRDefault="00907DAA" w:rsidP="00EE21EA">
                                  <w:pPr>
                                    <w:spacing w:before="0"/>
                                    <w:rPr>
                                      <w:rFonts w:eastAsia="MS Mincho"/>
                                      <w:sz w:val="20"/>
                                    </w:rPr>
                                  </w:pPr>
                                  <w:r>
                                    <w:rPr>
                                      <w:rFonts w:eastAsia="MS Mincho"/>
                                      <w:sz w:val="20"/>
                                    </w:rPr>
                                    <w:t>595</w:t>
                                  </w:r>
                                  <w:r w:rsidRPr="00907DAA">
                                    <w:rPr>
                                      <w:rFonts w:eastAsia="MS Mincho"/>
                                      <w:sz w:val="20"/>
                                    </w:rPr>
                                    <w:t xml:space="preserve">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0E56C" id="Text Box 245" o:spid="_x0000_s1073" type="#_x0000_t202" style="position:absolute;left:0;text-align:left;margin-left:118.15pt;margin-top:110.8pt;width:38.2pt;height:11.7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" fillcolor="#dbe5f1 [660]" stroked="f">
                      <v:textbox inset="0,0,0,0">
                        <w:txbxContent>
                          <w:p w14:paraId="64A91C8D" w14:textId="4C07B632" w:rsidR="00907DAA" w:rsidRPr="00907DAA" w:rsidRDefault="00907DAA" w:rsidP="00EE21EA">
                            <w:pPr>
                              <w:spacing w:before="0"/>
                              <w:rPr>
                                <w:rFonts w:eastAsia="MS Mincho"/>
                                <w:sz w:val="20"/>
                              </w:rPr>
                            </w:pPr>
                            <w:r>
                              <w:rPr>
                                <w:rFonts w:eastAsia="MS Mincho"/>
                                <w:sz w:val="20"/>
                              </w:rPr>
                              <w:t>595</w:t>
                            </w:r>
                            <w:r w:rsidRPr="00907DAA">
                              <w:rPr>
                                <w:rFonts w:eastAsia="MS Mincho"/>
                                <w:sz w:val="20"/>
                              </w:rPr>
                              <w:t xml:space="preserve"> mm</w:t>
                            </w:r>
                          </w:p>
                        </w:txbxContent>
                      </v:textbox>
                    </v:shape>
                  </w:pict>
                </mc:Fallback>
              </mc:AlternateContent>
            </w:r>
            <w:r w:rsidR="00907DAA">
              <w:rPr>
                <w:noProof/>
                <w:lang w:val="en-AU" w:eastAsia="ja-JP"/>
              </w:rPr>
              <mc:AlternateContent>
                <mc:Choice Requires="wps">
                  <w:drawing>
                    <wp:anchor distT="0" distB="0" distL="114300" distR="114300" simplePos="0" relativeHeight="252035072" behindDoc="0" locked="0" layoutInCell="1" allowOverlap="1" wp14:anchorId="0A879CEE" wp14:editId="1D4E6C90">
                      <wp:simplePos x="0" y="0"/>
                      <wp:positionH relativeFrom="column">
                        <wp:posOffset>1235243</wp:posOffset>
                      </wp:positionH>
                      <wp:positionV relativeFrom="paragraph">
                        <wp:posOffset>1149635</wp:posOffset>
                      </wp:positionV>
                      <wp:extent cx="845976" cy="217714"/>
                      <wp:effectExtent l="76200" t="76200" r="93980" b="163830"/>
                      <wp:wrapNone/>
                      <wp:docPr id="244" name="Straight Arrow Connector 244"/>
                      <wp:cNvGraphicFramePr/>
                      <a:graphic xmlns:a="http://schemas.openxmlformats.org/drawingml/2006/main">
                        <a:graphicData uri="http://schemas.microsoft.com/office/word/2010/wordprocessingShape">
                          <wps:wsp>
                            <wps:cNvCnPr/>
                            <wps:spPr>
                              <a:xfrm>
                                <a:off x="0" y="0"/>
                                <a:ext cx="845976" cy="217714"/>
                              </a:xfrm>
                              <a:prstGeom prst="straightConnector1">
                                <a:avLst/>
                              </a:prstGeom>
                              <a:ln>
                                <a:solidFill>
                                  <a:srgbClr val="FF0000"/>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63C2DF" id="Straight Arrow Connector 244" o:spid="_x0000_s1026" type="#_x0000_t32" style="position:absolute;margin-left:97.25pt;margin-top:90.5pt;width:66.6pt;height:17.1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" strokecolor="red" strokeweight="2pt">
                      <v:stroke startarrow="block" endarrow="block"/>
                      <v:shadow on="t" opacity="24903f" mv:blur="40000f" origin=",.5" offset="0,20000emu"/>
                    </v:shape>
                  </w:pict>
                </mc:Fallback>
              </mc:AlternateContent>
            </w:r>
            <w:r w:rsidR="00907DAA">
              <w:rPr>
                <w:noProof/>
                <w:lang w:val="en-AU" w:eastAsia="ja-JP"/>
              </w:rPr>
              <mc:AlternateContent>
                <mc:Choice Requires="wps">
                  <w:drawing>
                    <wp:anchor distT="0" distB="0" distL="114300" distR="114300" simplePos="0" relativeHeight="252028928" behindDoc="0" locked="0" layoutInCell="1" allowOverlap="1" wp14:anchorId="5270DA64" wp14:editId="7646851D">
                      <wp:simplePos x="0" y="0"/>
                      <wp:positionH relativeFrom="column">
                        <wp:posOffset>434534</wp:posOffset>
                      </wp:positionH>
                      <wp:positionV relativeFrom="paragraph">
                        <wp:posOffset>467295</wp:posOffset>
                      </wp:positionV>
                      <wp:extent cx="485192" cy="149290"/>
                      <wp:effectExtent l="0" t="0" r="0" b="3175"/>
                      <wp:wrapNone/>
                      <wp:docPr id="241" name="Text Box 241"/>
                      <wp:cNvGraphicFramePr/>
                      <a:graphic xmlns:a="http://schemas.openxmlformats.org/drawingml/2006/main">
                        <a:graphicData uri="http://schemas.microsoft.com/office/word/2010/wordprocessingShape">
                          <wps:wsp>
                            <wps:cNvSpPr txBox="1"/>
                            <wps:spPr>
                              <a:xfrm>
                                <a:off x="0" y="0"/>
                                <a:ext cx="485192" cy="149290"/>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ACB7E5A" w14:textId="297436F8" w:rsidR="00907DAA" w:rsidRPr="00907DAA" w:rsidRDefault="00907DAA" w:rsidP="00EE21EA">
                                  <w:pPr>
                                    <w:spacing w:before="0"/>
                                    <w:rPr>
                                      <w:rFonts w:eastAsia="MS Mincho"/>
                                      <w:sz w:val="20"/>
                                    </w:rPr>
                                  </w:pPr>
                                  <w:r>
                                    <w:rPr>
                                      <w:rFonts w:eastAsia="MS Mincho"/>
                                      <w:sz w:val="20"/>
                                    </w:rPr>
                                    <w:t>434</w:t>
                                  </w:r>
                                  <w:r w:rsidRPr="00907DAA">
                                    <w:rPr>
                                      <w:rFonts w:eastAsia="MS Mincho"/>
                                      <w:sz w:val="20"/>
                                    </w:rPr>
                                    <w:t xml:space="preserve">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0DA64" id="Text Box 241" o:spid="_x0000_s1074" type="#_x0000_t202" style="position:absolute;left:0;text-align:left;margin-left:34.2pt;margin-top:36.8pt;width:38.2pt;height:11.7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" fillcolor="#dbe5f1 [660]" stroked="f">
                      <v:textbox inset="0,0,0,0">
                        <w:txbxContent>
                          <w:p w14:paraId="4ACB7E5A" w14:textId="297436F8" w:rsidR="00907DAA" w:rsidRPr="00907DAA" w:rsidRDefault="00907DAA" w:rsidP="00EE21EA">
                            <w:pPr>
                              <w:spacing w:before="0"/>
                              <w:rPr>
                                <w:rFonts w:eastAsia="MS Mincho"/>
                                <w:sz w:val="20"/>
                              </w:rPr>
                            </w:pPr>
                            <w:r>
                              <w:rPr>
                                <w:rFonts w:eastAsia="MS Mincho"/>
                                <w:sz w:val="20"/>
                              </w:rPr>
                              <w:t>434</w:t>
                            </w:r>
                            <w:r w:rsidRPr="00907DAA">
                              <w:rPr>
                                <w:rFonts w:eastAsia="MS Mincho"/>
                                <w:sz w:val="20"/>
                              </w:rPr>
                              <w:t xml:space="preserve"> mm</w:t>
                            </w:r>
                          </w:p>
                        </w:txbxContent>
                      </v:textbox>
                    </v:shape>
                  </w:pict>
                </mc:Fallback>
              </mc:AlternateContent>
            </w:r>
            <w:r w:rsidR="00907DAA">
              <w:rPr>
                <w:noProof/>
                <w:lang w:val="en-AU" w:eastAsia="ja-JP"/>
              </w:rPr>
              <mc:AlternateContent>
                <mc:Choice Requires="wps">
                  <w:drawing>
                    <wp:anchor distT="0" distB="0" distL="114300" distR="114300" simplePos="0" relativeHeight="252033024" behindDoc="0" locked="0" layoutInCell="1" allowOverlap="1" wp14:anchorId="105D8A29" wp14:editId="685E636D">
                      <wp:simplePos x="0" y="0"/>
                      <wp:positionH relativeFrom="column">
                        <wp:posOffset>171554</wp:posOffset>
                      </wp:positionH>
                      <wp:positionV relativeFrom="paragraph">
                        <wp:posOffset>819953</wp:posOffset>
                      </wp:positionV>
                      <wp:extent cx="609496" cy="117864"/>
                      <wp:effectExtent l="76200" t="101600" r="102235" b="161925"/>
                      <wp:wrapNone/>
                      <wp:docPr id="243" name="Straight Arrow Connector 243"/>
                      <wp:cNvGraphicFramePr/>
                      <a:graphic xmlns:a="http://schemas.openxmlformats.org/drawingml/2006/main">
                        <a:graphicData uri="http://schemas.microsoft.com/office/word/2010/wordprocessingShape">
                          <wps:wsp>
                            <wps:cNvCnPr/>
                            <wps:spPr>
                              <a:xfrm>
                                <a:off x="0" y="0"/>
                                <a:ext cx="609496" cy="117864"/>
                              </a:xfrm>
                              <a:prstGeom prst="straightConnector1">
                                <a:avLst/>
                              </a:prstGeom>
                              <a:ln>
                                <a:solidFill>
                                  <a:srgbClr val="FF0000"/>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AE1EA1" id="Straight Arrow Connector 243" o:spid="_x0000_s1026" type="#_x0000_t32" style="position:absolute;margin-left:13.5pt;margin-top:64.55pt;width:48pt;height:9.3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" strokecolor="red" strokeweight="2pt">
                      <v:stroke startarrow="block" endarrow="block"/>
                      <v:shadow on="t" opacity="24903f" mv:blur="40000f" origin=",.5" offset="0,20000emu"/>
                    </v:shape>
                  </w:pict>
                </mc:Fallback>
              </mc:AlternateContent>
            </w:r>
            <w:r w:rsidR="00907DAA">
              <w:rPr>
                <w:noProof/>
                <w:lang w:val="en-AU" w:eastAsia="ja-JP"/>
              </w:rPr>
              <mc:AlternateContent>
                <mc:Choice Requires="wps">
                  <w:drawing>
                    <wp:anchor distT="0" distB="0" distL="114300" distR="114300" simplePos="0" relativeHeight="252030976" behindDoc="0" locked="0" layoutInCell="1" allowOverlap="1" wp14:anchorId="1DB3FD41" wp14:editId="64146DF7">
                      <wp:simplePos x="0" y="0"/>
                      <wp:positionH relativeFrom="column">
                        <wp:posOffset>285944</wp:posOffset>
                      </wp:positionH>
                      <wp:positionV relativeFrom="paragraph">
                        <wp:posOffset>1005775</wp:posOffset>
                      </wp:positionV>
                      <wp:extent cx="485192" cy="149290"/>
                      <wp:effectExtent l="0" t="0" r="0" b="3175"/>
                      <wp:wrapNone/>
                      <wp:docPr id="242" name="Text Box 242"/>
                      <wp:cNvGraphicFramePr/>
                      <a:graphic xmlns:a="http://schemas.openxmlformats.org/drawingml/2006/main">
                        <a:graphicData uri="http://schemas.microsoft.com/office/word/2010/wordprocessingShape">
                          <wps:wsp>
                            <wps:cNvSpPr txBox="1"/>
                            <wps:spPr>
                              <a:xfrm>
                                <a:off x="0" y="0"/>
                                <a:ext cx="485192" cy="149290"/>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2263D76" w14:textId="385BBE13" w:rsidR="00907DAA" w:rsidRPr="00907DAA" w:rsidRDefault="00907DAA" w:rsidP="00EE21EA">
                                  <w:pPr>
                                    <w:spacing w:before="0"/>
                                    <w:rPr>
                                      <w:rFonts w:eastAsia="MS Mincho"/>
                                      <w:sz w:val="20"/>
                                    </w:rPr>
                                  </w:pPr>
                                  <w:r>
                                    <w:rPr>
                                      <w:rFonts w:eastAsia="MS Mincho"/>
                                      <w:sz w:val="20"/>
                                    </w:rPr>
                                    <w:t>429</w:t>
                                  </w:r>
                                  <w:r w:rsidRPr="00907DAA">
                                    <w:rPr>
                                      <w:rFonts w:eastAsia="MS Mincho"/>
                                      <w:sz w:val="20"/>
                                    </w:rPr>
                                    <w:t xml:space="preserve">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3FD41" id="Text Box 242" o:spid="_x0000_s1075" type="#_x0000_t202" style="position:absolute;left:0;text-align:left;margin-left:22.5pt;margin-top:79.2pt;width:38.2pt;height:11.7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" fillcolor="#dbe5f1 [660]" stroked="f">
                      <v:textbox inset="0,0,0,0">
                        <w:txbxContent>
                          <w:p w14:paraId="22263D76" w14:textId="385BBE13" w:rsidR="00907DAA" w:rsidRPr="00907DAA" w:rsidRDefault="00907DAA" w:rsidP="00EE21EA">
                            <w:pPr>
                              <w:spacing w:before="0"/>
                              <w:rPr>
                                <w:rFonts w:eastAsia="MS Mincho"/>
                                <w:sz w:val="20"/>
                              </w:rPr>
                            </w:pPr>
                            <w:r>
                              <w:rPr>
                                <w:rFonts w:eastAsia="MS Mincho"/>
                                <w:sz w:val="20"/>
                              </w:rPr>
                              <w:t>429</w:t>
                            </w:r>
                            <w:r w:rsidRPr="00907DAA">
                              <w:rPr>
                                <w:rFonts w:eastAsia="MS Mincho"/>
                                <w:sz w:val="20"/>
                              </w:rPr>
                              <w:t xml:space="preserve"> mm</w:t>
                            </w:r>
                          </w:p>
                        </w:txbxContent>
                      </v:textbox>
                    </v:shape>
                  </w:pict>
                </mc:Fallback>
              </mc:AlternateContent>
            </w:r>
            <w:r w:rsidR="00907DAA">
              <w:rPr>
                <w:noProof/>
                <w:lang w:val="en-AU" w:eastAsia="ja-JP"/>
              </w:rPr>
              <mc:AlternateContent>
                <mc:Choice Requires="wps">
                  <w:drawing>
                    <wp:anchor distT="0" distB="0" distL="114300" distR="114300" simplePos="0" relativeHeight="252024832" behindDoc="0" locked="0" layoutInCell="1" allowOverlap="1" wp14:anchorId="05691D88" wp14:editId="585B2117">
                      <wp:simplePos x="0" y="0"/>
                      <wp:positionH relativeFrom="column">
                        <wp:posOffset>606982</wp:posOffset>
                      </wp:positionH>
                      <wp:positionV relativeFrom="paragraph">
                        <wp:posOffset>340982</wp:posOffset>
                      </wp:positionV>
                      <wp:extent cx="665584" cy="136849"/>
                      <wp:effectExtent l="76200" t="101600" r="96520" b="168275"/>
                      <wp:wrapNone/>
                      <wp:docPr id="239" name="Straight Arrow Connector 239"/>
                      <wp:cNvGraphicFramePr/>
                      <a:graphic xmlns:a="http://schemas.openxmlformats.org/drawingml/2006/main">
                        <a:graphicData uri="http://schemas.microsoft.com/office/word/2010/wordprocessingShape">
                          <wps:wsp>
                            <wps:cNvCnPr/>
                            <wps:spPr>
                              <a:xfrm>
                                <a:off x="0" y="0"/>
                                <a:ext cx="665584" cy="136849"/>
                              </a:xfrm>
                              <a:prstGeom prst="straightConnector1">
                                <a:avLst/>
                              </a:prstGeom>
                              <a:ln>
                                <a:solidFill>
                                  <a:srgbClr val="FF0000"/>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AA9CCC" id="Straight Arrow Connector 239" o:spid="_x0000_s1026" type="#_x0000_t32" style="position:absolute;margin-left:47.8pt;margin-top:26.85pt;width:52.4pt;height:10.8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" strokecolor="red" strokeweight="2pt">
                      <v:stroke startarrow="block" endarrow="block"/>
                      <v:shadow on="t" opacity="24903f" mv:blur="40000f" origin=",.5" offset="0,20000emu"/>
                    </v:shape>
                  </w:pict>
                </mc:Fallback>
              </mc:AlternateContent>
            </w:r>
            <w:r w:rsidR="00907DAA">
              <w:rPr>
                <w:noProof/>
                <w:lang w:val="en-AU" w:eastAsia="ja-JP"/>
              </w:rPr>
              <mc:AlternateContent>
                <mc:Choice Requires="wps">
                  <w:drawing>
                    <wp:anchor distT="0" distB="0" distL="114300" distR="114300" simplePos="0" relativeHeight="252022784" behindDoc="0" locked="0" layoutInCell="1" allowOverlap="1" wp14:anchorId="54C3050E" wp14:editId="7924E271">
                      <wp:simplePos x="0" y="0"/>
                      <wp:positionH relativeFrom="column">
                        <wp:posOffset>893121</wp:posOffset>
                      </wp:positionH>
                      <wp:positionV relativeFrom="paragraph">
                        <wp:posOffset>1609946</wp:posOffset>
                      </wp:positionV>
                      <wp:extent cx="485192" cy="149290"/>
                      <wp:effectExtent l="0" t="0" r="0" b="3175"/>
                      <wp:wrapNone/>
                      <wp:docPr id="238" name="Text Box 238"/>
                      <wp:cNvGraphicFramePr/>
                      <a:graphic xmlns:a="http://schemas.openxmlformats.org/drawingml/2006/main">
                        <a:graphicData uri="http://schemas.microsoft.com/office/word/2010/wordprocessingShape">
                          <wps:wsp>
                            <wps:cNvSpPr txBox="1"/>
                            <wps:spPr>
                              <a:xfrm>
                                <a:off x="0" y="0"/>
                                <a:ext cx="485192" cy="149290"/>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95739E4" w14:textId="2BC5B598" w:rsidR="00EE21EA" w:rsidRPr="00907DAA" w:rsidRDefault="00EE21EA" w:rsidP="00EE21EA">
                                  <w:pPr>
                                    <w:spacing w:before="0"/>
                                    <w:rPr>
                                      <w:rFonts w:eastAsia="MS Mincho"/>
                                      <w:sz w:val="20"/>
                                    </w:rPr>
                                  </w:pPr>
                                  <w:r w:rsidRPr="00907DAA">
                                    <w:rPr>
                                      <w:rFonts w:eastAsia="MS Mincho"/>
                                      <w:sz w:val="20"/>
                                    </w:rPr>
                                    <w:t>26.6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3050E" id="Text Box 238" o:spid="_x0000_s1076" type="#_x0000_t202" style="position:absolute;left:0;text-align:left;margin-left:70.3pt;margin-top:126.75pt;width:38.2pt;height:11.7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" fillcolor="#dbe5f1 [660]" stroked="f">
                      <v:textbox inset="0,0,0,0">
                        <w:txbxContent>
                          <w:p w14:paraId="295739E4" w14:textId="2BC5B598" w:rsidR="00EE21EA" w:rsidRPr="00907DAA" w:rsidRDefault="00EE21EA" w:rsidP="00EE21EA">
                            <w:pPr>
                              <w:spacing w:before="0"/>
                              <w:rPr>
                                <w:rFonts w:eastAsia="MS Mincho"/>
                                <w:sz w:val="20"/>
                              </w:rPr>
                            </w:pPr>
                            <w:r w:rsidRPr="00907DAA">
                              <w:rPr>
                                <w:rFonts w:eastAsia="MS Mincho"/>
                                <w:sz w:val="20"/>
                              </w:rPr>
                              <w:t>26.6 mm</w:t>
                            </w:r>
                          </w:p>
                        </w:txbxContent>
                      </v:textbox>
                    </v:shape>
                  </w:pict>
                </mc:Fallback>
              </mc:AlternateContent>
            </w:r>
            <w:r w:rsidR="00EE21EA">
              <w:rPr>
                <w:noProof/>
                <w:lang w:val="en-AU" w:eastAsia="ja-JP"/>
              </w:rPr>
              <mc:AlternateContent>
                <mc:Choice Requires="wps">
                  <w:drawing>
                    <wp:anchor distT="0" distB="0" distL="114300" distR="114300" simplePos="0" relativeHeight="252026880" behindDoc="0" locked="0" layoutInCell="1" allowOverlap="1" wp14:anchorId="11D83A43" wp14:editId="4425D22C">
                      <wp:simplePos x="0" y="0"/>
                      <wp:positionH relativeFrom="column">
                        <wp:posOffset>1007654</wp:posOffset>
                      </wp:positionH>
                      <wp:positionV relativeFrom="paragraph">
                        <wp:posOffset>1198880</wp:posOffset>
                      </wp:positionV>
                      <wp:extent cx="165320" cy="408422"/>
                      <wp:effectExtent l="50800" t="50800" r="114300" b="99695"/>
                      <wp:wrapNone/>
                      <wp:docPr id="240" name="Straight Arrow Connector 240"/>
                      <wp:cNvGraphicFramePr/>
                      <a:graphic xmlns:a="http://schemas.openxmlformats.org/drawingml/2006/main">
                        <a:graphicData uri="http://schemas.microsoft.com/office/word/2010/wordprocessingShape">
                          <wps:wsp>
                            <wps:cNvCnPr/>
                            <wps:spPr>
                              <a:xfrm flipV="1">
                                <a:off x="0" y="0"/>
                                <a:ext cx="165320" cy="408422"/>
                              </a:xfrm>
                              <a:prstGeom prst="straightConnector1">
                                <a:avLst/>
                              </a:prstGeom>
                              <a:ln>
                                <a:solidFill>
                                  <a:srgbClr val="FF0000"/>
                                </a:solidFill>
                                <a:headEnd type="non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3F56C3" id="Straight Arrow Connector 240" o:spid="_x0000_s1026" type="#_x0000_t32" style="position:absolute;margin-left:79.35pt;margin-top:94.4pt;width:13pt;height:32.15pt;flip:y;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" strokecolor="red" strokeweight="2pt">
                      <v:stroke endarrow="block"/>
                      <v:shadow on="t" opacity="24903f" mv:blur="40000f" origin=",.5" offset="0,20000emu"/>
                    </v:shape>
                  </w:pict>
                </mc:Fallback>
              </mc:AlternateContent>
            </w:r>
            <w:r w:rsidR="00EE21EA">
              <w:rPr>
                <w:noProof/>
                <w:lang w:val="en-AU" w:eastAsia="ja-JP"/>
              </w:rPr>
              <w:drawing>
                <wp:inline distT="0" distB="0" distL="0" distR="0" wp14:anchorId="7F437E68" wp14:editId="201E1585">
                  <wp:extent cx="2840511" cy="1728967"/>
                  <wp:effectExtent l="0" t="0" r="4445" b="0"/>
                  <wp:docPr id="236" name="Picture 236" descr="../../../../../../var/folders/hf/20t5pn953rv7z5xdv8yfh5j00000gn/T/com.realmacsoftware.ember/9CBB56CA-86B2-4A10-AC6B-FB5B01A52416/Autodesk%20Inventor%20Professional%202015%20-%20EDUCATIONAL%20INSTITUTION%20VERSION%20-%20%5BBS%20Assembling%2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r/folders/hf/20t5pn953rv7z5xdv8yfh5j00000gn/T/com.realmacsoftware.ember/9CBB56CA-86B2-4A10-AC6B-FB5B01A52416/Autodesk%20Inventor%20Professional%202015%20-%20EDUCATIONAL%20INSTITUTION%20VERSION%20-%20%5BBS%20Assembling%20h"/>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44028" cy="1731108"/>
                          </a:xfrm>
                          <a:prstGeom prst="rect">
                            <a:avLst/>
                          </a:prstGeom>
                          <a:noFill/>
                          <a:ln>
                            <a:noFill/>
                          </a:ln>
                        </pic:spPr>
                      </pic:pic>
                    </a:graphicData>
                  </a:graphic>
                </wp:inline>
              </w:drawing>
            </w:r>
          </w:p>
        </w:tc>
      </w:tr>
    </w:tbl>
    <w:p w14:paraId="6F2098B7" w14:textId="3BACE134" w:rsidR="00DA43B3" w:rsidRDefault="0031371D" w:rsidP="00DA43B3">
      <w:pPr>
        <w:pStyle w:val="Heading2"/>
        <w:rPr>
          <w:rFonts w:ascii="Helvetica" w:hAnsi="Helvetica" w:cs="Helvetica"/>
          <w:szCs w:val="24"/>
          <w:lang w:val="en-AU"/>
        </w:rPr>
      </w:pPr>
      <w:bookmarkStart w:id="197" w:name="_Toc453827545"/>
      <w:r>
        <w:rPr>
          <w:noProof/>
          <w:lang w:val="en-AU" w:eastAsia="ja-JP"/>
        </w:rPr>
        <w:lastRenderedPageBreak/>
        <mc:AlternateContent>
          <mc:Choice Requires="wps">
            <w:drawing>
              <wp:anchor distT="0" distB="0" distL="114300" distR="114300" simplePos="0" relativeHeight="252059648" behindDoc="0" locked="0" layoutInCell="1" allowOverlap="1" wp14:anchorId="0EAAA951" wp14:editId="5F586367">
                <wp:simplePos x="0" y="0"/>
                <wp:positionH relativeFrom="column">
                  <wp:posOffset>4246700</wp:posOffset>
                </wp:positionH>
                <wp:positionV relativeFrom="paragraph">
                  <wp:posOffset>3120340</wp:posOffset>
                </wp:positionV>
                <wp:extent cx="204537" cy="192505"/>
                <wp:effectExtent l="0" t="0" r="0" b="10795"/>
                <wp:wrapNone/>
                <wp:docPr id="259" name="Text Box 259"/>
                <wp:cNvGraphicFramePr/>
                <a:graphic xmlns:a="http://schemas.openxmlformats.org/drawingml/2006/main">
                  <a:graphicData uri="http://schemas.microsoft.com/office/word/2010/wordprocessingShape">
                    <wps:wsp>
                      <wps:cNvSpPr txBox="1"/>
                      <wps:spPr>
                        <a:xfrm>
                          <a:off x="0" y="0"/>
                          <a:ext cx="20453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42DE34D" w14:textId="77777777" w:rsidR="0031371D" w:rsidRPr="00E81823" w:rsidRDefault="0031371D" w:rsidP="00BD5035">
                            <w:pPr>
                              <w:spacing w:before="0"/>
                              <w:rPr>
                                <w:rFonts w:eastAsia="MS Mincho"/>
                                <w:sz w:val="20"/>
                              </w:rPr>
                            </w:pPr>
                            <w:r w:rsidRPr="00E81823">
                              <w:rPr>
                                <w:rFonts w:eastAsia="MS Mincho"/>
                                <w:sz w:val="20"/>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AA951" id="Text Box 259" o:spid="_x0000_s1077" type="#_x0000_t202" style="position:absolute;left:0;text-align:left;margin-left:334.4pt;margin-top:245.7pt;width:16.1pt;height:15.1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" fillcolor="#dbe5f1 [660]" stroked="f">
                <v:textbox inset="0,0,0,0">
                  <w:txbxContent>
                    <w:p w14:paraId="042DE34D" w14:textId="77777777" w:rsidR="0031371D" w:rsidRPr="00E81823" w:rsidRDefault="0031371D" w:rsidP="00BD5035">
                      <w:pPr>
                        <w:spacing w:before="0"/>
                        <w:rPr>
                          <w:rFonts w:eastAsia="MS Mincho"/>
                          <w:sz w:val="20"/>
                        </w:rPr>
                      </w:pPr>
                      <w:r w:rsidRPr="00E81823">
                        <w:rPr>
                          <w:rFonts w:eastAsia="MS Mincho"/>
                          <w:sz w:val="20"/>
                        </w:rPr>
                        <w:t>+X</w:t>
                      </w:r>
                    </w:p>
                  </w:txbxContent>
                </v:textbox>
              </v:shape>
            </w:pict>
          </mc:Fallback>
        </mc:AlternateContent>
      </w:r>
      <w:r w:rsidR="00DA43B3">
        <w:rPr>
          <w:lang w:val="en-AU"/>
        </w:rPr>
        <w:t>Install EQ stop parts up to ring under SF</w:t>
      </w:r>
      <w:bookmarkEnd w:id="197"/>
    </w:p>
    <w:tbl>
      <w:tblPr>
        <w:tblStyle w:val="TableGrid"/>
        <w:tblW w:w="0" w:type="auto"/>
        <w:tblLook w:val="04A0" w:firstRow="1" w:lastRow="0" w:firstColumn="1" w:lastColumn="0" w:noHBand="0" w:noVBand="1"/>
      </w:tblPr>
      <w:tblGrid>
        <w:gridCol w:w="4601"/>
        <w:gridCol w:w="4865"/>
      </w:tblGrid>
      <w:tr w:rsidR="00523AA2" w:rsidRPr="00315FF6" w14:paraId="2053EDC0" w14:textId="77777777" w:rsidTr="00B76626">
        <w:tc>
          <w:tcPr>
            <w:tcW w:w="4733" w:type="dxa"/>
          </w:tcPr>
          <w:p w14:paraId="34BE7BE7" w14:textId="4E63CF62" w:rsidR="0031371D" w:rsidRPr="000F2822" w:rsidRDefault="0031371D" w:rsidP="0031371D">
            <w:pPr>
              <w:pStyle w:val="NormalWeb"/>
              <w:rPr>
                <w:lang w:val="en-AU" w:eastAsia="ja-JP"/>
              </w:rPr>
            </w:pPr>
            <w:bookmarkStart w:id="198" w:name="OLE_LINK167"/>
            <w:r>
              <w:rPr>
                <w:lang w:val="en-AU"/>
              </w:rPr>
              <w:t xml:space="preserve">[1]: 1 x </w:t>
            </w:r>
            <w:r w:rsidRPr="00FB578F">
              <w:rPr>
                <w:rStyle w:val="Code"/>
                <w:lang w:val="en-AU"/>
              </w:rPr>
              <w:t>JGW-D1605122-355</w:t>
            </w:r>
            <w:r w:rsidRPr="00FB578F">
              <w:rPr>
                <w:rStyle w:val="Code"/>
              </w:rPr>
              <w:t xml:space="preserve"> </w:t>
            </w:r>
            <w:r w:rsidRPr="00FB578F">
              <w:rPr>
                <w:rStyle w:val="Code"/>
                <w:lang w:val="en-AU" w:eastAsia="ja-JP"/>
              </w:rPr>
              <w:t>Safety disk filter with damper</w:t>
            </w:r>
            <w:r w:rsidRPr="000F2822">
              <w:rPr>
                <w:rFonts w:ascii="MS" w:hAnsi="MS"/>
                <w:sz w:val="26"/>
                <w:szCs w:val="26"/>
                <w:lang w:val="en-AU" w:eastAsia="ja-JP"/>
              </w:rPr>
              <w:t xml:space="preserve"> </w:t>
            </w:r>
          </w:p>
          <w:p w14:paraId="729A8DD4" w14:textId="2E2B6C00" w:rsidR="0031371D" w:rsidRDefault="0031371D" w:rsidP="0031371D">
            <w:pPr>
              <w:pStyle w:val="NormalWeb"/>
              <w:rPr>
                <w:rStyle w:val="Code"/>
                <w:lang w:val="en-AU" w:eastAsia="ja-JP"/>
              </w:rPr>
            </w:pPr>
            <w:r>
              <w:rPr>
                <w:lang w:val="en-AU"/>
              </w:rPr>
              <w:t xml:space="preserve">[2]: 3 x </w:t>
            </w:r>
            <w:r w:rsidRPr="0031371D">
              <w:rPr>
                <w:rStyle w:val="Code"/>
              </w:rPr>
              <w:t xml:space="preserve">JGW-D1605122-354 </w:t>
            </w:r>
            <w:r w:rsidRPr="0031371D">
              <w:rPr>
                <w:rStyle w:val="Code"/>
                <w:lang w:val="en-AU" w:eastAsia="ja-JP"/>
              </w:rPr>
              <w:t>Stop for filter</w:t>
            </w:r>
          </w:p>
          <w:p w14:paraId="4CEC57EF" w14:textId="7C082E6B" w:rsidR="0031371D" w:rsidRPr="0031371D" w:rsidRDefault="000F2822" w:rsidP="0031371D">
            <w:pPr>
              <w:pStyle w:val="NormalWeb"/>
              <w:rPr>
                <w:rFonts w:ascii="DIN Condensed" w:hAnsi="DIN Condensed"/>
                <w:sz w:val="22"/>
                <w:lang w:val="en-AU" w:eastAsia="ja-JP"/>
              </w:rPr>
            </w:pPr>
            <w:r>
              <w:rPr>
                <w:lang w:val="en-AU"/>
              </w:rPr>
              <w:t>[</w:t>
            </w:r>
            <w:r w:rsidR="0031371D">
              <w:rPr>
                <w:lang w:val="en-AU"/>
              </w:rPr>
              <w:t>3</w:t>
            </w:r>
            <w:r>
              <w:rPr>
                <w:lang w:val="en-AU"/>
              </w:rPr>
              <w:t xml:space="preserve">]: 3 x </w:t>
            </w:r>
            <w:r w:rsidRPr="00FB578F">
              <w:rPr>
                <w:rStyle w:val="Code"/>
                <w:lang w:val="en-AU"/>
              </w:rPr>
              <w:t>JGW-D1605122-356</w:t>
            </w:r>
            <w:r w:rsidRPr="00FB578F">
              <w:rPr>
                <w:rStyle w:val="Code"/>
              </w:rPr>
              <w:t xml:space="preserve"> </w:t>
            </w:r>
            <w:r w:rsidRPr="00FB578F">
              <w:rPr>
                <w:rStyle w:val="Code"/>
                <w:lang w:val="en-AU" w:eastAsia="ja-JP"/>
              </w:rPr>
              <w:t>Rod suspension disk</w:t>
            </w:r>
            <w:r w:rsidRPr="000F2822">
              <w:rPr>
                <w:rFonts w:ascii="MS" w:hAnsi="MS"/>
                <w:sz w:val="26"/>
                <w:szCs w:val="26"/>
                <w:lang w:val="en-AU" w:eastAsia="ja-JP"/>
              </w:rPr>
              <w:t xml:space="preserve"> </w:t>
            </w:r>
            <w:bookmarkEnd w:id="198"/>
          </w:p>
          <w:p w14:paraId="32408A82" w14:textId="1266A55E" w:rsidR="00227848" w:rsidRDefault="00227848" w:rsidP="0031371D">
            <w:pPr>
              <w:pStyle w:val="NormalWeb"/>
              <w:rPr>
                <w:rFonts w:ascii="MS" w:hAnsi="MS" w:hint="eastAsia"/>
                <w:sz w:val="26"/>
                <w:szCs w:val="26"/>
                <w:lang w:val="en-AU" w:eastAsia="ja-JP"/>
              </w:rPr>
            </w:pPr>
            <w:r>
              <w:rPr>
                <w:rFonts w:ascii="MS" w:hAnsi="MS"/>
                <w:sz w:val="26"/>
                <w:szCs w:val="26"/>
                <w:lang w:val="en-AU" w:eastAsia="ja-JP"/>
              </w:rPr>
              <w:t xml:space="preserve">(1): 6 x </w:t>
            </w:r>
            <w:r w:rsidRPr="00227848">
              <w:rPr>
                <w:rStyle w:val="Code"/>
                <w:lang w:val="en-AU" w:eastAsia="ja-JP"/>
              </w:rPr>
              <w:t>ISO 4762 - M5 x25</w:t>
            </w:r>
          </w:p>
          <w:p w14:paraId="62039325" w14:textId="4915A5A6" w:rsidR="0031371D" w:rsidRDefault="0031371D" w:rsidP="0031371D">
            <w:pPr>
              <w:pStyle w:val="NormalWeb"/>
              <w:rPr>
                <w:rFonts w:ascii="MS" w:hAnsi="MS" w:hint="eastAsia"/>
                <w:sz w:val="26"/>
                <w:szCs w:val="26"/>
                <w:lang w:val="en-AU" w:eastAsia="ja-JP"/>
              </w:rPr>
            </w:pPr>
            <w:r>
              <w:rPr>
                <w:rFonts w:ascii="MS" w:hAnsi="MS"/>
                <w:sz w:val="26"/>
                <w:szCs w:val="26"/>
                <w:lang w:val="en-AU" w:eastAsia="ja-JP"/>
              </w:rPr>
              <w:t>(</w:t>
            </w:r>
            <w:r w:rsidR="00227848">
              <w:rPr>
                <w:rFonts w:ascii="MS" w:hAnsi="MS"/>
                <w:sz w:val="26"/>
                <w:szCs w:val="26"/>
                <w:lang w:val="en-AU" w:eastAsia="ja-JP"/>
              </w:rPr>
              <w:t>2</w:t>
            </w:r>
            <w:r>
              <w:rPr>
                <w:rFonts w:ascii="MS" w:hAnsi="MS"/>
                <w:sz w:val="26"/>
                <w:szCs w:val="26"/>
                <w:lang w:val="en-AU" w:eastAsia="ja-JP"/>
              </w:rPr>
              <w:t xml:space="preserve">): 3 x </w:t>
            </w:r>
            <w:r w:rsidRPr="0031371D">
              <w:rPr>
                <w:rStyle w:val="Code"/>
                <w:lang w:val="en-AU" w:eastAsia="ja-JP"/>
              </w:rPr>
              <w:t>ISO 4032 - M6</w:t>
            </w:r>
            <w:r w:rsidRPr="0031371D">
              <w:rPr>
                <w:rStyle w:val="Code"/>
              </w:rPr>
              <w:t xml:space="preserve"> nut</w:t>
            </w:r>
          </w:p>
          <w:p w14:paraId="7DCE41DC" w14:textId="07555196" w:rsidR="0031371D" w:rsidRPr="0031371D" w:rsidRDefault="0031371D" w:rsidP="0031371D">
            <w:pPr>
              <w:pStyle w:val="NormalWeb"/>
              <w:rPr>
                <w:lang w:val="en-AU" w:eastAsia="ja-JP"/>
              </w:rPr>
            </w:pPr>
            <w:r>
              <w:rPr>
                <w:lang w:val="en-AU" w:eastAsia="ja-JP"/>
              </w:rPr>
              <w:t>(</w:t>
            </w:r>
            <w:r w:rsidR="00227848">
              <w:rPr>
                <w:lang w:val="en-AU" w:eastAsia="ja-JP"/>
              </w:rPr>
              <w:t>3</w:t>
            </w:r>
            <w:r>
              <w:rPr>
                <w:lang w:val="en-AU" w:eastAsia="ja-JP"/>
              </w:rPr>
              <w:t xml:space="preserve">): 3 x </w:t>
            </w:r>
            <w:r w:rsidRPr="0031371D">
              <w:rPr>
                <w:rStyle w:val="Code"/>
                <w:lang w:val="en-AU" w:eastAsia="ja-JP"/>
              </w:rPr>
              <w:t>SSHH-ST-M6-40</w:t>
            </w:r>
            <w:r w:rsidRPr="0031371D">
              <w:rPr>
                <w:rFonts w:ascii="MS" w:hAnsi="MS"/>
                <w:sz w:val="26"/>
                <w:szCs w:val="26"/>
                <w:lang w:val="en-AU" w:eastAsia="ja-JP"/>
              </w:rPr>
              <w:t xml:space="preserve"> </w:t>
            </w:r>
          </w:p>
          <w:p w14:paraId="7D9A944E" w14:textId="5C6879AA" w:rsidR="0031371D" w:rsidRPr="000F2822" w:rsidRDefault="00227848" w:rsidP="0031371D">
            <w:pPr>
              <w:pStyle w:val="NormalWeb"/>
              <w:rPr>
                <w:lang w:val="en-AU" w:eastAsia="ja-JP"/>
              </w:rPr>
            </w:pPr>
            <w:r>
              <w:rPr>
                <w:rFonts w:ascii="MS" w:hAnsi="MS"/>
                <w:sz w:val="26"/>
                <w:szCs w:val="26"/>
                <w:lang w:val="en-AU" w:eastAsia="ja-JP"/>
              </w:rPr>
              <w:t>(4</w:t>
            </w:r>
            <w:r w:rsidR="0031371D">
              <w:rPr>
                <w:rFonts w:ascii="MS" w:hAnsi="MS"/>
                <w:sz w:val="26"/>
                <w:szCs w:val="26"/>
                <w:lang w:val="en-AU" w:eastAsia="ja-JP"/>
              </w:rPr>
              <w:t xml:space="preserve">): 3 x </w:t>
            </w:r>
            <w:r w:rsidR="0031371D" w:rsidRPr="0031371D">
              <w:rPr>
                <w:rStyle w:val="Code"/>
                <w:lang w:val="en-AU" w:eastAsia="ja-JP"/>
              </w:rPr>
              <w:t>ISO 4762 - M6 x35</w:t>
            </w:r>
          </w:p>
          <w:p w14:paraId="51E22091" w14:textId="1E05EF88" w:rsidR="00FB0CDF" w:rsidRDefault="00FB0CDF" w:rsidP="00FB0CDF">
            <w:pPr>
              <w:rPr>
                <w:lang w:val="en-AU"/>
              </w:rPr>
            </w:pPr>
            <w:r>
              <w:t>(</w:t>
            </w:r>
            <w:r w:rsidR="00227848">
              <w:t>5</w:t>
            </w:r>
            <w:r>
              <w:t xml:space="preserve">): 6 x </w:t>
            </w:r>
            <w:r w:rsidRPr="00FB578F">
              <w:rPr>
                <w:rStyle w:val="Code"/>
                <w:lang w:val="en-AU"/>
              </w:rPr>
              <w:t>ISO 4762 - M12 x 35</w:t>
            </w:r>
            <w:r w:rsidRPr="00FB578F">
              <w:rPr>
                <w:rStyle w:val="Code"/>
              </w:rPr>
              <w:t xml:space="preserve"> SDC</w:t>
            </w:r>
          </w:p>
          <w:p w14:paraId="43C986C5" w14:textId="45F3C677" w:rsidR="00227848" w:rsidRDefault="00227848" w:rsidP="00FB0CDF">
            <w:r>
              <w:t>Pick the [1] disk up with the crane and orient it so that, as view</w:t>
            </w:r>
            <w:r w:rsidR="004B6489">
              <w:t>ed</w:t>
            </w:r>
            <w:r>
              <w:t xml:space="preserve"> looking towards –X, the tab that is opposite a single hole is at 9:30, and the tab that is not opposite a hole is at 1:30</w:t>
            </w:r>
            <w:r w:rsidR="00A71D91">
              <w:t xml:space="preserve"> (see figure)</w:t>
            </w:r>
            <w:r>
              <w:t>.</w:t>
            </w:r>
          </w:p>
          <w:p w14:paraId="375837DC" w14:textId="543725EA" w:rsidR="00227848" w:rsidRDefault="00227848" w:rsidP="00FB0CDF">
            <w:r>
              <w:t xml:space="preserve">Place 3 x [2] stops on the [1] ring with the upright parts to the outside. Secure with 6 x (1) screws inserted from below. Put a (2) locknut on each of 3 x (3) lock screws and insert the screws into the [2] stops from the outside. </w:t>
            </w:r>
          </w:p>
          <w:p w14:paraId="14DCDC47" w14:textId="7A9C0449" w:rsidR="00FB0CDF" w:rsidRDefault="0054739B" w:rsidP="00FB0CDF">
            <w:r>
              <w:t>Through each of the central holes in the tabs around the edge of the ring under the BF, insert</w:t>
            </w:r>
            <w:r w:rsidR="00841AE4">
              <w:t xml:space="preserve"> a (4</w:t>
            </w:r>
            <w:r>
              <w:t>) screw</w:t>
            </w:r>
            <w:r w:rsidR="00841AE4">
              <w:t xml:space="preserve"> from underneath and attach a [3</w:t>
            </w:r>
            <w:r>
              <w:t>] rod.</w:t>
            </w:r>
          </w:p>
          <w:p w14:paraId="7E06B544" w14:textId="2AD2E23B" w:rsidR="0054739B" w:rsidRPr="001C4CF9" w:rsidRDefault="0054739B" w:rsidP="00FB0CDF">
            <w:pPr>
              <w:rPr>
                <w:lang w:val="en-AU"/>
              </w:rPr>
            </w:pPr>
            <w:r>
              <w:t>Crane t</w:t>
            </w:r>
            <w:r w:rsidR="00BB0C64">
              <w:t>he [1</w:t>
            </w:r>
            <w:r>
              <w:t xml:space="preserve">] ring on top of the </w:t>
            </w:r>
            <w:r w:rsidR="00BB0C64">
              <w:t xml:space="preserve">[3] </w:t>
            </w:r>
            <w:r>
              <w:t xml:space="preserve">rods, positioning it so that each of the rods is underneath the leftmost hole in one of the tabs around the end. Secure the ring to the rods with 3 x (1) screws inserted from above. </w:t>
            </w:r>
          </w:p>
          <w:p w14:paraId="0D342D4B" w14:textId="6DDBA23D" w:rsidR="000F2822" w:rsidRPr="00FB0CDF" w:rsidRDefault="000F2822" w:rsidP="000F2822"/>
          <w:p w14:paraId="64C782C0" w14:textId="136F4585" w:rsidR="000F2822" w:rsidRPr="000F2822" w:rsidRDefault="000F2822" w:rsidP="000F2822">
            <w:pPr>
              <w:rPr>
                <w:lang w:val="en-AU"/>
              </w:rPr>
            </w:pPr>
          </w:p>
          <w:p w14:paraId="4B5F9A32" w14:textId="77777777" w:rsidR="00523AA2" w:rsidRPr="00315FF6" w:rsidRDefault="00523AA2" w:rsidP="00B76626"/>
        </w:tc>
        <w:tc>
          <w:tcPr>
            <w:tcW w:w="4733" w:type="dxa"/>
          </w:tcPr>
          <w:p w14:paraId="036E175E" w14:textId="6631BC74" w:rsidR="0031371D" w:rsidRDefault="00841AE4" w:rsidP="00B76626">
            <w:r>
              <w:rPr>
                <w:noProof/>
                <w:lang w:val="en-AU" w:eastAsia="ja-JP"/>
              </w:rPr>
              <mc:AlternateContent>
                <mc:Choice Requires="wps">
                  <w:drawing>
                    <wp:anchor distT="0" distB="0" distL="114300" distR="114300" simplePos="0" relativeHeight="252067840" behindDoc="0" locked="0" layoutInCell="1" allowOverlap="1" wp14:anchorId="54E72C4B" wp14:editId="2E99D95A">
                      <wp:simplePos x="0" y="0"/>
                      <wp:positionH relativeFrom="column">
                        <wp:posOffset>736989</wp:posOffset>
                      </wp:positionH>
                      <wp:positionV relativeFrom="paragraph">
                        <wp:posOffset>2148895</wp:posOffset>
                      </wp:positionV>
                      <wp:extent cx="809235" cy="192405"/>
                      <wp:effectExtent l="0" t="0" r="3810" b="10795"/>
                      <wp:wrapNone/>
                      <wp:docPr id="263" name="Text Box 263"/>
                      <wp:cNvGraphicFramePr/>
                      <a:graphic xmlns:a="http://schemas.openxmlformats.org/drawingml/2006/main">
                        <a:graphicData uri="http://schemas.microsoft.com/office/word/2010/wordprocessingShape">
                          <wps:wsp>
                            <wps:cNvSpPr txBox="1"/>
                            <wps:spPr>
                              <a:xfrm>
                                <a:off x="0" y="0"/>
                                <a:ext cx="809235" cy="1924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675B56E" w14:textId="0B1416AD" w:rsidR="00841AE4" w:rsidRPr="00E81823" w:rsidRDefault="00841AE4" w:rsidP="00BD5035">
                                  <w:pPr>
                                    <w:spacing w:before="0"/>
                                    <w:rPr>
                                      <w:rFonts w:eastAsia="MS Mincho"/>
                                      <w:sz w:val="20"/>
                                    </w:rPr>
                                  </w:pPr>
                                  <w:r>
                                    <w:rPr>
                                      <w:rFonts w:eastAsia="MS Mincho"/>
                                      <w:sz w:val="20"/>
                                    </w:rPr>
                                    <w:t>[2], (1), (2),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72C4B" id="Text Box 263" o:spid="_x0000_s1078" type="#_x0000_t202" style="position:absolute;left:0;text-align:left;margin-left:58.05pt;margin-top:169.2pt;width:63.7pt;height:15.1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" fillcolor="#dbe5f1 [660]" stroked="f">
                      <v:textbox inset="0,0,0,0">
                        <w:txbxContent>
                          <w:p w14:paraId="3675B56E" w14:textId="0B1416AD" w:rsidR="00841AE4" w:rsidRPr="00E81823" w:rsidRDefault="00841AE4" w:rsidP="00BD5035">
                            <w:pPr>
                              <w:spacing w:before="0"/>
                              <w:rPr>
                                <w:rFonts w:eastAsia="MS Mincho"/>
                                <w:sz w:val="20"/>
                              </w:rPr>
                            </w:pPr>
                            <w:r>
                              <w:rPr>
                                <w:rFonts w:eastAsia="MS Mincho"/>
                                <w:sz w:val="20"/>
                              </w:rPr>
                              <w:t>[2], (1), (2), (3)</w:t>
                            </w:r>
                          </w:p>
                        </w:txbxContent>
                      </v:textbox>
                    </v:shape>
                  </w:pict>
                </mc:Fallback>
              </mc:AlternateContent>
            </w:r>
            <w:r>
              <w:rPr>
                <w:noProof/>
                <w:lang w:val="en-AU" w:eastAsia="ja-JP"/>
              </w:rPr>
              <mc:AlternateContent>
                <mc:Choice Requires="wps">
                  <w:drawing>
                    <wp:anchor distT="0" distB="0" distL="114300" distR="114300" simplePos="0" relativeHeight="252065792" behindDoc="0" locked="0" layoutInCell="1" allowOverlap="1" wp14:anchorId="3B82E992" wp14:editId="46A0F879">
                      <wp:simplePos x="0" y="0"/>
                      <wp:positionH relativeFrom="column">
                        <wp:posOffset>1432590</wp:posOffset>
                      </wp:positionH>
                      <wp:positionV relativeFrom="paragraph">
                        <wp:posOffset>661615</wp:posOffset>
                      </wp:positionV>
                      <wp:extent cx="224917" cy="192405"/>
                      <wp:effectExtent l="0" t="0" r="3810" b="10795"/>
                      <wp:wrapNone/>
                      <wp:docPr id="262" name="Text Box 262"/>
                      <wp:cNvGraphicFramePr/>
                      <a:graphic xmlns:a="http://schemas.openxmlformats.org/drawingml/2006/main">
                        <a:graphicData uri="http://schemas.microsoft.com/office/word/2010/wordprocessingShape">
                          <wps:wsp>
                            <wps:cNvSpPr txBox="1"/>
                            <wps:spPr>
                              <a:xfrm>
                                <a:off x="0" y="0"/>
                                <a:ext cx="224917" cy="1924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11C2BE0A" w14:textId="77777777" w:rsidR="00841AE4" w:rsidRPr="00E81823" w:rsidRDefault="00841AE4" w:rsidP="00BD5035">
                                  <w:pPr>
                                    <w:spacing w:before="0"/>
                                    <w:rPr>
                                      <w:rFonts w:eastAsia="MS Mincho"/>
                                      <w:sz w:val="20"/>
                                    </w:rPr>
                                  </w:pPr>
                                  <w:r>
                                    <w:rPr>
                                      <w:rFonts w:eastAsia="MS Mincho"/>
                                      <w:sz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2E992" id="Text Box 262" o:spid="_x0000_s1079" type="#_x0000_t202" style="position:absolute;left:0;text-align:left;margin-left:112.8pt;margin-top:52.1pt;width:17.7pt;height:15.1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" fillcolor="#dbe5f1 [660]" stroked="f">
                      <v:textbox inset="0,0,0,0">
                        <w:txbxContent>
                          <w:p w14:paraId="11C2BE0A" w14:textId="77777777" w:rsidR="00841AE4" w:rsidRPr="00E81823" w:rsidRDefault="00841AE4" w:rsidP="00BD5035">
                            <w:pPr>
                              <w:spacing w:before="0"/>
                              <w:rPr>
                                <w:rFonts w:eastAsia="MS Mincho"/>
                                <w:sz w:val="20"/>
                              </w:rPr>
                            </w:pPr>
                            <w:r>
                              <w:rPr>
                                <w:rFonts w:eastAsia="MS Mincho"/>
                                <w:sz w:val="20"/>
                              </w:rPr>
                              <w:t>[1]</w:t>
                            </w:r>
                          </w:p>
                        </w:txbxContent>
                      </v:textbox>
                    </v:shape>
                  </w:pict>
                </mc:Fallback>
              </mc:AlternateContent>
            </w:r>
            <w:r w:rsidR="00227848">
              <w:rPr>
                <w:noProof/>
                <w:lang w:val="en-AU" w:eastAsia="ja-JP"/>
              </w:rPr>
              <mc:AlternateContent>
                <mc:Choice Requires="wps">
                  <w:drawing>
                    <wp:anchor distT="0" distB="0" distL="114300" distR="114300" simplePos="0" relativeHeight="252063744" behindDoc="0" locked="0" layoutInCell="1" allowOverlap="1" wp14:anchorId="56388F40" wp14:editId="7186A25B">
                      <wp:simplePos x="0" y="0"/>
                      <wp:positionH relativeFrom="column">
                        <wp:posOffset>2201935</wp:posOffset>
                      </wp:positionH>
                      <wp:positionV relativeFrom="paragraph">
                        <wp:posOffset>440535</wp:posOffset>
                      </wp:positionV>
                      <wp:extent cx="457940" cy="457940"/>
                      <wp:effectExtent l="50800" t="25400" r="75565" b="100965"/>
                      <wp:wrapNone/>
                      <wp:docPr id="261" name="Oval 261"/>
                      <wp:cNvGraphicFramePr/>
                      <a:graphic xmlns:a="http://schemas.openxmlformats.org/drawingml/2006/main">
                        <a:graphicData uri="http://schemas.microsoft.com/office/word/2010/wordprocessingShape">
                          <wps:wsp>
                            <wps:cNvSpPr/>
                            <wps:spPr>
                              <a:xfrm>
                                <a:off x="0" y="0"/>
                                <a:ext cx="457940" cy="45794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AD7436" id="Oval 261" o:spid="_x0000_s1026" style="position:absolute;margin-left:173.4pt;margin-top:34.7pt;width:36.05pt;height:36.0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" filled="f" strokecolor="red">
                      <v:shadow on="t" opacity="22937f" mv:blur="40000f" origin=",.5" offset="0,23000emu"/>
                    </v:oval>
                  </w:pict>
                </mc:Fallback>
              </mc:AlternateContent>
            </w:r>
            <w:r w:rsidR="00227848">
              <w:rPr>
                <w:noProof/>
                <w:lang w:val="en-AU" w:eastAsia="ja-JP"/>
              </w:rPr>
              <mc:AlternateContent>
                <mc:Choice Requires="wps">
                  <w:drawing>
                    <wp:anchor distT="0" distB="0" distL="114300" distR="114300" simplePos="0" relativeHeight="252061696" behindDoc="0" locked="0" layoutInCell="1" allowOverlap="1" wp14:anchorId="0AB7453A" wp14:editId="0F3407E3">
                      <wp:simplePos x="0" y="0"/>
                      <wp:positionH relativeFrom="column">
                        <wp:posOffset>16490</wp:posOffset>
                      </wp:positionH>
                      <wp:positionV relativeFrom="paragraph">
                        <wp:posOffset>888365</wp:posOffset>
                      </wp:positionV>
                      <wp:extent cx="457940" cy="457940"/>
                      <wp:effectExtent l="50800" t="25400" r="75565" b="100965"/>
                      <wp:wrapNone/>
                      <wp:docPr id="260" name="Oval 260"/>
                      <wp:cNvGraphicFramePr/>
                      <a:graphic xmlns:a="http://schemas.openxmlformats.org/drawingml/2006/main">
                        <a:graphicData uri="http://schemas.microsoft.com/office/word/2010/wordprocessingShape">
                          <wps:wsp>
                            <wps:cNvSpPr/>
                            <wps:spPr>
                              <a:xfrm>
                                <a:off x="0" y="0"/>
                                <a:ext cx="457940" cy="45794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B49485" id="Oval 260" o:spid="_x0000_s1026" style="position:absolute;margin-left:1.3pt;margin-top:69.95pt;width:36.05pt;height:36.0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" filled="f" strokecolor="red">
                      <v:shadow on="t" opacity="22937f" mv:blur="40000f" origin=",.5" offset="0,23000emu"/>
                    </v:oval>
                  </w:pict>
                </mc:Fallback>
              </mc:AlternateContent>
            </w:r>
            <w:r w:rsidR="0031371D">
              <w:rPr>
                <w:noProof/>
                <w:lang w:val="en-AU" w:eastAsia="ja-JP"/>
              </w:rPr>
              <mc:AlternateContent>
                <mc:Choice Requires="wps">
                  <w:drawing>
                    <wp:anchor distT="0" distB="0" distL="114300" distR="114300" simplePos="0" relativeHeight="252057600" behindDoc="0" locked="0" layoutInCell="1" allowOverlap="1" wp14:anchorId="4B46AFCC" wp14:editId="19A1ABC5">
                      <wp:simplePos x="0" y="0"/>
                      <wp:positionH relativeFrom="column">
                        <wp:posOffset>1655790</wp:posOffset>
                      </wp:positionH>
                      <wp:positionV relativeFrom="paragraph">
                        <wp:posOffset>87100</wp:posOffset>
                      </wp:positionV>
                      <wp:extent cx="204470" cy="192405"/>
                      <wp:effectExtent l="0" t="0" r="0" b="10795"/>
                      <wp:wrapNone/>
                      <wp:docPr id="258" name="Text Box 258"/>
                      <wp:cNvGraphicFramePr/>
                      <a:graphic xmlns:a="http://schemas.openxmlformats.org/drawingml/2006/main">
                        <a:graphicData uri="http://schemas.microsoft.com/office/word/2010/wordprocessingShape">
                          <wps:wsp>
                            <wps:cNvSpPr txBox="1"/>
                            <wps:spPr>
                              <a:xfrm>
                                <a:off x="0" y="0"/>
                                <a:ext cx="204470" cy="1924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1266A02B" w14:textId="77777777" w:rsidR="0031371D" w:rsidRPr="00E81823" w:rsidRDefault="0031371D" w:rsidP="00BD5035">
                                  <w:pPr>
                                    <w:spacing w:before="0"/>
                                    <w:rPr>
                                      <w:rFonts w:eastAsia="MS Mincho"/>
                                      <w:sz w:val="20"/>
                                    </w:rPr>
                                  </w:pPr>
                                  <w:r w:rsidRPr="00E81823">
                                    <w:rPr>
                                      <w:rFonts w:eastAsia="MS Mincho"/>
                                      <w:sz w:val="20"/>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6AFCC" id="Text Box 258" o:spid="_x0000_s1080" type="#_x0000_t202" style="position:absolute;left:0;text-align:left;margin-left:130.4pt;margin-top:6.85pt;width:16.1pt;height:15.1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" fillcolor="#dbe5f1 [660]" stroked="f">
                      <v:textbox inset="0,0,0,0">
                        <w:txbxContent>
                          <w:p w14:paraId="1266A02B" w14:textId="77777777" w:rsidR="0031371D" w:rsidRPr="00E81823" w:rsidRDefault="0031371D" w:rsidP="00BD5035">
                            <w:pPr>
                              <w:spacing w:before="0"/>
                              <w:rPr>
                                <w:rFonts w:eastAsia="MS Mincho"/>
                                <w:sz w:val="20"/>
                              </w:rPr>
                            </w:pPr>
                            <w:r w:rsidRPr="00E81823">
                              <w:rPr>
                                <w:rFonts w:eastAsia="MS Mincho"/>
                                <w:sz w:val="20"/>
                              </w:rPr>
                              <w:t>-X</w:t>
                            </w:r>
                          </w:p>
                        </w:txbxContent>
                      </v:textbox>
                    </v:shape>
                  </w:pict>
                </mc:Fallback>
              </mc:AlternateContent>
            </w:r>
            <w:r w:rsidR="0031371D">
              <w:rPr>
                <w:noProof/>
                <w:lang w:val="en-AU" w:eastAsia="ja-JP"/>
              </w:rPr>
              <w:drawing>
                <wp:inline distT="0" distB="0" distL="0" distR="0" wp14:anchorId="0C60717E" wp14:editId="5638E446">
                  <wp:extent cx="2932335" cy="2964740"/>
                  <wp:effectExtent l="0" t="0" r="0" b="7620"/>
                  <wp:docPr id="257" name="Picture 257" descr="../../../../../../var/folders/hf/20t5pn953rv7z5xdv8yfh5j00000gn/T/com.realmacsoftware.ember/68B23034-C9BC-4CE6-8CE7-0EAAE577D350/Autodesk%20Inventor%20Professional%202015%20-%20EDUCATIONAL%20INSTITUTION%20VERSION%20-%20%5BSecurity%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r/folders/hf/20t5pn953rv7z5xdv8yfh5j00000gn/T/com.realmacsoftware.ember/68B23034-C9BC-4CE6-8CE7-0EAAE577D350/Autodesk%20Inventor%20Professional%202015%20-%20EDUCATIONAL%20INSTITUTION%20VERSION%20-%20%5BSecurity%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41198" cy="2973701"/>
                          </a:xfrm>
                          <a:prstGeom prst="rect">
                            <a:avLst/>
                          </a:prstGeom>
                          <a:noFill/>
                          <a:ln>
                            <a:noFill/>
                          </a:ln>
                        </pic:spPr>
                      </pic:pic>
                    </a:graphicData>
                  </a:graphic>
                </wp:inline>
              </w:drawing>
            </w:r>
          </w:p>
          <w:p w14:paraId="2DAB511F" w14:textId="63DF69CE" w:rsidR="00523AA2" w:rsidRPr="00315FF6" w:rsidRDefault="00BB0C64" w:rsidP="00B76626">
            <w:r>
              <w:rPr>
                <w:noProof/>
                <w:lang w:val="en-AU" w:eastAsia="ja-JP"/>
              </w:rPr>
              <mc:AlternateContent>
                <mc:Choice Requires="wps">
                  <w:drawing>
                    <wp:anchor distT="0" distB="0" distL="114300" distR="114300" simplePos="0" relativeHeight="252071936" behindDoc="0" locked="0" layoutInCell="1" allowOverlap="1" wp14:anchorId="41E8513F" wp14:editId="3AA991FF">
                      <wp:simplePos x="0" y="0"/>
                      <wp:positionH relativeFrom="column">
                        <wp:posOffset>1090570</wp:posOffset>
                      </wp:positionH>
                      <wp:positionV relativeFrom="paragraph">
                        <wp:posOffset>1576120</wp:posOffset>
                      </wp:positionV>
                      <wp:extent cx="457940" cy="457940"/>
                      <wp:effectExtent l="50800" t="25400" r="75565" b="100965"/>
                      <wp:wrapNone/>
                      <wp:docPr id="265" name="Oval 265"/>
                      <wp:cNvGraphicFramePr/>
                      <a:graphic xmlns:a="http://schemas.openxmlformats.org/drawingml/2006/main">
                        <a:graphicData uri="http://schemas.microsoft.com/office/word/2010/wordprocessingShape">
                          <wps:wsp>
                            <wps:cNvSpPr/>
                            <wps:spPr>
                              <a:xfrm>
                                <a:off x="0" y="0"/>
                                <a:ext cx="457940" cy="45794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EF11D6" id="Oval 265" o:spid="_x0000_s1026" style="position:absolute;margin-left:85.85pt;margin-top:124.1pt;width:36.05pt;height:36.0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" filled="f" strokecolor="red">
                      <v:shadow on="t" opacity="22937f" mv:blur="40000f" origin=",.5" offset="0,23000emu"/>
                    </v:oval>
                  </w:pict>
                </mc:Fallback>
              </mc:AlternateContent>
            </w:r>
            <w:r>
              <w:rPr>
                <w:noProof/>
                <w:lang w:val="en-AU" w:eastAsia="ja-JP"/>
              </w:rPr>
              <mc:AlternateContent>
                <mc:Choice Requires="wps">
                  <w:drawing>
                    <wp:anchor distT="0" distB="0" distL="114300" distR="114300" simplePos="0" relativeHeight="252069888" behindDoc="0" locked="0" layoutInCell="1" allowOverlap="1" wp14:anchorId="19BEB1DE" wp14:editId="0D03CB9D">
                      <wp:simplePos x="0" y="0"/>
                      <wp:positionH relativeFrom="column">
                        <wp:posOffset>1931190</wp:posOffset>
                      </wp:positionH>
                      <wp:positionV relativeFrom="paragraph">
                        <wp:posOffset>-6534680</wp:posOffset>
                      </wp:positionV>
                      <wp:extent cx="457940" cy="457940"/>
                      <wp:effectExtent l="50800" t="25400" r="75565" b="100965"/>
                      <wp:wrapNone/>
                      <wp:docPr id="264" name="Oval 264"/>
                      <wp:cNvGraphicFramePr/>
                      <a:graphic xmlns:a="http://schemas.openxmlformats.org/drawingml/2006/main">
                        <a:graphicData uri="http://schemas.microsoft.com/office/word/2010/wordprocessingShape">
                          <wps:wsp>
                            <wps:cNvSpPr/>
                            <wps:spPr>
                              <a:xfrm>
                                <a:off x="0" y="0"/>
                                <a:ext cx="457940" cy="45794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591396" id="Oval 264" o:spid="_x0000_s1026" style="position:absolute;margin-left:152.05pt;margin-top:-514.5pt;width:36.05pt;height:36.0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" filled="f" strokecolor="red">
                      <v:shadow on="t" opacity="22937f" mv:blur="40000f" origin=",.5" offset="0,23000emu"/>
                    </v:oval>
                  </w:pict>
                </mc:Fallback>
              </mc:AlternateContent>
            </w:r>
            <w:r>
              <w:rPr>
                <w:noProof/>
                <w:lang w:val="en-AU" w:eastAsia="ja-JP"/>
              </w:rPr>
              <mc:AlternateContent>
                <mc:Choice Requires="wps">
                  <w:drawing>
                    <wp:anchor distT="0" distB="0" distL="114300" distR="114300" simplePos="0" relativeHeight="252049408" behindDoc="0" locked="0" layoutInCell="1" allowOverlap="1" wp14:anchorId="3B030E41" wp14:editId="588A08F2">
                      <wp:simplePos x="0" y="0"/>
                      <wp:positionH relativeFrom="column">
                        <wp:posOffset>1202880</wp:posOffset>
                      </wp:positionH>
                      <wp:positionV relativeFrom="paragraph">
                        <wp:posOffset>1468970</wp:posOffset>
                      </wp:positionV>
                      <wp:extent cx="204470" cy="192405"/>
                      <wp:effectExtent l="0" t="0" r="0" b="10795"/>
                      <wp:wrapNone/>
                      <wp:docPr id="253" name="Text Box 253"/>
                      <wp:cNvGraphicFramePr/>
                      <a:graphic xmlns:a="http://schemas.openxmlformats.org/drawingml/2006/main">
                        <a:graphicData uri="http://schemas.microsoft.com/office/word/2010/wordprocessingShape">
                          <wps:wsp>
                            <wps:cNvSpPr txBox="1"/>
                            <wps:spPr>
                              <a:xfrm>
                                <a:off x="0" y="0"/>
                                <a:ext cx="204470" cy="1924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16067D95" w14:textId="71694DE1" w:rsidR="00FB578F" w:rsidRPr="00E81823" w:rsidRDefault="00FB578F" w:rsidP="00BD5035">
                                  <w:pPr>
                                    <w:spacing w:before="0"/>
                                    <w:rPr>
                                      <w:rFonts w:eastAsia="MS Mincho"/>
                                      <w:sz w:val="20"/>
                                    </w:rPr>
                                  </w:pPr>
                                  <w:r>
                                    <w:rPr>
                                      <w:rFonts w:eastAsia="MS Mincho"/>
                                      <w:sz w:val="20"/>
                                    </w:rPr>
                                    <w:t>(</w:t>
                                  </w:r>
                                  <w:r w:rsidR="00841AE4">
                                    <w:rPr>
                                      <w:rFonts w:eastAsia="MS Mincho"/>
                                      <w:sz w:val="20"/>
                                    </w:rPr>
                                    <w:t>4</w:t>
                                  </w:r>
                                  <w:r>
                                    <w:rPr>
                                      <w:rFonts w:eastAsia="MS Mincho"/>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30E41" id="Text Box 253" o:spid="_x0000_s1081" type="#_x0000_t202" style="position:absolute;left:0;text-align:left;margin-left:94.7pt;margin-top:115.65pt;width:16.1pt;height:15.1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" fillcolor="#dbe5f1 [660]" stroked="f">
                      <v:textbox inset="0,0,0,0">
                        <w:txbxContent>
                          <w:p w14:paraId="16067D95" w14:textId="71694DE1" w:rsidR="00FB578F" w:rsidRPr="00E81823" w:rsidRDefault="00FB578F" w:rsidP="00BD5035">
                            <w:pPr>
                              <w:spacing w:before="0"/>
                              <w:rPr>
                                <w:rFonts w:eastAsia="MS Mincho"/>
                                <w:sz w:val="20"/>
                              </w:rPr>
                            </w:pPr>
                            <w:r>
                              <w:rPr>
                                <w:rFonts w:eastAsia="MS Mincho"/>
                                <w:sz w:val="20"/>
                              </w:rPr>
                              <w:t>(</w:t>
                            </w:r>
                            <w:r w:rsidR="00841AE4">
                              <w:rPr>
                                <w:rFonts w:eastAsia="MS Mincho"/>
                                <w:sz w:val="20"/>
                              </w:rPr>
                              <w:t>4</w:t>
                            </w:r>
                            <w:r>
                              <w:rPr>
                                <w:rFonts w:eastAsia="MS Mincho"/>
                                <w:sz w:val="20"/>
                              </w:rPr>
                              <w:t>)</w:t>
                            </w:r>
                          </w:p>
                        </w:txbxContent>
                      </v:textbox>
                    </v:shape>
                  </w:pict>
                </mc:Fallback>
              </mc:AlternateContent>
            </w:r>
            <w:r w:rsidR="00FB578F">
              <w:rPr>
                <w:noProof/>
                <w:lang w:val="en-AU" w:eastAsia="ja-JP"/>
              </w:rPr>
              <mc:AlternateContent>
                <mc:Choice Requires="wps">
                  <w:drawing>
                    <wp:anchor distT="0" distB="0" distL="114300" distR="114300" simplePos="0" relativeHeight="252055552" behindDoc="0" locked="0" layoutInCell="1" allowOverlap="1" wp14:anchorId="22D2D179" wp14:editId="50CC898F">
                      <wp:simplePos x="0" y="0"/>
                      <wp:positionH relativeFrom="column">
                        <wp:posOffset>1610932</wp:posOffset>
                      </wp:positionH>
                      <wp:positionV relativeFrom="paragraph">
                        <wp:posOffset>1534160</wp:posOffset>
                      </wp:positionV>
                      <wp:extent cx="224917" cy="192405"/>
                      <wp:effectExtent l="0" t="0" r="3810" b="10795"/>
                      <wp:wrapNone/>
                      <wp:docPr id="256" name="Text Box 256"/>
                      <wp:cNvGraphicFramePr/>
                      <a:graphic xmlns:a="http://schemas.openxmlformats.org/drawingml/2006/main">
                        <a:graphicData uri="http://schemas.microsoft.com/office/word/2010/wordprocessingShape">
                          <wps:wsp>
                            <wps:cNvSpPr txBox="1"/>
                            <wps:spPr>
                              <a:xfrm>
                                <a:off x="0" y="0"/>
                                <a:ext cx="224917" cy="1924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27E043B" w14:textId="35F23481" w:rsidR="00FB578F" w:rsidRPr="00E81823" w:rsidRDefault="00FB578F" w:rsidP="00BD5035">
                                  <w:pPr>
                                    <w:spacing w:before="0"/>
                                    <w:rPr>
                                      <w:rFonts w:eastAsia="MS Mincho"/>
                                      <w:sz w:val="20"/>
                                    </w:rPr>
                                  </w:pPr>
                                  <w:r>
                                    <w:rPr>
                                      <w:rFonts w:eastAsia="MS Mincho"/>
                                      <w:sz w:val="20"/>
                                    </w:rPr>
                                    <w:t>[</w:t>
                                  </w:r>
                                  <w:r w:rsidR="00841AE4">
                                    <w:rPr>
                                      <w:rFonts w:eastAsia="MS Mincho"/>
                                      <w:sz w:val="20"/>
                                    </w:rPr>
                                    <w:t>1</w:t>
                                  </w:r>
                                  <w:r>
                                    <w:rPr>
                                      <w:rFonts w:eastAsia="MS Mincho"/>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2D179" id="Text Box 256" o:spid="_x0000_s1082" type="#_x0000_t202" style="position:absolute;left:0;text-align:left;margin-left:126.85pt;margin-top:120.8pt;width:17.7pt;height:15.1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" fillcolor="#dbe5f1 [660]" stroked="f">
                      <v:textbox inset="0,0,0,0">
                        <w:txbxContent>
                          <w:p w14:paraId="227E043B" w14:textId="35F23481" w:rsidR="00FB578F" w:rsidRPr="00E81823" w:rsidRDefault="00FB578F" w:rsidP="00BD5035">
                            <w:pPr>
                              <w:spacing w:before="0"/>
                              <w:rPr>
                                <w:rFonts w:eastAsia="MS Mincho"/>
                                <w:sz w:val="20"/>
                              </w:rPr>
                            </w:pPr>
                            <w:r>
                              <w:rPr>
                                <w:rFonts w:eastAsia="MS Mincho"/>
                                <w:sz w:val="20"/>
                              </w:rPr>
                              <w:t>[</w:t>
                            </w:r>
                            <w:r w:rsidR="00841AE4">
                              <w:rPr>
                                <w:rFonts w:eastAsia="MS Mincho"/>
                                <w:sz w:val="20"/>
                              </w:rPr>
                              <w:t>1</w:t>
                            </w:r>
                            <w:r>
                              <w:rPr>
                                <w:rFonts w:eastAsia="MS Mincho"/>
                                <w:sz w:val="20"/>
                              </w:rPr>
                              <w:t>]</w:t>
                            </w:r>
                          </w:p>
                        </w:txbxContent>
                      </v:textbox>
                    </v:shape>
                  </w:pict>
                </mc:Fallback>
              </mc:AlternateContent>
            </w:r>
            <w:r w:rsidR="00FB578F">
              <w:rPr>
                <w:noProof/>
                <w:lang w:val="en-AU" w:eastAsia="ja-JP"/>
              </w:rPr>
              <mc:AlternateContent>
                <mc:Choice Requires="wps">
                  <w:drawing>
                    <wp:anchor distT="0" distB="0" distL="114300" distR="114300" simplePos="0" relativeHeight="252053504" behindDoc="0" locked="0" layoutInCell="1" allowOverlap="1" wp14:anchorId="12C5F72E" wp14:editId="562FB066">
                      <wp:simplePos x="0" y="0"/>
                      <wp:positionH relativeFrom="column">
                        <wp:posOffset>1355965</wp:posOffset>
                      </wp:positionH>
                      <wp:positionV relativeFrom="paragraph">
                        <wp:posOffset>2414375</wp:posOffset>
                      </wp:positionV>
                      <wp:extent cx="204470" cy="192405"/>
                      <wp:effectExtent l="0" t="0" r="0" b="10795"/>
                      <wp:wrapNone/>
                      <wp:docPr id="255" name="Text Box 255"/>
                      <wp:cNvGraphicFramePr/>
                      <a:graphic xmlns:a="http://schemas.openxmlformats.org/drawingml/2006/main">
                        <a:graphicData uri="http://schemas.microsoft.com/office/word/2010/wordprocessingShape">
                          <wps:wsp>
                            <wps:cNvSpPr txBox="1"/>
                            <wps:spPr>
                              <a:xfrm>
                                <a:off x="0" y="0"/>
                                <a:ext cx="204470" cy="1924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C6947EE" w14:textId="26731AF2" w:rsidR="00FB578F" w:rsidRPr="00E81823" w:rsidRDefault="00FB578F" w:rsidP="00BD5035">
                                  <w:pPr>
                                    <w:spacing w:before="0"/>
                                    <w:rPr>
                                      <w:rFonts w:eastAsia="MS Mincho"/>
                                      <w:sz w:val="20"/>
                                    </w:rPr>
                                  </w:pPr>
                                  <w:r>
                                    <w:rPr>
                                      <w:rFonts w:eastAsia="MS Mincho"/>
                                      <w:sz w:val="20"/>
                                    </w:rPr>
                                    <w:t>[</w:t>
                                  </w:r>
                                  <w:r w:rsidR="00841AE4">
                                    <w:rPr>
                                      <w:rFonts w:eastAsia="MS Mincho"/>
                                      <w:sz w:val="20"/>
                                    </w:rPr>
                                    <w:t>3</w:t>
                                  </w:r>
                                  <w:r>
                                    <w:rPr>
                                      <w:rFonts w:eastAsia="MS Mincho"/>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5F72E" id="Text Box 255" o:spid="_x0000_s1083" type="#_x0000_t202" style="position:absolute;left:0;text-align:left;margin-left:106.75pt;margin-top:190.1pt;width:16.1pt;height:15.1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" fillcolor="#dbe5f1 [660]" stroked="f">
                      <v:textbox inset="0,0,0,0">
                        <w:txbxContent>
                          <w:p w14:paraId="6C6947EE" w14:textId="26731AF2" w:rsidR="00FB578F" w:rsidRPr="00E81823" w:rsidRDefault="00FB578F" w:rsidP="00BD5035">
                            <w:pPr>
                              <w:spacing w:before="0"/>
                              <w:rPr>
                                <w:rFonts w:eastAsia="MS Mincho"/>
                                <w:sz w:val="20"/>
                              </w:rPr>
                            </w:pPr>
                            <w:r>
                              <w:rPr>
                                <w:rFonts w:eastAsia="MS Mincho"/>
                                <w:sz w:val="20"/>
                              </w:rPr>
                              <w:t>[</w:t>
                            </w:r>
                            <w:r w:rsidR="00841AE4">
                              <w:rPr>
                                <w:rFonts w:eastAsia="MS Mincho"/>
                                <w:sz w:val="20"/>
                              </w:rPr>
                              <w:t>3</w:t>
                            </w:r>
                            <w:r>
                              <w:rPr>
                                <w:rFonts w:eastAsia="MS Mincho"/>
                                <w:sz w:val="20"/>
                              </w:rPr>
                              <w:t>]</w:t>
                            </w:r>
                          </w:p>
                        </w:txbxContent>
                      </v:textbox>
                    </v:shape>
                  </w:pict>
                </mc:Fallback>
              </mc:AlternateContent>
            </w:r>
            <w:r w:rsidR="00FB578F">
              <w:rPr>
                <w:noProof/>
                <w:lang w:val="en-AU" w:eastAsia="ja-JP"/>
              </w:rPr>
              <mc:AlternateContent>
                <mc:Choice Requires="wps">
                  <w:drawing>
                    <wp:anchor distT="0" distB="0" distL="114300" distR="114300" simplePos="0" relativeHeight="252051456" behindDoc="0" locked="0" layoutInCell="1" allowOverlap="1" wp14:anchorId="1092BFB9" wp14:editId="7FE7DCD6">
                      <wp:simplePos x="0" y="0"/>
                      <wp:positionH relativeFrom="column">
                        <wp:posOffset>1207325</wp:posOffset>
                      </wp:positionH>
                      <wp:positionV relativeFrom="paragraph">
                        <wp:posOffset>3632305</wp:posOffset>
                      </wp:positionV>
                      <wp:extent cx="204470" cy="192405"/>
                      <wp:effectExtent l="0" t="0" r="0" b="10795"/>
                      <wp:wrapNone/>
                      <wp:docPr id="254" name="Text Box 254"/>
                      <wp:cNvGraphicFramePr/>
                      <a:graphic xmlns:a="http://schemas.openxmlformats.org/drawingml/2006/main">
                        <a:graphicData uri="http://schemas.microsoft.com/office/word/2010/wordprocessingShape">
                          <wps:wsp>
                            <wps:cNvSpPr txBox="1"/>
                            <wps:spPr>
                              <a:xfrm>
                                <a:off x="0" y="0"/>
                                <a:ext cx="204470" cy="1924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7203539" w14:textId="26CB8005" w:rsidR="00FB578F" w:rsidRPr="00E81823" w:rsidRDefault="00FB578F" w:rsidP="00BD5035">
                                  <w:pPr>
                                    <w:spacing w:before="0"/>
                                    <w:rPr>
                                      <w:rFonts w:eastAsia="MS Mincho"/>
                                      <w:sz w:val="20"/>
                                    </w:rPr>
                                  </w:pPr>
                                  <w:r>
                                    <w:rPr>
                                      <w:rFonts w:eastAsia="MS Mincho"/>
                                      <w:sz w:val="20"/>
                                    </w:rPr>
                                    <w:t>(</w:t>
                                  </w:r>
                                  <w:r w:rsidR="00841AE4">
                                    <w:rPr>
                                      <w:rFonts w:eastAsia="MS Mincho"/>
                                      <w:sz w:val="20"/>
                                    </w:rPr>
                                    <w:t>4</w:t>
                                  </w:r>
                                  <w:r>
                                    <w:rPr>
                                      <w:rFonts w:eastAsia="MS Mincho"/>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2BFB9" id="Text Box 254" o:spid="_x0000_s1084" type="#_x0000_t202" style="position:absolute;left:0;text-align:left;margin-left:95.05pt;margin-top:286pt;width:16.1pt;height:15.1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" fillcolor="#dbe5f1 [660]" stroked="f">
                      <v:textbox inset="0,0,0,0">
                        <w:txbxContent>
                          <w:p w14:paraId="47203539" w14:textId="26CB8005" w:rsidR="00FB578F" w:rsidRPr="00E81823" w:rsidRDefault="00FB578F" w:rsidP="00BD5035">
                            <w:pPr>
                              <w:spacing w:before="0"/>
                              <w:rPr>
                                <w:rFonts w:eastAsia="MS Mincho"/>
                                <w:sz w:val="20"/>
                              </w:rPr>
                            </w:pPr>
                            <w:r>
                              <w:rPr>
                                <w:rFonts w:eastAsia="MS Mincho"/>
                                <w:sz w:val="20"/>
                              </w:rPr>
                              <w:t>(</w:t>
                            </w:r>
                            <w:r w:rsidR="00841AE4">
                              <w:rPr>
                                <w:rFonts w:eastAsia="MS Mincho"/>
                                <w:sz w:val="20"/>
                              </w:rPr>
                              <w:t>4</w:t>
                            </w:r>
                            <w:r>
                              <w:rPr>
                                <w:rFonts w:eastAsia="MS Mincho"/>
                                <w:sz w:val="20"/>
                              </w:rPr>
                              <w:t>)</w:t>
                            </w:r>
                          </w:p>
                        </w:txbxContent>
                      </v:textbox>
                    </v:shape>
                  </w:pict>
                </mc:Fallback>
              </mc:AlternateContent>
            </w:r>
            <w:r w:rsidR="00BD5035">
              <w:rPr>
                <w:noProof/>
                <w:lang w:val="en-AU" w:eastAsia="ja-JP"/>
              </w:rPr>
              <mc:AlternateContent>
                <mc:Choice Requires="wps">
                  <w:drawing>
                    <wp:anchor distT="0" distB="0" distL="114300" distR="114300" simplePos="0" relativeHeight="252047360" behindDoc="0" locked="0" layoutInCell="1" allowOverlap="1" wp14:anchorId="42DB5DBB" wp14:editId="476E97BB">
                      <wp:simplePos x="0" y="0"/>
                      <wp:positionH relativeFrom="column">
                        <wp:posOffset>285775</wp:posOffset>
                      </wp:positionH>
                      <wp:positionV relativeFrom="paragraph">
                        <wp:posOffset>3744115</wp:posOffset>
                      </wp:positionV>
                      <wp:extent cx="204537" cy="192505"/>
                      <wp:effectExtent l="0" t="0" r="0" b="10795"/>
                      <wp:wrapNone/>
                      <wp:docPr id="252" name="Text Box 252"/>
                      <wp:cNvGraphicFramePr/>
                      <a:graphic xmlns:a="http://schemas.openxmlformats.org/drawingml/2006/main">
                        <a:graphicData uri="http://schemas.microsoft.com/office/word/2010/wordprocessingShape">
                          <wps:wsp>
                            <wps:cNvSpPr txBox="1"/>
                            <wps:spPr>
                              <a:xfrm>
                                <a:off x="0" y="0"/>
                                <a:ext cx="20453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AF138D2" w14:textId="77777777" w:rsidR="00BD5035" w:rsidRPr="00E81823" w:rsidRDefault="00BD5035" w:rsidP="00BD5035">
                                  <w:pPr>
                                    <w:spacing w:before="0"/>
                                    <w:rPr>
                                      <w:rFonts w:eastAsia="MS Mincho"/>
                                      <w:sz w:val="20"/>
                                    </w:rPr>
                                  </w:pPr>
                                  <w:r w:rsidRPr="00E81823">
                                    <w:rPr>
                                      <w:rFonts w:eastAsia="MS Mincho"/>
                                      <w:sz w:val="20"/>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B5DBB" id="Text Box 252" o:spid="_x0000_s1085" type="#_x0000_t202" style="position:absolute;left:0;text-align:left;margin-left:22.5pt;margin-top:294.8pt;width:16.1pt;height:15.1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" fillcolor="#dbe5f1 [660]" stroked="f">
                      <v:textbox inset="0,0,0,0">
                        <w:txbxContent>
                          <w:p w14:paraId="3AF138D2" w14:textId="77777777" w:rsidR="00BD5035" w:rsidRPr="00E81823" w:rsidRDefault="00BD5035" w:rsidP="00BD5035">
                            <w:pPr>
                              <w:spacing w:before="0"/>
                              <w:rPr>
                                <w:rFonts w:eastAsia="MS Mincho"/>
                                <w:sz w:val="20"/>
                              </w:rPr>
                            </w:pPr>
                            <w:r w:rsidRPr="00E81823">
                              <w:rPr>
                                <w:rFonts w:eastAsia="MS Mincho"/>
                                <w:sz w:val="20"/>
                              </w:rPr>
                              <w:t>+X</w:t>
                            </w:r>
                          </w:p>
                        </w:txbxContent>
                      </v:textbox>
                    </v:shape>
                  </w:pict>
                </mc:Fallback>
              </mc:AlternateContent>
            </w:r>
            <w:r w:rsidR="00BD5035">
              <w:rPr>
                <w:noProof/>
                <w:lang w:val="en-AU" w:eastAsia="ja-JP"/>
              </w:rPr>
              <mc:AlternateContent>
                <mc:Choice Requires="wps">
                  <w:drawing>
                    <wp:anchor distT="0" distB="0" distL="114300" distR="114300" simplePos="0" relativeHeight="252046336" behindDoc="0" locked="0" layoutInCell="1" allowOverlap="1" wp14:anchorId="4F9D44CB" wp14:editId="4EB1832B">
                      <wp:simplePos x="0" y="0"/>
                      <wp:positionH relativeFrom="column">
                        <wp:posOffset>2348865</wp:posOffset>
                      </wp:positionH>
                      <wp:positionV relativeFrom="paragraph">
                        <wp:posOffset>204470</wp:posOffset>
                      </wp:positionV>
                      <wp:extent cx="204470" cy="192405"/>
                      <wp:effectExtent l="0" t="0" r="0" b="10795"/>
                      <wp:wrapNone/>
                      <wp:docPr id="251" name="Text Box 251"/>
                      <wp:cNvGraphicFramePr/>
                      <a:graphic xmlns:a="http://schemas.openxmlformats.org/drawingml/2006/main">
                        <a:graphicData uri="http://schemas.microsoft.com/office/word/2010/wordprocessingShape">
                          <wps:wsp>
                            <wps:cNvSpPr txBox="1"/>
                            <wps:spPr>
                              <a:xfrm>
                                <a:off x="0" y="0"/>
                                <a:ext cx="204470" cy="1924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BA44202" w14:textId="77777777" w:rsidR="00BD5035" w:rsidRPr="00E81823" w:rsidRDefault="00BD5035" w:rsidP="00BD5035">
                                  <w:pPr>
                                    <w:spacing w:before="0"/>
                                    <w:rPr>
                                      <w:rFonts w:eastAsia="MS Mincho"/>
                                      <w:sz w:val="20"/>
                                    </w:rPr>
                                  </w:pPr>
                                  <w:r w:rsidRPr="00E81823">
                                    <w:rPr>
                                      <w:rFonts w:eastAsia="MS Mincho"/>
                                      <w:sz w:val="20"/>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D44CB" id="Text Box 251" o:spid="_x0000_s1086" type="#_x0000_t202" style="position:absolute;left:0;text-align:left;margin-left:184.95pt;margin-top:16.1pt;width:16.1pt;height:15.1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" fillcolor="#dbe5f1 [660]" stroked="f">
                      <v:textbox inset="0,0,0,0">
                        <w:txbxContent>
                          <w:p w14:paraId="3BA44202" w14:textId="77777777" w:rsidR="00BD5035" w:rsidRPr="00E81823" w:rsidRDefault="00BD5035" w:rsidP="00BD5035">
                            <w:pPr>
                              <w:spacing w:before="0"/>
                              <w:rPr>
                                <w:rFonts w:eastAsia="MS Mincho"/>
                                <w:sz w:val="20"/>
                              </w:rPr>
                            </w:pPr>
                            <w:r w:rsidRPr="00E81823">
                              <w:rPr>
                                <w:rFonts w:eastAsia="MS Mincho"/>
                                <w:sz w:val="20"/>
                              </w:rPr>
                              <w:t>-X</w:t>
                            </w:r>
                          </w:p>
                        </w:txbxContent>
                      </v:textbox>
                    </v:shape>
                  </w:pict>
                </mc:Fallback>
              </mc:AlternateContent>
            </w:r>
            <w:r w:rsidR="00BD5035">
              <w:rPr>
                <w:noProof/>
                <w:lang w:val="en-AU" w:eastAsia="ja-JP"/>
              </w:rPr>
              <w:drawing>
                <wp:inline distT="0" distB="0" distL="0" distR="0" wp14:anchorId="3AEAC404" wp14:editId="6C82CB0B">
                  <wp:extent cx="2952478" cy="3948036"/>
                  <wp:effectExtent l="0" t="0" r="0" b="0"/>
                  <wp:docPr id="250" name="Picture 250" descr="../../../../../../var/folders/hf/20t5pn953rv7z5xdv8yfh5j00000gn/T/com.realmacsoftware.ember/EA507899-D2BF-4659-8522-42F340BFB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hf/20t5pn953rv7z5xdv8yfh5j00000gn/T/com.realmacsoftware.ember/EA507899-D2BF-4659-8522-42F340BFB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61714" cy="3960387"/>
                          </a:xfrm>
                          <a:prstGeom prst="rect">
                            <a:avLst/>
                          </a:prstGeom>
                          <a:noFill/>
                          <a:ln>
                            <a:noFill/>
                          </a:ln>
                        </pic:spPr>
                      </pic:pic>
                    </a:graphicData>
                  </a:graphic>
                </wp:inline>
              </w:drawing>
            </w:r>
          </w:p>
        </w:tc>
      </w:tr>
    </w:tbl>
    <w:p w14:paraId="2DC54C54" w14:textId="649C8677" w:rsidR="00DA43B3" w:rsidRDefault="00DA43B3" w:rsidP="00DA43B3">
      <w:pPr>
        <w:pStyle w:val="Heading2"/>
        <w:rPr>
          <w:rFonts w:ascii="Helvetica" w:hAnsi="Helvetica" w:cs="Helvetica"/>
          <w:szCs w:val="24"/>
          <w:lang w:val="en-AU"/>
        </w:rPr>
      </w:pPr>
      <w:bookmarkStart w:id="199" w:name="_Toc453827546"/>
      <w:r>
        <w:rPr>
          <w:lang w:val="en-AU"/>
        </w:rPr>
        <w:t>Install jacks and pushers at ring under SF</w:t>
      </w:r>
      <w:bookmarkEnd w:id="199"/>
    </w:p>
    <w:tbl>
      <w:tblPr>
        <w:tblStyle w:val="TableGrid"/>
        <w:tblW w:w="0" w:type="auto"/>
        <w:tblLook w:val="04A0" w:firstRow="1" w:lastRow="0" w:firstColumn="1" w:lastColumn="0" w:noHBand="0" w:noVBand="1"/>
      </w:tblPr>
      <w:tblGrid>
        <w:gridCol w:w="4733"/>
        <w:gridCol w:w="4733"/>
      </w:tblGrid>
      <w:tr w:rsidR="00523AA2" w:rsidRPr="00315FF6" w14:paraId="7924BA2E" w14:textId="77777777" w:rsidTr="00B76626">
        <w:tc>
          <w:tcPr>
            <w:tcW w:w="4733" w:type="dxa"/>
          </w:tcPr>
          <w:p w14:paraId="5AE9080A" w14:textId="77777777" w:rsidR="00523AA2" w:rsidRPr="00315FF6" w:rsidRDefault="00523AA2" w:rsidP="00B76626"/>
        </w:tc>
        <w:tc>
          <w:tcPr>
            <w:tcW w:w="4733" w:type="dxa"/>
          </w:tcPr>
          <w:p w14:paraId="38E66104" w14:textId="7F74FBFB" w:rsidR="00523AA2" w:rsidRPr="00315FF6" w:rsidRDefault="00F339E9" w:rsidP="00B76626">
            <w:r>
              <w:t>[???: Need picture with Hirata-san’s modified design</w:t>
            </w:r>
            <w:r w:rsidR="00A71D91">
              <w:t>.]</w:t>
            </w:r>
          </w:p>
        </w:tc>
      </w:tr>
    </w:tbl>
    <w:p w14:paraId="050DFB33" w14:textId="2582F343" w:rsidR="00DA43B3" w:rsidRDefault="00DA43B3" w:rsidP="00DA43B3">
      <w:pPr>
        <w:pStyle w:val="Heading2"/>
        <w:rPr>
          <w:lang w:val="en-AU"/>
        </w:rPr>
      </w:pPr>
      <w:bookmarkStart w:id="200" w:name="_Toc453827547"/>
      <w:r>
        <w:rPr>
          <w:lang w:val="en-AU"/>
        </w:rPr>
        <w:lastRenderedPageBreak/>
        <w:t>Crane in SF</w:t>
      </w:r>
      <w:bookmarkEnd w:id="200"/>
    </w:p>
    <w:tbl>
      <w:tblPr>
        <w:tblStyle w:val="TableGrid"/>
        <w:tblW w:w="0" w:type="auto"/>
        <w:tblLook w:val="04A0" w:firstRow="1" w:lastRow="0" w:firstColumn="1" w:lastColumn="0" w:noHBand="0" w:noVBand="1"/>
      </w:tblPr>
      <w:tblGrid>
        <w:gridCol w:w="4733"/>
        <w:gridCol w:w="4733"/>
      </w:tblGrid>
      <w:tr w:rsidR="00ED59BE" w:rsidRPr="00315FF6" w14:paraId="7CAA7CB0" w14:textId="77777777" w:rsidTr="00F61923">
        <w:tc>
          <w:tcPr>
            <w:tcW w:w="4733" w:type="dxa"/>
          </w:tcPr>
          <w:p w14:paraId="3F61D563" w14:textId="45572B05" w:rsidR="000363D3" w:rsidRDefault="000363D3" w:rsidP="000363D3">
            <w:r>
              <w:t>[???: Crane away load gauge adapter]</w:t>
            </w:r>
          </w:p>
          <w:p w14:paraId="4DFF533B" w14:textId="77777777" w:rsidR="008A69EC" w:rsidRDefault="00ED59BE" w:rsidP="00F61923">
            <w:pPr>
              <w:rPr>
                <w:lang w:val="en-AU"/>
              </w:rPr>
            </w:pPr>
            <w:r>
              <w:rPr>
                <w:lang w:val="en-AU"/>
              </w:rPr>
              <w:t>Pick up the SF with the crane.</w:t>
            </w:r>
          </w:p>
          <w:p w14:paraId="2846EBA2" w14:textId="41029367" w:rsidR="00ED59BE" w:rsidRPr="00797B78" w:rsidRDefault="00ED59BE" w:rsidP="00ED59BE">
            <w:r>
              <w:rPr>
                <w:lang w:val="en-AU"/>
              </w:rPr>
              <w:t>Orient the SF until, viewed looking</w:t>
            </w:r>
            <w:r w:rsidR="006A3B70">
              <w:rPr>
                <w:lang w:val="en-AU"/>
              </w:rPr>
              <w:t xml:space="preserve"> from above</w:t>
            </w:r>
            <w:r>
              <w:rPr>
                <w:lang w:val="en-AU"/>
              </w:rPr>
              <w:t xml:space="preserve"> in the –X direction, the keyhole for the maraging rod at the top is just above the 3 o’clock position and there are cable mounts at the 9 o’clock and 3 o’clock positions.</w:t>
            </w:r>
            <w:r w:rsidR="00971152">
              <w:rPr>
                <w:lang w:val="en-AU"/>
              </w:rPr>
              <w:t xml:space="preserve"> [???: Is there a better way of specifying this? Unlike with the BS, the jacks do not precisely locate the SF.]</w:t>
            </w:r>
          </w:p>
          <w:p w14:paraId="15DF4B1E" w14:textId="26BFC09A" w:rsidR="006A3B70" w:rsidRPr="005250F4" w:rsidRDefault="006A3B70" w:rsidP="00ED59BE">
            <w:r>
              <w:rPr>
                <w:lang w:val="en-AU"/>
              </w:rPr>
              <w:t xml:space="preserve">Lower the SF </w:t>
            </w:r>
            <w:r w:rsidR="00163F98">
              <w:rPr>
                <w:lang w:val="en-AU"/>
              </w:rPr>
              <w:t xml:space="preserve">onto the jacks and adjust </w:t>
            </w:r>
            <w:r w:rsidR="00971152">
              <w:rPr>
                <w:lang w:val="en-AU"/>
              </w:rPr>
              <w:t>to be central. There should be 2</w:t>
            </w:r>
            <w:r w:rsidR="00163F98">
              <w:rPr>
                <w:lang w:val="en-AU"/>
              </w:rPr>
              <w:t>5 mm from the outside of the SF bottom plate (radius 365 mm) to the outside of the main part of the ring (radius 390 mm)</w:t>
            </w:r>
            <w:r w:rsidR="005250F4">
              <w:rPr>
                <w:lang w:val="en-AU"/>
              </w:rPr>
              <w:t xml:space="preserve">, or </w:t>
            </w:r>
            <w:r w:rsidR="00971152">
              <w:rPr>
                <w:lang w:val="en-AU"/>
              </w:rPr>
              <w:t>10 mm to the inside of the restraint brackets</w:t>
            </w:r>
            <w:r w:rsidR="00163F98">
              <w:rPr>
                <w:lang w:val="en-AU"/>
              </w:rPr>
              <w:t>.</w:t>
            </w:r>
          </w:p>
        </w:tc>
        <w:tc>
          <w:tcPr>
            <w:tcW w:w="4733" w:type="dxa"/>
          </w:tcPr>
          <w:p w14:paraId="2EB374A8" w14:textId="24A00681" w:rsidR="008A69EC" w:rsidRDefault="00ED59BE" w:rsidP="00F61923">
            <w:r>
              <w:rPr>
                <w:noProof/>
                <w:lang w:val="en-AU" w:eastAsia="ja-JP"/>
              </w:rPr>
              <mc:AlternateContent>
                <mc:Choice Requires="wps">
                  <w:drawing>
                    <wp:anchor distT="0" distB="0" distL="114300" distR="114300" simplePos="0" relativeHeight="252012544" behindDoc="0" locked="0" layoutInCell="1" allowOverlap="1" wp14:anchorId="5F76DE3B" wp14:editId="6A86A241">
                      <wp:simplePos x="0" y="0"/>
                      <wp:positionH relativeFrom="column">
                        <wp:posOffset>2367280</wp:posOffset>
                      </wp:positionH>
                      <wp:positionV relativeFrom="paragraph">
                        <wp:posOffset>1183329</wp:posOffset>
                      </wp:positionV>
                      <wp:extent cx="368767" cy="368767"/>
                      <wp:effectExtent l="50800" t="25400" r="88900" b="114300"/>
                      <wp:wrapNone/>
                      <wp:docPr id="229" name="Oval 229"/>
                      <wp:cNvGraphicFramePr/>
                      <a:graphic xmlns:a="http://schemas.openxmlformats.org/drawingml/2006/main">
                        <a:graphicData uri="http://schemas.microsoft.com/office/word/2010/wordprocessingShape">
                          <wps:wsp>
                            <wps:cNvSpPr/>
                            <wps:spPr>
                              <a:xfrm>
                                <a:off x="0" y="0"/>
                                <a:ext cx="368767" cy="368767"/>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76000B" id="Oval 229" o:spid="_x0000_s1026" style="position:absolute;margin-left:186.4pt;margin-top:93.2pt;width:29.05pt;height:29.0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" filled="f" strokecolor="red">
                      <v:shadow on="t" opacity="22937f" mv:blur="40000f" origin=",.5" offset="0,23000emu"/>
                    </v:oval>
                  </w:pict>
                </mc:Fallback>
              </mc:AlternateContent>
            </w:r>
            <w:r>
              <w:rPr>
                <w:noProof/>
                <w:lang w:val="en-AU" w:eastAsia="ja-JP"/>
              </w:rPr>
              <mc:AlternateContent>
                <mc:Choice Requires="wps">
                  <w:drawing>
                    <wp:anchor distT="0" distB="0" distL="114300" distR="114300" simplePos="0" relativeHeight="252010496" behindDoc="0" locked="0" layoutInCell="1" allowOverlap="1" wp14:anchorId="1CAE72AC" wp14:editId="54E771A3">
                      <wp:simplePos x="0" y="0"/>
                      <wp:positionH relativeFrom="column">
                        <wp:posOffset>-15564</wp:posOffset>
                      </wp:positionH>
                      <wp:positionV relativeFrom="paragraph">
                        <wp:posOffset>1248929</wp:posOffset>
                      </wp:positionV>
                      <wp:extent cx="368767" cy="368767"/>
                      <wp:effectExtent l="50800" t="25400" r="88900" b="114300"/>
                      <wp:wrapNone/>
                      <wp:docPr id="228" name="Oval 228"/>
                      <wp:cNvGraphicFramePr/>
                      <a:graphic xmlns:a="http://schemas.openxmlformats.org/drawingml/2006/main">
                        <a:graphicData uri="http://schemas.microsoft.com/office/word/2010/wordprocessingShape">
                          <wps:wsp>
                            <wps:cNvSpPr/>
                            <wps:spPr>
                              <a:xfrm>
                                <a:off x="0" y="0"/>
                                <a:ext cx="368767" cy="368767"/>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4F9DAD" id="Oval 228" o:spid="_x0000_s1026" style="position:absolute;margin-left:-1.25pt;margin-top:98.35pt;width:29.05pt;height:29.0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" filled="f" strokecolor="red">
                      <v:shadow on="t" opacity="22937f" mv:blur="40000f" origin=",.5" offset="0,23000emu"/>
                    </v:oval>
                  </w:pict>
                </mc:Fallback>
              </mc:AlternateContent>
            </w:r>
            <w:r>
              <w:rPr>
                <w:noProof/>
                <w:lang w:val="en-AU" w:eastAsia="ja-JP"/>
              </w:rPr>
              <mc:AlternateContent>
                <mc:Choice Requires="wps">
                  <w:drawing>
                    <wp:anchor distT="0" distB="0" distL="114300" distR="114300" simplePos="0" relativeHeight="252006400" behindDoc="0" locked="0" layoutInCell="1" allowOverlap="1" wp14:anchorId="3B7D3970" wp14:editId="4751588E">
                      <wp:simplePos x="0" y="0"/>
                      <wp:positionH relativeFrom="column">
                        <wp:posOffset>1314968</wp:posOffset>
                      </wp:positionH>
                      <wp:positionV relativeFrom="paragraph">
                        <wp:posOffset>1323210</wp:posOffset>
                      </wp:positionV>
                      <wp:extent cx="155627" cy="155627"/>
                      <wp:effectExtent l="50800" t="25400" r="73025" b="98425"/>
                      <wp:wrapNone/>
                      <wp:docPr id="225" name="Oval 225"/>
                      <wp:cNvGraphicFramePr/>
                      <a:graphic xmlns:a="http://schemas.openxmlformats.org/drawingml/2006/main">
                        <a:graphicData uri="http://schemas.microsoft.com/office/word/2010/wordprocessingShape">
                          <wps:wsp>
                            <wps:cNvSpPr/>
                            <wps:spPr>
                              <a:xfrm>
                                <a:off x="0" y="0"/>
                                <a:ext cx="155627" cy="155627"/>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224BDF" id="Oval 225" o:spid="_x0000_s1026" style="position:absolute;margin-left:103.55pt;margin-top:104.2pt;width:12.25pt;height:12.2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" filled="f" strokecolor="red">
                      <v:shadow on="t" opacity="22937f" mv:blur="40000f" origin=",.5" offset="0,23000emu"/>
                    </v:oval>
                  </w:pict>
                </mc:Fallback>
              </mc:AlternateContent>
            </w:r>
            <w:r>
              <w:rPr>
                <w:noProof/>
                <w:lang w:val="en-AU" w:eastAsia="ja-JP"/>
              </w:rPr>
              <mc:AlternateContent>
                <mc:Choice Requires="wps">
                  <w:drawing>
                    <wp:anchor distT="0" distB="0" distL="114300" distR="114300" simplePos="0" relativeHeight="252007424" behindDoc="0" locked="0" layoutInCell="1" allowOverlap="1" wp14:anchorId="0BEFD55B" wp14:editId="6CB9A965">
                      <wp:simplePos x="0" y="0"/>
                      <wp:positionH relativeFrom="column">
                        <wp:posOffset>1232159</wp:posOffset>
                      </wp:positionH>
                      <wp:positionV relativeFrom="paragraph">
                        <wp:posOffset>41132</wp:posOffset>
                      </wp:positionV>
                      <wp:extent cx="204470" cy="192405"/>
                      <wp:effectExtent l="0" t="0" r="0" b="10795"/>
                      <wp:wrapNone/>
                      <wp:docPr id="226" name="Text Box 226"/>
                      <wp:cNvGraphicFramePr/>
                      <a:graphic xmlns:a="http://schemas.openxmlformats.org/drawingml/2006/main">
                        <a:graphicData uri="http://schemas.microsoft.com/office/word/2010/wordprocessingShape">
                          <wps:wsp>
                            <wps:cNvSpPr txBox="1"/>
                            <wps:spPr>
                              <a:xfrm>
                                <a:off x="0" y="0"/>
                                <a:ext cx="204470" cy="1924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A36EA01" w14:textId="77777777" w:rsidR="00ED59BE" w:rsidRPr="00451044" w:rsidRDefault="00ED59BE" w:rsidP="00ED59BE">
                                  <w:pPr>
                                    <w:spacing w:before="0"/>
                                    <w:rPr>
                                      <w:rFonts w:eastAsia="MS Mincho"/>
                                    </w:rPr>
                                  </w:pPr>
                                  <w:r>
                                    <w:rPr>
                                      <w:rFonts w:eastAsia="MS Mincho"/>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FD55B" id="Text Box 226" o:spid="_x0000_s1087" type="#_x0000_t202" style="position:absolute;left:0;text-align:left;margin-left:97pt;margin-top:3.25pt;width:16.1pt;height:15.1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" fillcolor="#dbe5f1 [660]" stroked="f">
                      <v:textbox inset="0,0,0,0">
                        <w:txbxContent>
                          <w:p w14:paraId="3A36EA01" w14:textId="77777777" w:rsidR="00ED59BE" w:rsidRPr="00451044" w:rsidRDefault="00ED59BE" w:rsidP="00ED59BE">
                            <w:pPr>
                              <w:spacing w:before="0"/>
                              <w:rPr>
                                <w:rFonts w:eastAsia="MS Mincho"/>
                              </w:rPr>
                            </w:pPr>
                            <w:r>
                              <w:rPr>
                                <w:rFonts w:eastAsia="MS Mincho"/>
                              </w:rPr>
                              <w:t>-X</w:t>
                            </w:r>
                          </w:p>
                        </w:txbxContent>
                      </v:textbox>
                    </v:shape>
                  </w:pict>
                </mc:Fallback>
              </mc:AlternateContent>
            </w:r>
            <w:r>
              <w:rPr>
                <w:noProof/>
                <w:lang w:val="en-AU" w:eastAsia="ja-JP"/>
              </w:rPr>
              <mc:AlternateContent>
                <mc:Choice Requires="wps">
                  <w:drawing>
                    <wp:anchor distT="0" distB="0" distL="114300" distR="114300" simplePos="0" relativeHeight="252005376" behindDoc="0" locked="0" layoutInCell="1" allowOverlap="1" wp14:anchorId="4DED6E3C" wp14:editId="38E8F055">
                      <wp:simplePos x="0" y="0"/>
                      <wp:positionH relativeFrom="column">
                        <wp:posOffset>-24765</wp:posOffset>
                      </wp:positionH>
                      <wp:positionV relativeFrom="paragraph">
                        <wp:posOffset>1754505</wp:posOffset>
                      </wp:positionV>
                      <wp:extent cx="292100" cy="374015"/>
                      <wp:effectExtent l="0" t="0" r="12700" b="6985"/>
                      <wp:wrapNone/>
                      <wp:docPr id="224" name="Text Box 224"/>
                      <wp:cNvGraphicFramePr/>
                      <a:graphic xmlns:a="http://schemas.openxmlformats.org/drawingml/2006/main">
                        <a:graphicData uri="http://schemas.microsoft.com/office/word/2010/wordprocessingShape">
                          <wps:wsp>
                            <wps:cNvSpPr txBox="1"/>
                            <wps:spPr>
                              <a:xfrm>
                                <a:off x="0" y="0"/>
                                <a:ext cx="292100" cy="37401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948DE5C" w14:textId="77777777" w:rsidR="00ED59BE" w:rsidRDefault="00ED59BE" w:rsidP="00ED59BE">
                                  <w:pPr>
                                    <w:spacing w:before="0"/>
                                    <w:rPr>
                                      <w:rFonts w:eastAsia="MS Mincho"/>
                                    </w:rPr>
                                  </w:pPr>
                                  <w:r>
                                    <w:rPr>
                                      <w:rFonts w:eastAsia="MS Mincho"/>
                                    </w:rPr>
                                    <w:t>-Y</w:t>
                                  </w:r>
                                </w:p>
                                <w:p w14:paraId="2B875AB9" w14:textId="77777777" w:rsidR="00ED59BE" w:rsidRPr="00451044" w:rsidRDefault="00ED59BE" w:rsidP="00ED59BE">
                                  <w:pPr>
                                    <w:spacing w:before="0"/>
                                    <w:rPr>
                                      <w:rFonts w:eastAsia="MS Mincho"/>
                                    </w:rPr>
                                  </w:pPr>
                                  <w:r>
                                    <w:rPr>
                                      <w:rFonts w:eastAsia="MS Mincho"/>
                                    </w:rPr>
                                    <w:t>tank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D6E3C" id="Text Box 224" o:spid="_x0000_s1088" type="#_x0000_t202" style="position:absolute;left:0;text-align:left;margin-left:-1.95pt;margin-top:138.15pt;width:23pt;height:29.4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" fillcolor="#dbe5f1 [660]" stroked="f">
                      <v:textbox inset="0,0,0,0">
                        <w:txbxContent>
                          <w:p w14:paraId="6948DE5C" w14:textId="77777777" w:rsidR="00ED59BE" w:rsidRDefault="00ED59BE" w:rsidP="00ED59BE">
                            <w:pPr>
                              <w:spacing w:before="0"/>
                              <w:rPr>
                                <w:rFonts w:eastAsia="MS Mincho"/>
                              </w:rPr>
                            </w:pPr>
                            <w:r>
                              <w:rPr>
                                <w:rFonts w:eastAsia="MS Mincho"/>
                              </w:rPr>
                              <w:t>-Y</w:t>
                            </w:r>
                          </w:p>
                          <w:p w14:paraId="2B875AB9" w14:textId="77777777" w:rsidR="00ED59BE" w:rsidRPr="00451044" w:rsidRDefault="00ED59BE" w:rsidP="00ED59BE">
                            <w:pPr>
                              <w:spacing w:before="0"/>
                              <w:rPr>
                                <w:rFonts w:eastAsia="MS Mincho"/>
                              </w:rPr>
                            </w:pPr>
                            <w:r>
                              <w:rPr>
                                <w:rFonts w:eastAsia="MS Mincho"/>
                              </w:rPr>
                              <w:t>tank</w:t>
                            </w:r>
                          </w:p>
                        </w:txbxContent>
                      </v:textbox>
                    </v:shape>
                  </w:pict>
                </mc:Fallback>
              </mc:AlternateContent>
            </w:r>
            <w:r>
              <w:rPr>
                <w:noProof/>
                <w:lang w:val="en-AU" w:eastAsia="ja-JP"/>
              </w:rPr>
              <mc:AlternateContent>
                <mc:Choice Requires="wps">
                  <w:drawing>
                    <wp:anchor distT="0" distB="0" distL="114300" distR="114300" simplePos="0" relativeHeight="252008448" behindDoc="0" locked="0" layoutInCell="1" allowOverlap="1" wp14:anchorId="357EE608" wp14:editId="7C4E6347">
                      <wp:simplePos x="0" y="0"/>
                      <wp:positionH relativeFrom="column">
                        <wp:posOffset>1348092</wp:posOffset>
                      </wp:positionH>
                      <wp:positionV relativeFrom="paragraph">
                        <wp:posOffset>2555810</wp:posOffset>
                      </wp:positionV>
                      <wp:extent cx="204537" cy="192505"/>
                      <wp:effectExtent l="0" t="0" r="0" b="10795"/>
                      <wp:wrapNone/>
                      <wp:docPr id="227" name="Text Box 227"/>
                      <wp:cNvGraphicFramePr/>
                      <a:graphic xmlns:a="http://schemas.openxmlformats.org/drawingml/2006/main">
                        <a:graphicData uri="http://schemas.microsoft.com/office/word/2010/wordprocessingShape">
                          <wps:wsp>
                            <wps:cNvSpPr txBox="1"/>
                            <wps:spPr>
                              <a:xfrm>
                                <a:off x="0" y="0"/>
                                <a:ext cx="20453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2852F61" w14:textId="77777777" w:rsidR="00ED59BE" w:rsidRPr="00451044" w:rsidRDefault="00ED59BE" w:rsidP="00ED59BE">
                                  <w:pPr>
                                    <w:spacing w:before="0"/>
                                    <w:rPr>
                                      <w:rFonts w:eastAsia="MS Mincho"/>
                                    </w:rPr>
                                  </w:pPr>
                                  <w:r>
                                    <w:rPr>
                                      <w:rFonts w:eastAsia="MS Mincho"/>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EE608" id="Text Box 227" o:spid="_x0000_s1089" type="#_x0000_t202" style="position:absolute;left:0;text-align:left;margin-left:106.15pt;margin-top:201.25pt;width:16.1pt;height:15.1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" fillcolor="#dbe5f1 [660]" stroked="f">
                      <v:textbox inset="0,0,0,0">
                        <w:txbxContent>
                          <w:p w14:paraId="32852F61" w14:textId="77777777" w:rsidR="00ED59BE" w:rsidRPr="00451044" w:rsidRDefault="00ED59BE" w:rsidP="00ED59BE">
                            <w:pPr>
                              <w:spacing w:before="0"/>
                              <w:rPr>
                                <w:rFonts w:eastAsia="MS Mincho"/>
                              </w:rPr>
                            </w:pPr>
                            <w:r>
                              <w:rPr>
                                <w:rFonts w:eastAsia="MS Mincho"/>
                              </w:rPr>
                              <w:t>+X</w:t>
                            </w:r>
                          </w:p>
                        </w:txbxContent>
                      </v:textbox>
                    </v:shape>
                  </w:pict>
                </mc:Fallback>
              </mc:AlternateContent>
            </w:r>
            <w:r w:rsidR="00286A7E">
              <w:rPr>
                <w:noProof/>
                <w:lang w:val="en-AU" w:eastAsia="ja-JP"/>
              </w:rPr>
              <w:drawing>
                <wp:inline distT="0" distB="0" distL="0" distR="0" wp14:anchorId="215CE916" wp14:editId="7ABC0F4B">
                  <wp:extent cx="2719213" cy="2681947"/>
                  <wp:effectExtent l="0" t="0" r="0" b="10795"/>
                  <wp:docPr id="223" name="Picture 223" descr="../../../../../../var/folders/hf/20t5pn953rv7z5xdv8yfh5j00000gn/T/com.realmacsoftware.ember/95A9A6CE-97B7-469D-A719-901CC05B8114/Autodesk%20Inventor%20Professional%202015%20-%20EDUCATIONAL%20INSTITUTION%20VERSION%2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r/folders/hf/20t5pn953rv7z5xdv8yfh5j00000gn/T/com.realmacsoftware.ember/95A9A6CE-97B7-469D-A719-901CC05B8114/Autodesk%20Inventor%20Professional%202015%20-%20EDUCATIONAL%20INSTITUTION%20VERSION%20-%20%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30927" cy="2693500"/>
                          </a:xfrm>
                          <a:prstGeom prst="rect">
                            <a:avLst/>
                          </a:prstGeom>
                          <a:noFill/>
                          <a:ln>
                            <a:noFill/>
                          </a:ln>
                        </pic:spPr>
                      </pic:pic>
                    </a:graphicData>
                  </a:graphic>
                </wp:inline>
              </w:drawing>
            </w:r>
          </w:p>
          <w:p w14:paraId="325186BB" w14:textId="10A76CE3" w:rsidR="00ED59BE" w:rsidRPr="00315FF6" w:rsidRDefault="006A3B70" w:rsidP="00F61923">
            <w:r>
              <w:rPr>
                <w:noProof/>
                <w:lang w:val="en-AU" w:eastAsia="ja-JP"/>
              </w:rPr>
              <mc:AlternateContent>
                <mc:Choice Requires="wps">
                  <w:drawing>
                    <wp:anchor distT="0" distB="0" distL="114300" distR="114300" simplePos="0" relativeHeight="252020736" behindDoc="0" locked="0" layoutInCell="1" allowOverlap="1" wp14:anchorId="0343B770" wp14:editId="6879EB5B">
                      <wp:simplePos x="0" y="0"/>
                      <wp:positionH relativeFrom="column">
                        <wp:posOffset>1460772</wp:posOffset>
                      </wp:positionH>
                      <wp:positionV relativeFrom="paragraph">
                        <wp:posOffset>1810929</wp:posOffset>
                      </wp:positionV>
                      <wp:extent cx="368767" cy="368767"/>
                      <wp:effectExtent l="50800" t="25400" r="88900" b="114300"/>
                      <wp:wrapNone/>
                      <wp:docPr id="235" name="Oval 235"/>
                      <wp:cNvGraphicFramePr/>
                      <a:graphic xmlns:a="http://schemas.openxmlformats.org/drawingml/2006/main">
                        <a:graphicData uri="http://schemas.microsoft.com/office/word/2010/wordprocessingShape">
                          <wps:wsp>
                            <wps:cNvSpPr/>
                            <wps:spPr>
                              <a:xfrm>
                                <a:off x="0" y="0"/>
                                <a:ext cx="368767" cy="368767"/>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3E3E49" id="Oval 235" o:spid="_x0000_s1026" style="position:absolute;margin-left:115pt;margin-top:142.6pt;width:29.05pt;height:29.0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" filled="f" strokecolor="red">
                      <v:shadow on="t" opacity="22937f" mv:blur="40000f" origin=",.5" offset="0,23000emu"/>
                    </v:oval>
                  </w:pict>
                </mc:Fallback>
              </mc:AlternateContent>
            </w:r>
            <w:r w:rsidR="00ED59BE">
              <w:rPr>
                <w:noProof/>
                <w:lang w:val="en-AU" w:eastAsia="ja-JP"/>
              </w:rPr>
              <mc:AlternateContent>
                <mc:Choice Requires="wps">
                  <w:drawing>
                    <wp:anchor distT="0" distB="0" distL="114300" distR="114300" simplePos="0" relativeHeight="252014592" behindDoc="0" locked="0" layoutInCell="1" allowOverlap="1" wp14:anchorId="34970382" wp14:editId="106BBFBD">
                      <wp:simplePos x="0" y="0"/>
                      <wp:positionH relativeFrom="column">
                        <wp:posOffset>1349764</wp:posOffset>
                      </wp:positionH>
                      <wp:positionV relativeFrom="paragraph">
                        <wp:posOffset>2493360</wp:posOffset>
                      </wp:positionV>
                      <wp:extent cx="204470" cy="192405"/>
                      <wp:effectExtent l="0" t="0" r="0" b="10795"/>
                      <wp:wrapNone/>
                      <wp:docPr id="231" name="Text Box 231"/>
                      <wp:cNvGraphicFramePr/>
                      <a:graphic xmlns:a="http://schemas.openxmlformats.org/drawingml/2006/main">
                        <a:graphicData uri="http://schemas.microsoft.com/office/word/2010/wordprocessingShape">
                          <wps:wsp>
                            <wps:cNvSpPr txBox="1"/>
                            <wps:spPr>
                              <a:xfrm>
                                <a:off x="0" y="0"/>
                                <a:ext cx="204470" cy="1924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1FD823E4" w14:textId="77777777" w:rsidR="00ED59BE" w:rsidRPr="00451044" w:rsidRDefault="00ED59BE" w:rsidP="00ED59BE">
                                  <w:pPr>
                                    <w:spacing w:before="0"/>
                                    <w:rPr>
                                      <w:rFonts w:eastAsia="MS Mincho"/>
                                    </w:rPr>
                                  </w:pPr>
                                  <w:r>
                                    <w:rPr>
                                      <w:rFonts w:eastAsia="MS Mincho"/>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70382" id="Text Box 231" o:spid="_x0000_s1090" type="#_x0000_t202" style="position:absolute;left:0;text-align:left;margin-left:106.3pt;margin-top:196.35pt;width:16.1pt;height:15.1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" fillcolor="#dbe5f1 [660]" stroked="f">
                      <v:textbox inset="0,0,0,0">
                        <w:txbxContent>
                          <w:p w14:paraId="1FD823E4" w14:textId="77777777" w:rsidR="00ED59BE" w:rsidRPr="00451044" w:rsidRDefault="00ED59BE" w:rsidP="00ED59BE">
                            <w:pPr>
                              <w:spacing w:before="0"/>
                              <w:rPr>
                                <w:rFonts w:eastAsia="MS Mincho"/>
                              </w:rPr>
                            </w:pPr>
                            <w:r>
                              <w:rPr>
                                <w:rFonts w:eastAsia="MS Mincho"/>
                              </w:rPr>
                              <w:t>-X</w:t>
                            </w:r>
                          </w:p>
                        </w:txbxContent>
                      </v:textbox>
                    </v:shape>
                  </w:pict>
                </mc:Fallback>
              </mc:AlternateContent>
            </w:r>
          </w:p>
        </w:tc>
      </w:tr>
    </w:tbl>
    <w:p w14:paraId="046A8E5A" w14:textId="7902E693" w:rsidR="00DA43B3" w:rsidRDefault="00DA43B3" w:rsidP="00DA43B3">
      <w:pPr>
        <w:pStyle w:val="Heading2"/>
        <w:rPr>
          <w:rFonts w:ascii="Helvetica" w:hAnsi="Helvetica" w:cs="Helvetica"/>
          <w:szCs w:val="24"/>
          <w:lang w:val="en-AU"/>
        </w:rPr>
      </w:pPr>
      <w:bookmarkStart w:id="201" w:name="_Toc453827548"/>
      <w:r>
        <w:rPr>
          <w:lang w:val="en-AU"/>
        </w:rPr>
        <w:t>Remove SF cap with crane</w:t>
      </w:r>
      <w:bookmarkEnd w:id="201"/>
    </w:p>
    <w:tbl>
      <w:tblPr>
        <w:tblStyle w:val="TableGrid"/>
        <w:tblW w:w="0" w:type="auto"/>
        <w:tblLook w:val="04A0" w:firstRow="1" w:lastRow="0" w:firstColumn="1" w:lastColumn="0" w:noHBand="0" w:noVBand="1"/>
      </w:tblPr>
      <w:tblGrid>
        <w:gridCol w:w="4733"/>
        <w:gridCol w:w="4733"/>
      </w:tblGrid>
      <w:tr w:rsidR="00523AA2" w:rsidRPr="00315FF6" w14:paraId="62CF5F92" w14:textId="77777777" w:rsidTr="00B76626">
        <w:tc>
          <w:tcPr>
            <w:tcW w:w="4733" w:type="dxa"/>
          </w:tcPr>
          <w:p w14:paraId="11076DDA" w14:textId="280B28F6" w:rsidR="00523AA2" w:rsidRPr="000363D3" w:rsidRDefault="00934CD9" w:rsidP="004E39A2">
            <w:bookmarkStart w:id="202" w:name="OLE_LINK163"/>
            <w:bookmarkStart w:id="203" w:name="OLE_LINK164"/>
            <w:r>
              <w:t>Remove</w:t>
            </w:r>
            <w:r w:rsidR="003A1EB2">
              <w:t xml:space="preserve"> 16 x </w:t>
            </w:r>
            <w:bookmarkStart w:id="204" w:name="OLE_LINK172"/>
            <w:bookmarkStart w:id="205" w:name="OLE_LINK173"/>
            <w:r w:rsidR="000363D3" w:rsidRPr="00645C66">
              <w:rPr>
                <w:rStyle w:val="Code"/>
              </w:rPr>
              <w:t>ISO 4762 M</w:t>
            </w:r>
            <w:r>
              <w:rPr>
                <w:rStyle w:val="Code"/>
              </w:rPr>
              <w:t>8</w:t>
            </w:r>
            <w:r w:rsidR="000363D3" w:rsidRPr="00645C66">
              <w:rPr>
                <w:rStyle w:val="Code"/>
              </w:rPr>
              <w:t xml:space="preserve"> x 25</w:t>
            </w:r>
            <w:r w:rsidR="000363D3">
              <w:t xml:space="preserve"> </w:t>
            </w:r>
            <w:bookmarkStart w:id="206" w:name="OLE_LINK174"/>
            <w:bookmarkStart w:id="207" w:name="OLE_LINK175"/>
            <w:bookmarkEnd w:id="204"/>
            <w:bookmarkEnd w:id="205"/>
            <w:r w:rsidR="004E39A2">
              <w:t xml:space="preserve">on the bottom </w:t>
            </w:r>
            <w:r w:rsidR="000363D3">
              <w:t>of the SF</w:t>
            </w:r>
            <w:r w:rsidR="004E39A2">
              <w:t xml:space="preserve"> around the outside edge</w:t>
            </w:r>
            <w:r w:rsidR="000363D3">
              <w:t>, and crane away the cap</w:t>
            </w:r>
            <w:bookmarkEnd w:id="206"/>
            <w:bookmarkEnd w:id="207"/>
            <w:r w:rsidR="000363D3">
              <w:t>.</w:t>
            </w:r>
          </w:p>
        </w:tc>
        <w:tc>
          <w:tcPr>
            <w:tcW w:w="4733" w:type="dxa"/>
          </w:tcPr>
          <w:p w14:paraId="650DF07A" w14:textId="77777777" w:rsidR="00523AA2" w:rsidRPr="00315FF6" w:rsidRDefault="00523AA2" w:rsidP="00B76626"/>
        </w:tc>
      </w:tr>
    </w:tbl>
    <w:p w14:paraId="06E3B65D" w14:textId="77777777" w:rsidR="00DA43B3" w:rsidRDefault="00DA43B3" w:rsidP="00DA43B3">
      <w:pPr>
        <w:pStyle w:val="Heading2"/>
        <w:rPr>
          <w:rFonts w:ascii="Helvetica" w:hAnsi="Helvetica" w:cs="Helvetica"/>
          <w:szCs w:val="24"/>
          <w:lang w:val="en-AU"/>
        </w:rPr>
      </w:pPr>
      <w:bookmarkStart w:id="208" w:name="_Toc453827549"/>
      <w:bookmarkEnd w:id="202"/>
      <w:bookmarkEnd w:id="203"/>
      <w:r>
        <w:rPr>
          <w:lang w:val="en-AU"/>
        </w:rPr>
        <w:t>Wire up SF stepper, LVDT</w:t>
      </w:r>
      <w:bookmarkEnd w:id="208"/>
    </w:p>
    <w:tbl>
      <w:tblPr>
        <w:tblStyle w:val="TableGrid"/>
        <w:tblW w:w="0" w:type="auto"/>
        <w:tblLook w:val="04A0" w:firstRow="1" w:lastRow="0" w:firstColumn="1" w:lastColumn="0" w:noHBand="0" w:noVBand="1"/>
      </w:tblPr>
      <w:tblGrid>
        <w:gridCol w:w="4733"/>
        <w:gridCol w:w="4733"/>
      </w:tblGrid>
      <w:tr w:rsidR="00523AA2" w:rsidRPr="00315FF6" w14:paraId="2E90F2B3" w14:textId="77777777" w:rsidTr="00B76626">
        <w:tc>
          <w:tcPr>
            <w:tcW w:w="4733" w:type="dxa"/>
          </w:tcPr>
          <w:p w14:paraId="03C1AE86" w14:textId="155BAF74" w:rsidR="00523AA2" w:rsidRDefault="00675FF6" w:rsidP="00B76626">
            <w:r>
              <w:t xml:space="preserve">[1]: parts for </w:t>
            </w:r>
            <w:bookmarkStart w:id="209" w:name="OLE_LINK144"/>
            <w:bookmarkStart w:id="210" w:name="OLE_LINK145"/>
            <w:r w:rsidR="00B0507D" w:rsidRPr="00B0507D">
              <w:rPr>
                <w:rStyle w:val="Code"/>
              </w:rPr>
              <w:t>BF&amp;SF Stepper Adapter, D1503901/05</w:t>
            </w:r>
            <w:bookmarkEnd w:id="209"/>
            <w:bookmarkEnd w:id="210"/>
          </w:p>
          <w:p w14:paraId="6292FBD9" w14:textId="77777777" w:rsidR="00B0507D" w:rsidRDefault="00B0507D" w:rsidP="00B0507D">
            <w:pPr>
              <w:rPr>
                <w:rStyle w:val="Code"/>
              </w:rPr>
            </w:pPr>
            <w:r>
              <w:t xml:space="preserve">[2]: parts for </w:t>
            </w:r>
            <w:r w:rsidRPr="00B0507D">
              <w:rPr>
                <w:rStyle w:val="Code"/>
              </w:rPr>
              <w:t xml:space="preserve">BF&amp;SF </w:t>
            </w:r>
            <w:r>
              <w:rPr>
                <w:rStyle w:val="Code"/>
              </w:rPr>
              <w:t>LVDT</w:t>
            </w:r>
            <w:r w:rsidRPr="00B0507D">
              <w:rPr>
                <w:rStyle w:val="Code"/>
              </w:rPr>
              <w:t xml:space="preserve"> Adapter, D1503901/0</w:t>
            </w:r>
            <w:r>
              <w:rPr>
                <w:rStyle w:val="Code"/>
              </w:rPr>
              <w:t>6</w:t>
            </w:r>
          </w:p>
          <w:p w14:paraId="3470041F" w14:textId="2CBFB395" w:rsidR="00B0507D" w:rsidRDefault="00B0507D" w:rsidP="00B0507D">
            <w:r>
              <w:t xml:space="preserve">[3]: </w:t>
            </w:r>
            <w:r w:rsidRPr="00B0507D">
              <w:rPr>
                <w:rStyle w:val="Code"/>
              </w:rPr>
              <w:t xml:space="preserve">SF-PI Motor Cable </w:t>
            </w:r>
            <w:bookmarkStart w:id="211" w:name="OLE_LINK146"/>
            <w:bookmarkStart w:id="212" w:name="OLE_LINK147"/>
            <w:r w:rsidRPr="00B0507D">
              <w:rPr>
                <w:rStyle w:val="Code"/>
              </w:rPr>
              <w:t>D1503901</w:t>
            </w:r>
            <w:bookmarkEnd w:id="211"/>
            <w:bookmarkEnd w:id="212"/>
            <w:r w:rsidRPr="00B0507D">
              <w:rPr>
                <w:rStyle w:val="Code"/>
              </w:rPr>
              <w:t>/15</w:t>
            </w:r>
          </w:p>
          <w:p w14:paraId="5F739C3D" w14:textId="296ED5E2" w:rsidR="00B0507D" w:rsidRDefault="00B0507D" w:rsidP="00B0507D">
            <w:r>
              <w:t xml:space="preserve">[4]: </w:t>
            </w:r>
            <w:r w:rsidRPr="00B0507D">
              <w:rPr>
                <w:rStyle w:val="Code"/>
              </w:rPr>
              <w:t>SF-PI Signal Cable D1503901/08</w:t>
            </w:r>
          </w:p>
          <w:p w14:paraId="713DB7B5" w14:textId="6B39B666" w:rsidR="00B0507D" w:rsidRDefault="00B0507D" w:rsidP="00B0507D">
            <w:r>
              <w:t xml:space="preserve">[5]: </w:t>
            </w:r>
            <w:r w:rsidRPr="00B0507D">
              <w:rPr>
                <w:rStyle w:val="Code"/>
              </w:rPr>
              <w:t>TR-Flange Motor Cable</w:t>
            </w:r>
            <w:r w:rsidR="005E5B61">
              <w:rPr>
                <w:rStyle w:val="Code"/>
              </w:rPr>
              <w:t xml:space="preserve"> </w:t>
            </w:r>
            <w:r w:rsidR="005E5B61" w:rsidRPr="00B0507D">
              <w:rPr>
                <w:rStyle w:val="Code"/>
              </w:rPr>
              <w:t>D1503901</w:t>
            </w:r>
            <w:r w:rsidR="005E5B61">
              <w:rPr>
                <w:rStyle w:val="Code"/>
              </w:rPr>
              <w:t>/</w:t>
            </w:r>
            <w:r w:rsidR="00511340">
              <w:rPr>
                <w:rStyle w:val="Code"/>
              </w:rPr>
              <w:t>20</w:t>
            </w:r>
          </w:p>
          <w:p w14:paraId="655D8AC2" w14:textId="44F7A31F" w:rsidR="00B0507D" w:rsidRDefault="00B0507D" w:rsidP="00B0507D">
            <w:r>
              <w:t xml:space="preserve">[6]: </w:t>
            </w:r>
            <w:r w:rsidRPr="00B0507D">
              <w:rPr>
                <w:rStyle w:val="Code"/>
              </w:rPr>
              <w:t>TR-Flange Signal Cable</w:t>
            </w:r>
            <w:r w:rsidR="005E5B61" w:rsidRPr="00B0507D">
              <w:t xml:space="preserve"> </w:t>
            </w:r>
            <w:r w:rsidR="005E5B61" w:rsidRPr="00B0507D">
              <w:rPr>
                <w:rStyle w:val="Code"/>
              </w:rPr>
              <w:t>D1503901</w:t>
            </w:r>
            <w:r w:rsidR="005E5B61">
              <w:rPr>
                <w:rStyle w:val="Code"/>
              </w:rPr>
              <w:t>/</w:t>
            </w:r>
            <w:r w:rsidR="00511340">
              <w:rPr>
                <w:rStyle w:val="Code"/>
              </w:rPr>
              <w:t>19</w:t>
            </w:r>
          </w:p>
          <w:p w14:paraId="6958F92A" w14:textId="2BEB1007" w:rsidR="00785EFB" w:rsidRDefault="00B0507D" w:rsidP="00B0507D">
            <w:r>
              <w:t>[</w:t>
            </w:r>
            <w:r w:rsidR="00785EFB">
              <w:t xml:space="preserve">7]: </w:t>
            </w:r>
            <w:r w:rsidR="00785EFB" w:rsidRPr="00785EFB">
              <w:rPr>
                <w:rStyle w:val="Code"/>
              </w:rPr>
              <w:t>feedthrough</w:t>
            </w:r>
          </w:p>
          <w:p w14:paraId="4E5E6335" w14:textId="73D2B016" w:rsidR="00B0507D" w:rsidRDefault="00785EFB" w:rsidP="00B0507D">
            <w:r>
              <w:t>[8</w:t>
            </w:r>
            <w:r w:rsidR="00B0507D">
              <w:t xml:space="preserve">]: 2 x </w:t>
            </w:r>
            <w:r w:rsidR="00B0507D" w:rsidRPr="00B0507D">
              <w:rPr>
                <w:rStyle w:val="Code"/>
              </w:rPr>
              <w:t>feedthrough adapter</w:t>
            </w:r>
          </w:p>
          <w:p w14:paraId="3DECB400" w14:textId="3564713D" w:rsidR="002640CC" w:rsidRPr="002640CC" w:rsidRDefault="00B0507D" w:rsidP="002640CC">
            <w:pPr>
              <w:rPr>
                <w:rFonts w:ascii="DIN Condensed" w:hAnsi="DIN Condensed"/>
                <w:sz w:val="22"/>
              </w:rPr>
            </w:pPr>
            <w:r>
              <w:t>[</w:t>
            </w:r>
            <w:r w:rsidR="00785EFB">
              <w:t>9</w:t>
            </w:r>
            <w:r>
              <w:t xml:space="preserve">]: 2 x </w:t>
            </w:r>
            <w:r w:rsidRPr="00B0507D">
              <w:rPr>
                <w:rStyle w:val="Code"/>
              </w:rPr>
              <w:t>Generic D-Sub 9 Cable M-F</w:t>
            </w:r>
          </w:p>
          <w:p w14:paraId="01610314" w14:textId="67E79E79" w:rsidR="002640CC" w:rsidRDefault="002640CC" w:rsidP="002640CC">
            <w:r>
              <w:t>Cut 5 cm</w:t>
            </w:r>
            <w:r w:rsidR="00CD2F83">
              <w:t xml:space="preserve"> [???: or TBD]</w:t>
            </w:r>
            <w:r>
              <w:t xml:space="preserve"> lengths of UHV heat</w:t>
            </w:r>
            <w:r w:rsidR="00CD2F83">
              <w:t>-</w:t>
            </w:r>
            <w:r>
              <w:t>shrink tubi</w:t>
            </w:r>
            <w:r w:rsidR="00CD2F83">
              <w:t>ng, and place over all the pins of both the LVDT and stepper motor.</w:t>
            </w:r>
          </w:p>
          <w:p w14:paraId="5E65E235" w14:textId="3D162304" w:rsidR="00B0507D" w:rsidRDefault="002640CC" w:rsidP="00785EFB">
            <w:r>
              <w:t xml:space="preserve">For </w:t>
            </w:r>
            <w:r w:rsidR="00CD2F83">
              <w:t xml:space="preserve">each of </w:t>
            </w:r>
            <w:r>
              <w:t xml:space="preserve">the [1] </w:t>
            </w:r>
            <w:r w:rsidR="00CD2F83">
              <w:t xml:space="preserve">and [2] </w:t>
            </w:r>
            <w:r>
              <w:t>adapter</w:t>
            </w:r>
            <w:r w:rsidR="00CD2F83">
              <w:t>s</w:t>
            </w:r>
            <w:r>
              <w:t xml:space="preserve">, </w:t>
            </w:r>
            <w:r w:rsidR="00CD2F83">
              <w:t>take a long</w:t>
            </w:r>
            <w:r w:rsidR="00785EFB">
              <w:t xml:space="preserve"> </w:t>
            </w:r>
            <w:r w:rsidR="00CD2F83">
              <w:t>section of the appropriate cable, and feed the free end into the SF</w:t>
            </w:r>
            <w:r w:rsidR="00785EFB">
              <w:t xml:space="preserve"> [???: where?]</w:t>
            </w:r>
            <w:r w:rsidR="00CD2F83">
              <w:t xml:space="preserve">. Crimp </w:t>
            </w:r>
            <w:r>
              <w:t xml:space="preserve">the appropriate pins on the end </w:t>
            </w:r>
            <w:r w:rsidR="00CD2F83">
              <w:t>the cable. Plug the pins into the ones from the LVDT or stepper</w:t>
            </w:r>
            <w:r w:rsidR="00785EFB">
              <w:t>,</w:t>
            </w:r>
            <w:r w:rsidR="00CD2F83">
              <w:t xml:space="preserve"> </w:t>
            </w:r>
            <w:r w:rsidR="00785EFB">
              <w:t xml:space="preserve">and </w:t>
            </w:r>
            <w:r w:rsidR="00CD2F83">
              <w:t>adjust the heat</w:t>
            </w:r>
            <w:r w:rsidR="00785EFB">
              <w:t>-</w:t>
            </w:r>
            <w:r w:rsidR="00CD2F83">
              <w:t xml:space="preserve">shrink to cover the </w:t>
            </w:r>
            <w:r w:rsidR="00CD2F83">
              <w:lastRenderedPageBreak/>
              <w:t>connection.</w:t>
            </w:r>
            <w:r w:rsidR="00785EFB">
              <w:t xml:space="preserve"> [???: Shrink the heat-shrink?]</w:t>
            </w:r>
            <w:r w:rsidR="00CD2F83">
              <w:t xml:space="preserve"> Route the cable to the edge of the SF and cut the cable at </w:t>
            </w:r>
            <w:r w:rsidR="00785EFB">
              <w:t xml:space="preserve">a </w:t>
            </w:r>
            <w:r w:rsidR="00CD2F83">
              <w:t xml:space="preserve">suitable point </w:t>
            </w:r>
            <w:r w:rsidR="00785EFB">
              <w:t xml:space="preserve">about 10 cm [???: or TBD] beyond. </w:t>
            </w:r>
            <w:r w:rsidR="00CD2F83">
              <w:t xml:space="preserve"> </w:t>
            </w:r>
            <w:r w:rsidR="00785EFB">
              <w:t>Attach a D-Sub 9 connector to the cut end.</w:t>
            </w:r>
            <w:r w:rsidR="002D1132">
              <w:t xml:space="preserve"> Secure the cable to the </w:t>
            </w:r>
            <w:r w:rsidR="002D1132" w:rsidRPr="002D1132">
              <w:rPr>
                <w:rStyle w:val="Code"/>
              </w:rPr>
              <w:t>hexagon_bottom_plate_SF_assembly</w:t>
            </w:r>
            <w:r w:rsidR="002D1132">
              <w:t xml:space="preserve"> on the bottom of the SF.</w:t>
            </w:r>
          </w:p>
          <w:p w14:paraId="4892496B" w14:textId="53C5AB5C" w:rsidR="00785EFB" w:rsidRPr="00B0507D" w:rsidRDefault="00785EFB" w:rsidP="00785EFB">
            <w:r>
              <w:t>Connect up the rest of the cables to the rack per D1503600, and test.</w:t>
            </w:r>
          </w:p>
        </w:tc>
        <w:tc>
          <w:tcPr>
            <w:tcW w:w="4733" w:type="dxa"/>
          </w:tcPr>
          <w:p w14:paraId="2F175E7F" w14:textId="77777777" w:rsidR="00523AA2" w:rsidRPr="00315FF6" w:rsidRDefault="00523AA2" w:rsidP="00B76626"/>
        </w:tc>
      </w:tr>
    </w:tbl>
    <w:p w14:paraId="68D7D2F1" w14:textId="77777777" w:rsidR="00DA43B3" w:rsidRDefault="00DA43B3" w:rsidP="00DA43B3">
      <w:pPr>
        <w:pStyle w:val="Heading2"/>
        <w:rPr>
          <w:rFonts w:ascii="Helvetica" w:hAnsi="Helvetica" w:cs="Helvetica"/>
          <w:szCs w:val="24"/>
          <w:lang w:val="en-AU"/>
        </w:rPr>
      </w:pPr>
      <w:bookmarkStart w:id="213" w:name="_Toc453827550"/>
      <w:r>
        <w:rPr>
          <w:lang w:val="en-AU"/>
        </w:rPr>
        <w:lastRenderedPageBreak/>
        <w:t>Replace SF cap with crane</w:t>
      </w:r>
      <w:bookmarkEnd w:id="213"/>
    </w:p>
    <w:tbl>
      <w:tblPr>
        <w:tblStyle w:val="TableGrid"/>
        <w:tblW w:w="0" w:type="auto"/>
        <w:tblLook w:val="04A0" w:firstRow="1" w:lastRow="0" w:firstColumn="1" w:lastColumn="0" w:noHBand="0" w:noVBand="1"/>
      </w:tblPr>
      <w:tblGrid>
        <w:gridCol w:w="4733"/>
        <w:gridCol w:w="4733"/>
      </w:tblGrid>
      <w:tr w:rsidR="00523AA2" w:rsidRPr="00315FF6" w14:paraId="2FA2B9E6" w14:textId="77777777" w:rsidTr="00B76626">
        <w:tc>
          <w:tcPr>
            <w:tcW w:w="4733" w:type="dxa"/>
          </w:tcPr>
          <w:p w14:paraId="09BB7839" w14:textId="77777777" w:rsidR="00523AA2" w:rsidRPr="00315FF6" w:rsidRDefault="00523AA2" w:rsidP="00B76626"/>
        </w:tc>
        <w:tc>
          <w:tcPr>
            <w:tcW w:w="4733" w:type="dxa"/>
          </w:tcPr>
          <w:p w14:paraId="77FFE936" w14:textId="77777777" w:rsidR="00523AA2" w:rsidRPr="00315FF6" w:rsidRDefault="00523AA2" w:rsidP="00B76626"/>
        </w:tc>
      </w:tr>
    </w:tbl>
    <w:p w14:paraId="3AC45A7E" w14:textId="77777777" w:rsidR="00DA43B3" w:rsidRDefault="00DA43B3" w:rsidP="00DA43B3">
      <w:pPr>
        <w:pStyle w:val="Heading2"/>
        <w:rPr>
          <w:rFonts w:ascii="Helvetica" w:hAnsi="Helvetica" w:cs="Helvetica"/>
          <w:szCs w:val="24"/>
          <w:lang w:val="en-AU"/>
        </w:rPr>
      </w:pPr>
      <w:bookmarkStart w:id="214" w:name="_Toc453827551"/>
      <w:r>
        <w:rPr>
          <w:lang w:val="en-AU"/>
        </w:rPr>
        <w:t>Route cables from BF up to SF</w:t>
      </w:r>
      <w:bookmarkEnd w:id="214"/>
    </w:p>
    <w:tbl>
      <w:tblPr>
        <w:tblStyle w:val="TableGrid"/>
        <w:tblW w:w="0" w:type="auto"/>
        <w:tblLook w:val="04A0" w:firstRow="1" w:lastRow="0" w:firstColumn="1" w:lastColumn="0" w:noHBand="0" w:noVBand="1"/>
      </w:tblPr>
      <w:tblGrid>
        <w:gridCol w:w="4733"/>
        <w:gridCol w:w="4733"/>
      </w:tblGrid>
      <w:tr w:rsidR="00523AA2" w:rsidRPr="00315FF6" w14:paraId="6054C3CB" w14:textId="77777777" w:rsidTr="00B76626">
        <w:tc>
          <w:tcPr>
            <w:tcW w:w="4733" w:type="dxa"/>
          </w:tcPr>
          <w:p w14:paraId="10C27B02" w14:textId="77777777" w:rsidR="00523AA2" w:rsidRPr="00315FF6" w:rsidRDefault="00523AA2" w:rsidP="00B76626"/>
        </w:tc>
        <w:tc>
          <w:tcPr>
            <w:tcW w:w="4733" w:type="dxa"/>
          </w:tcPr>
          <w:p w14:paraId="0FF5B606" w14:textId="77777777" w:rsidR="00523AA2" w:rsidRPr="00315FF6" w:rsidRDefault="00523AA2" w:rsidP="00B76626"/>
        </w:tc>
      </w:tr>
    </w:tbl>
    <w:p w14:paraId="19D05FAE" w14:textId="77777777" w:rsidR="00DA43B3" w:rsidRDefault="00DA43B3" w:rsidP="00DA43B3">
      <w:pPr>
        <w:pStyle w:val="Heading2"/>
        <w:rPr>
          <w:rFonts w:ascii="Helvetica" w:hAnsi="Helvetica" w:cs="Helvetica"/>
          <w:szCs w:val="24"/>
          <w:lang w:val="en-AU"/>
        </w:rPr>
      </w:pPr>
      <w:bookmarkStart w:id="215" w:name="_Toc453827552"/>
      <w:r>
        <w:rPr>
          <w:lang w:val="en-AU"/>
        </w:rPr>
        <w:t>Hook BF+payload to SF and raise SF to suspend BF+payload</w:t>
      </w:r>
      <w:bookmarkEnd w:id="215"/>
    </w:p>
    <w:tbl>
      <w:tblPr>
        <w:tblStyle w:val="TableGrid"/>
        <w:tblW w:w="0" w:type="auto"/>
        <w:tblLook w:val="04A0" w:firstRow="1" w:lastRow="0" w:firstColumn="1" w:lastColumn="0" w:noHBand="0" w:noVBand="1"/>
      </w:tblPr>
      <w:tblGrid>
        <w:gridCol w:w="4733"/>
        <w:gridCol w:w="4733"/>
      </w:tblGrid>
      <w:tr w:rsidR="00523AA2" w:rsidRPr="00315FF6" w14:paraId="3D12D2BB" w14:textId="77777777" w:rsidTr="00B76626">
        <w:tc>
          <w:tcPr>
            <w:tcW w:w="4733" w:type="dxa"/>
          </w:tcPr>
          <w:p w14:paraId="2EE824C1" w14:textId="2017549A" w:rsidR="00523AA2" w:rsidRPr="00315FF6" w:rsidRDefault="00511340" w:rsidP="00B76626">
            <w:r>
              <w:t xml:space="preserve">[1]: </w:t>
            </w:r>
          </w:p>
        </w:tc>
        <w:tc>
          <w:tcPr>
            <w:tcW w:w="4733" w:type="dxa"/>
          </w:tcPr>
          <w:p w14:paraId="1AD6CA12" w14:textId="77777777" w:rsidR="00523AA2" w:rsidRPr="00315FF6" w:rsidRDefault="00523AA2" w:rsidP="00B76626"/>
        </w:tc>
      </w:tr>
    </w:tbl>
    <w:p w14:paraId="69F349C2" w14:textId="77777777" w:rsidR="00DA43B3" w:rsidRDefault="00DA43B3" w:rsidP="00DA43B3">
      <w:pPr>
        <w:pStyle w:val="Heading2"/>
        <w:rPr>
          <w:rFonts w:ascii="Helvetica" w:hAnsi="Helvetica" w:cs="Helvetica"/>
          <w:szCs w:val="24"/>
          <w:lang w:val="en-AU"/>
        </w:rPr>
      </w:pPr>
      <w:bookmarkStart w:id="216" w:name="_Toc453827553"/>
      <w:r>
        <w:rPr>
          <w:lang w:val="en-AU"/>
        </w:rPr>
        <w:t>Install load gauge adapter</w:t>
      </w:r>
      <w:bookmarkEnd w:id="216"/>
    </w:p>
    <w:tbl>
      <w:tblPr>
        <w:tblStyle w:val="TableGrid"/>
        <w:tblW w:w="0" w:type="auto"/>
        <w:tblLook w:val="04A0" w:firstRow="1" w:lastRow="0" w:firstColumn="1" w:lastColumn="0" w:noHBand="0" w:noVBand="1"/>
      </w:tblPr>
      <w:tblGrid>
        <w:gridCol w:w="4733"/>
        <w:gridCol w:w="4733"/>
      </w:tblGrid>
      <w:tr w:rsidR="00523AA2" w:rsidRPr="00315FF6" w14:paraId="16BB10AD" w14:textId="77777777" w:rsidTr="00B76626">
        <w:tc>
          <w:tcPr>
            <w:tcW w:w="4733" w:type="dxa"/>
          </w:tcPr>
          <w:p w14:paraId="1FDA145B" w14:textId="4BFCD221" w:rsidR="00404531" w:rsidRDefault="00404531" w:rsidP="00B76626">
            <w:r>
              <w:t xml:space="preserve">[1]: </w:t>
            </w:r>
            <w:r w:rsidR="002D1132" w:rsidRPr="002D1132">
              <w:rPr>
                <w:rStyle w:val="Code"/>
              </w:rPr>
              <w:t>small hexagon</w:t>
            </w:r>
            <w:r w:rsidR="0037780B" w:rsidRPr="002D1132">
              <w:rPr>
                <w:rStyle w:val="Code"/>
              </w:rPr>
              <w:t xml:space="preserve"> assembly</w:t>
            </w:r>
          </w:p>
          <w:p w14:paraId="4EE95190" w14:textId="67EADF45" w:rsidR="00523AA2" w:rsidRDefault="00EC2BAC" w:rsidP="00B76626">
            <w:r>
              <w:t xml:space="preserve">{1}: </w:t>
            </w:r>
            <w:r w:rsidRPr="00EC2BAC">
              <w:rPr>
                <w:rStyle w:val="Code"/>
              </w:rPr>
              <w:t>short test rod for SF filter (from ATF)</w:t>
            </w:r>
          </w:p>
          <w:p w14:paraId="57F087A7" w14:textId="77777777" w:rsidR="00EC2BAC" w:rsidRDefault="00EC2BAC" w:rsidP="00B76626">
            <w:r>
              <w:t xml:space="preserve">Check that the jacks are in position on the top level of the assembly frame, and if necessary position per </w:t>
            </w:r>
            <w:r>
              <w:fldChar w:fldCharType="begin"/>
            </w:r>
            <w:r>
              <w:instrText xml:space="preserve"> REF _Ref451938749 \r \h </w:instrText>
            </w:r>
            <w:r>
              <w:fldChar w:fldCharType="separate"/>
            </w:r>
            <w:r w:rsidR="00A24E1B">
              <w:t>6.4</w:t>
            </w:r>
            <w:r>
              <w:fldChar w:fldCharType="end"/>
            </w:r>
            <w:r>
              <w:t>.</w:t>
            </w:r>
          </w:p>
          <w:p w14:paraId="71E24230" w14:textId="10121B4F" w:rsidR="00174BF2" w:rsidRDefault="00174BF2" w:rsidP="00B76626">
            <w:r>
              <w:t>Crane the load gauge adapter onto the blocks.</w:t>
            </w:r>
          </w:p>
          <w:p w14:paraId="162B20A2" w14:textId="236B4CF4" w:rsidR="00174BF2" w:rsidRPr="00315FF6" w:rsidRDefault="00174BF2" w:rsidP="00B76626">
            <w:r>
              <w:t>Hang chain block, load gauge, maraging rod adapter and {1} test rod from the load gauge adap</w:t>
            </w:r>
            <w:r w:rsidR="00CD0792">
              <w:t>t</w:t>
            </w:r>
            <w:r>
              <w:t>er.</w:t>
            </w:r>
          </w:p>
        </w:tc>
        <w:tc>
          <w:tcPr>
            <w:tcW w:w="4733" w:type="dxa"/>
          </w:tcPr>
          <w:p w14:paraId="0F8FB262" w14:textId="77777777" w:rsidR="00523AA2" w:rsidRPr="00315FF6" w:rsidRDefault="00523AA2" w:rsidP="00B76626"/>
        </w:tc>
      </w:tr>
    </w:tbl>
    <w:p w14:paraId="3561967B" w14:textId="77777777" w:rsidR="00DA43B3" w:rsidRDefault="00DA43B3" w:rsidP="00DA43B3">
      <w:pPr>
        <w:pStyle w:val="Heading2"/>
        <w:rPr>
          <w:rFonts w:ascii="Helvetica" w:hAnsi="Helvetica" w:cs="Helvetica"/>
          <w:szCs w:val="24"/>
          <w:lang w:val="en-AU"/>
        </w:rPr>
      </w:pPr>
      <w:bookmarkStart w:id="217" w:name="_Toc453827554"/>
      <w:r>
        <w:rPr>
          <w:lang w:val="en-AU"/>
        </w:rPr>
        <w:t xml:space="preserve">Weigh/trim/balance </w:t>
      </w:r>
      <w:bookmarkStart w:id="218" w:name="OLE_LINK134"/>
      <w:bookmarkStart w:id="219" w:name="OLE_LINK135"/>
      <w:r>
        <w:rPr>
          <w:lang w:val="en-AU"/>
        </w:rPr>
        <w:t>SF+BF+payload</w:t>
      </w:r>
      <w:bookmarkEnd w:id="217"/>
      <w:bookmarkEnd w:id="218"/>
      <w:bookmarkEnd w:id="219"/>
    </w:p>
    <w:tbl>
      <w:tblPr>
        <w:tblStyle w:val="TableGrid"/>
        <w:tblW w:w="0" w:type="auto"/>
        <w:tblLook w:val="04A0" w:firstRow="1" w:lastRow="0" w:firstColumn="1" w:lastColumn="0" w:noHBand="0" w:noVBand="1"/>
      </w:tblPr>
      <w:tblGrid>
        <w:gridCol w:w="4733"/>
        <w:gridCol w:w="4733"/>
      </w:tblGrid>
      <w:tr w:rsidR="00523AA2" w:rsidRPr="00315FF6" w14:paraId="3FD726B9" w14:textId="77777777" w:rsidTr="00B76626">
        <w:tc>
          <w:tcPr>
            <w:tcW w:w="4733" w:type="dxa"/>
          </w:tcPr>
          <w:p w14:paraId="43B1CB79" w14:textId="2DECCA96" w:rsidR="00174BF2" w:rsidRDefault="00174BF2" w:rsidP="00174BF2">
            <w:r>
              <w:t xml:space="preserve">Install the </w:t>
            </w:r>
            <w:bookmarkStart w:id="220" w:name="OLE_LINK138"/>
            <w:bookmarkStart w:id="221" w:name="OLE_LINK139"/>
            <w:r w:rsidRPr="006331E0">
              <w:rPr>
                <w:rStyle w:val="Code"/>
              </w:rPr>
              <w:t>IM-RM Safety bar</w:t>
            </w:r>
            <w:bookmarkEnd w:id="220"/>
            <w:bookmarkEnd w:id="221"/>
            <w:r w:rsidRPr="006331E0">
              <w:rPr>
                <w:rStyle w:val="Code"/>
              </w:rPr>
              <w:t>, D1605127</w:t>
            </w:r>
            <w:r>
              <w:t xml:space="preserve">, per </w:t>
            </w:r>
            <w:r>
              <w:fldChar w:fldCharType="begin"/>
            </w:r>
            <w:r>
              <w:instrText xml:space="preserve"> REF _Ref451938344 \r \h </w:instrText>
            </w:r>
            <w:r>
              <w:fldChar w:fldCharType="separate"/>
            </w:r>
            <w:r w:rsidR="00A24E1B">
              <w:t>6.2</w:t>
            </w:r>
            <w:r>
              <w:fldChar w:fldCharType="end"/>
            </w:r>
            <w:r>
              <w:t>.</w:t>
            </w:r>
          </w:p>
          <w:p w14:paraId="2AE56478" w14:textId="29C02DEE" w:rsidR="00911737" w:rsidRDefault="00911737" w:rsidP="00911737">
            <w:r>
              <w:t xml:space="preserve">Retract the </w:t>
            </w:r>
            <w:r w:rsidR="00B71108">
              <w:t>4 x</w:t>
            </w:r>
            <w:r>
              <w:t xml:space="preserve"> </w:t>
            </w:r>
            <w:r w:rsidRPr="002A4B84">
              <w:rPr>
                <w:rStyle w:val="Code"/>
              </w:rPr>
              <w:t>Part-15009-locking recoil mass</w:t>
            </w:r>
            <w:r w:rsidR="00B71108">
              <w:t xml:space="preserve"> around the IM, and the 6 x </w:t>
            </w:r>
            <w:r w:rsidR="00B71108" w:rsidRPr="00B71108">
              <w:rPr>
                <w:rStyle w:val="Code"/>
              </w:rPr>
              <w:t>Part-10024-clamp filter</w:t>
            </w:r>
            <w:r w:rsidR="00B71108">
              <w:t xml:space="preserve"> around the BF and SF.</w:t>
            </w:r>
          </w:p>
          <w:p w14:paraId="70B64CBF" w14:textId="77777777" w:rsidR="00911737" w:rsidRDefault="00911737" w:rsidP="00B76626">
            <w:r>
              <w:t>Hook the test rod into the SF</w:t>
            </w:r>
            <w:r w:rsidR="00174BF2">
              <w:t>,</w:t>
            </w:r>
            <w:r>
              <w:t xml:space="preserve"> and then adjust the length of the chain until there is some tension.</w:t>
            </w:r>
          </w:p>
          <w:p w14:paraId="4141C501" w14:textId="77777777" w:rsidR="00523AA2" w:rsidRDefault="00911737" w:rsidP="00B76626">
            <w:pPr>
              <w:rPr>
                <w:lang w:val="en-AU"/>
              </w:rPr>
            </w:pPr>
            <w:r>
              <w:t xml:space="preserve">Using 46 mm wrenches, adjust the jacks to raise the </w:t>
            </w:r>
            <w:bookmarkStart w:id="222" w:name="OLE_LINK140"/>
            <w:bookmarkStart w:id="223" w:name="OLE_LINK141"/>
            <w:r>
              <w:rPr>
                <w:lang w:val="en-AU"/>
              </w:rPr>
              <w:t xml:space="preserve">SF+BF+payload </w:t>
            </w:r>
            <w:bookmarkEnd w:id="222"/>
            <w:bookmarkEnd w:id="223"/>
            <w:r>
              <w:rPr>
                <w:lang w:val="en-AU"/>
              </w:rPr>
              <w:t>until it is suspended.</w:t>
            </w:r>
          </w:p>
          <w:p w14:paraId="25AE9DEE" w14:textId="7D0BD4A8" w:rsidR="001A756E" w:rsidRDefault="001A756E" w:rsidP="00B76626">
            <w:pPr>
              <w:rPr>
                <w:lang w:val="en-AU"/>
              </w:rPr>
            </w:pPr>
            <w:r>
              <w:rPr>
                <w:lang w:val="en-AU"/>
              </w:rPr>
              <w:t>Note the load gauge reading.</w:t>
            </w:r>
          </w:p>
          <w:p w14:paraId="3879A647" w14:textId="77777777" w:rsidR="001A756E" w:rsidRDefault="001A756E" w:rsidP="00B76626">
            <w:pPr>
              <w:rPr>
                <w:lang w:val="en-AU"/>
              </w:rPr>
            </w:pPr>
            <w:r>
              <w:rPr>
                <w:lang w:val="en-AU"/>
              </w:rPr>
              <w:t xml:space="preserve">Adjust the jacks to lower the SF+BF+payload </w:t>
            </w:r>
            <w:r>
              <w:rPr>
                <w:lang w:val="en-AU"/>
              </w:rPr>
              <w:lastRenderedPageBreak/>
              <w:t>until</w:t>
            </w:r>
            <w:r w:rsidR="00404531">
              <w:rPr>
                <w:lang w:val="en-AU"/>
              </w:rPr>
              <w:t xml:space="preserve"> the SF is sitting on the jacks as before.</w:t>
            </w:r>
          </w:p>
          <w:p w14:paraId="217B83BB" w14:textId="7758AC62" w:rsidR="00404531" w:rsidRPr="00315FF6" w:rsidRDefault="00404531" w:rsidP="00404531">
            <w:r>
              <w:rPr>
                <w:lang w:val="en-AU"/>
              </w:rPr>
              <w:t xml:space="preserve">Subtract the mass of the </w:t>
            </w:r>
            <w:r w:rsidRPr="006331E0">
              <w:rPr>
                <w:rStyle w:val="Code"/>
              </w:rPr>
              <w:t>IM-RM Safety bar</w:t>
            </w:r>
            <w:r>
              <w:rPr>
                <w:lang w:val="en-AU"/>
              </w:rPr>
              <w:t xml:space="preserve"> from the load gauge reading and compare to the rated load of the PI top filter If necessary, add/subtract trim mass to/from the SF. </w:t>
            </w:r>
          </w:p>
        </w:tc>
        <w:tc>
          <w:tcPr>
            <w:tcW w:w="4733" w:type="dxa"/>
          </w:tcPr>
          <w:p w14:paraId="1A797055" w14:textId="77777777" w:rsidR="00523AA2" w:rsidRPr="00315FF6" w:rsidRDefault="00523AA2" w:rsidP="00B76626"/>
        </w:tc>
      </w:tr>
    </w:tbl>
    <w:p w14:paraId="7BD6C1F3" w14:textId="77777777" w:rsidR="00DA43B3" w:rsidRDefault="00DA43B3" w:rsidP="00DA43B3">
      <w:pPr>
        <w:pStyle w:val="Heading2"/>
        <w:rPr>
          <w:rFonts w:ascii="Helvetica" w:hAnsi="Helvetica" w:cs="Helvetica"/>
          <w:szCs w:val="24"/>
          <w:lang w:val="en-AU"/>
        </w:rPr>
      </w:pPr>
      <w:bookmarkStart w:id="224" w:name="_Toc453827555"/>
      <w:r>
        <w:rPr>
          <w:lang w:val="en-AU"/>
        </w:rPr>
        <w:lastRenderedPageBreak/>
        <w:t>Remove load gauge adapter</w:t>
      </w:r>
      <w:bookmarkEnd w:id="224"/>
    </w:p>
    <w:tbl>
      <w:tblPr>
        <w:tblStyle w:val="TableGrid"/>
        <w:tblW w:w="0" w:type="auto"/>
        <w:tblLook w:val="04A0" w:firstRow="1" w:lastRow="0" w:firstColumn="1" w:lastColumn="0" w:noHBand="0" w:noVBand="1"/>
      </w:tblPr>
      <w:tblGrid>
        <w:gridCol w:w="4733"/>
        <w:gridCol w:w="4733"/>
      </w:tblGrid>
      <w:tr w:rsidR="00523AA2" w:rsidRPr="00315FF6" w14:paraId="2DFF969D" w14:textId="77777777" w:rsidTr="00B76626">
        <w:tc>
          <w:tcPr>
            <w:tcW w:w="4733" w:type="dxa"/>
          </w:tcPr>
          <w:p w14:paraId="3BF569BD" w14:textId="30D0A226" w:rsidR="00523AA2" w:rsidRPr="00315FF6" w:rsidRDefault="00EC2BAC" w:rsidP="00B76626">
            <w:r>
              <w:t>Unhook the load gauge and chain block, and crane away the load gauge adapter.</w:t>
            </w:r>
          </w:p>
        </w:tc>
        <w:tc>
          <w:tcPr>
            <w:tcW w:w="4733" w:type="dxa"/>
          </w:tcPr>
          <w:p w14:paraId="50E64C07" w14:textId="77777777" w:rsidR="00523AA2" w:rsidRPr="00315FF6" w:rsidRDefault="00523AA2" w:rsidP="00B76626"/>
        </w:tc>
      </w:tr>
    </w:tbl>
    <w:p w14:paraId="2971E165" w14:textId="5BD3D0AA" w:rsidR="0055440B" w:rsidRDefault="0055440B" w:rsidP="0055440B">
      <w:pPr>
        <w:pStyle w:val="Heading2"/>
        <w:rPr>
          <w:rFonts w:ascii="Helvetica" w:hAnsi="Helvetica" w:cs="Helvetica"/>
          <w:szCs w:val="24"/>
          <w:lang w:val="en-AU"/>
        </w:rPr>
      </w:pPr>
      <w:bookmarkStart w:id="225" w:name="_Toc453827556"/>
      <w:r>
        <w:rPr>
          <w:lang w:val="en-AU"/>
        </w:rPr>
        <w:t>Place damper ring</w:t>
      </w:r>
      <w:bookmarkEnd w:id="225"/>
      <w:r>
        <w:rPr>
          <w:lang w:val="en-AU"/>
        </w:rPr>
        <w:t xml:space="preserve"> </w:t>
      </w:r>
    </w:p>
    <w:tbl>
      <w:tblPr>
        <w:tblStyle w:val="TableGrid"/>
        <w:tblW w:w="0" w:type="auto"/>
        <w:tblLook w:val="04A0" w:firstRow="1" w:lastRow="0" w:firstColumn="1" w:lastColumn="0" w:noHBand="0" w:noVBand="1"/>
      </w:tblPr>
      <w:tblGrid>
        <w:gridCol w:w="4671"/>
        <w:gridCol w:w="4795"/>
      </w:tblGrid>
      <w:tr w:rsidR="0055440B" w:rsidRPr="00315FF6" w14:paraId="11D0BC98" w14:textId="77777777" w:rsidTr="00155A25">
        <w:tc>
          <w:tcPr>
            <w:tcW w:w="4733" w:type="dxa"/>
          </w:tcPr>
          <w:p w14:paraId="6002FF15" w14:textId="3A667C28" w:rsidR="0055440B" w:rsidRDefault="009D21BD" w:rsidP="00155A25">
            <w:r>
              <w:t>Required:</w:t>
            </w:r>
          </w:p>
          <w:p w14:paraId="74757549" w14:textId="223F9A99" w:rsidR="009D21BD" w:rsidRDefault="00CA064D" w:rsidP="00155A25">
            <w:r>
              <w:t xml:space="preserve"> </w:t>
            </w:r>
            <w:r w:rsidR="009D21BD">
              <w:t xml:space="preserve">[1]: </w:t>
            </w:r>
            <w:r w:rsidR="009D21BD" w:rsidRPr="009D21BD">
              <w:t xml:space="preserve">1 x </w:t>
            </w:r>
            <w:r w:rsidR="009D21BD" w:rsidRPr="009D21BD">
              <w:rPr>
                <w:rStyle w:val="Code"/>
              </w:rPr>
              <w:t>Part-76-damping plate with magnets</w:t>
            </w:r>
          </w:p>
          <w:p w14:paraId="74454A3E" w14:textId="77777777" w:rsidR="009D21BD" w:rsidRDefault="009D21BD" w:rsidP="00155A25">
            <w:r>
              <w:t xml:space="preserve">[2]: 3 x </w:t>
            </w:r>
            <w:r w:rsidRPr="009D21BD">
              <w:rPr>
                <w:rStyle w:val="Code"/>
              </w:rPr>
              <w:t>Part-77-fasten wire damper</w:t>
            </w:r>
          </w:p>
          <w:p w14:paraId="2CAE526B" w14:textId="369CA0A6" w:rsidR="00D2162F" w:rsidRDefault="00D2162F" w:rsidP="00155A25">
            <w:r>
              <w:t xml:space="preserve">[3]: TBD x </w:t>
            </w:r>
            <w:r w:rsidRPr="00D2162F">
              <w:rPr>
                <w:rStyle w:val="Code"/>
              </w:rPr>
              <w:t>magnet</w:t>
            </w:r>
          </w:p>
          <w:p w14:paraId="4C984697" w14:textId="6F9B272F" w:rsidR="009D21BD" w:rsidRDefault="009D21BD" w:rsidP="00155A25">
            <w:r>
              <w:t xml:space="preserve">(1): 6 x </w:t>
            </w:r>
            <w:r w:rsidRPr="009D21BD">
              <w:rPr>
                <w:rStyle w:val="Code"/>
              </w:rPr>
              <w:t>ISO 4672 M5 x 20</w:t>
            </w:r>
          </w:p>
          <w:p w14:paraId="4D7E4E06" w14:textId="018421A3" w:rsidR="00D2162F" w:rsidRDefault="009D21BD" w:rsidP="00155A25">
            <w:r>
              <w:t xml:space="preserve">(2): 3 x </w:t>
            </w:r>
            <w:r w:rsidRPr="009D21BD">
              <w:rPr>
                <w:rStyle w:val="Code"/>
              </w:rPr>
              <w:t>ISO 4672 M6 x 40</w:t>
            </w:r>
          </w:p>
          <w:p w14:paraId="5ECD0C40" w14:textId="40B2DBB4" w:rsidR="00CA064D" w:rsidRDefault="00DB658B" w:rsidP="00CA064D">
            <w:bookmarkStart w:id="226" w:name="OLE_LINK116"/>
            <w:bookmarkStart w:id="227" w:name="OLE_LINK117"/>
            <w:r>
              <w:t>{1}</w:t>
            </w:r>
            <w:r w:rsidR="00CA064D">
              <w:t xml:space="preserve"> </w:t>
            </w:r>
            <w:bookmarkEnd w:id="226"/>
            <w:bookmarkEnd w:id="227"/>
            <w:r>
              <w:t xml:space="preserve">1 x </w:t>
            </w:r>
            <w:r w:rsidR="00CA064D" w:rsidRPr="00DB658B">
              <w:rPr>
                <w:rStyle w:val="Code"/>
              </w:rPr>
              <w:t>magnet template</w:t>
            </w:r>
          </w:p>
          <w:p w14:paraId="43FBCD6F" w14:textId="761749BB" w:rsidR="00DB658B" w:rsidRDefault="00DB658B" w:rsidP="00CA064D">
            <w:r>
              <w:t xml:space="preserve">{2} 3 x </w:t>
            </w:r>
            <w:r w:rsidRPr="00DB658B">
              <w:rPr>
                <w:rStyle w:val="Code"/>
              </w:rPr>
              <w:t>spacers ≈</w:t>
            </w:r>
            <w:r>
              <w:rPr>
                <w:rStyle w:val="Code"/>
              </w:rPr>
              <w:t>2</w:t>
            </w:r>
            <w:r w:rsidRPr="00DB658B">
              <w:rPr>
                <w:rStyle w:val="Code"/>
              </w:rPr>
              <w:t>0 mm thick</w:t>
            </w:r>
          </w:p>
          <w:p w14:paraId="1CA55280" w14:textId="77E139D4" w:rsidR="00D2162F" w:rsidRDefault="00D2162F" w:rsidP="00155A25">
            <w:r>
              <w:t>Attach 3 x [2] holders to the</w:t>
            </w:r>
            <w:r w:rsidR="00064FD9">
              <w:t xml:space="preserve"> top of the</w:t>
            </w:r>
            <w:r>
              <w:t xml:space="preserve"> [1] ring with 6 x (1) screws. Also </w:t>
            </w:r>
            <w:r w:rsidR="00064FD9">
              <w:t>insert 3 x (2</w:t>
            </w:r>
            <w:r>
              <w:t xml:space="preserve">) </w:t>
            </w:r>
            <w:r w:rsidR="00064FD9">
              <w:t>screws from above</w:t>
            </w:r>
            <w:r>
              <w:t>.</w:t>
            </w:r>
          </w:p>
          <w:p w14:paraId="483F7380" w14:textId="1D534667" w:rsidR="009D21BD" w:rsidRDefault="00D2162F" w:rsidP="00155A25">
            <w:r>
              <w:t xml:space="preserve">Place the [1] ring upside down on a clean non-magnetic surface, with the </w:t>
            </w:r>
            <w:r w:rsidR="00DB658B">
              <w:t xml:space="preserve">{1} </w:t>
            </w:r>
            <w:r>
              <w:t>template on top.</w:t>
            </w:r>
          </w:p>
          <w:p w14:paraId="019B4461" w14:textId="0B876F08" w:rsidR="00D2162F" w:rsidRDefault="00D2162F" w:rsidP="00155A25">
            <w:r>
              <w:t>Attach TBD number of [3] magnets to the [1] ring</w:t>
            </w:r>
            <w:r w:rsidR="00064FD9">
              <w:t xml:space="preserve"> through the holes in the template, placing them</w:t>
            </w:r>
            <w:r>
              <w:t xml:space="preserve"> in a symmetrical pattern with alternating polarities.</w:t>
            </w:r>
            <w:r w:rsidR="00DB658B">
              <w:t xml:space="preserve"> Leave gaps for the spacers.</w:t>
            </w:r>
          </w:p>
          <w:p w14:paraId="20766A78" w14:textId="5BD41AC0" w:rsidR="00D2162F" w:rsidRDefault="00D2162F" w:rsidP="00155A25">
            <w:r>
              <w:t xml:space="preserve">Remove the </w:t>
            </w:r>
            <w:r w:rsidR="00DB658B">
              <w:t xml:space="preserve">{1} </w:t>
            </w:r>
            <w:r>
              <w:t>template</w:t>
            </w:r>
            <w:r w:rsidR="00064FD9">
              <w:t>, turn the [1] ring right-side-up, and sling it from the crane using appropriate slings.</w:t>
            </w:r>
          </w:p>
          <w:p w14:paraId="0EBC0B46" w14:textId="588CA9A3" w:rsidR="00DB658B" w:rsidRDefault="00064FD9" w:rsidP="00064FD9">
            <w:r>
              <w:t xml:space="preserve">Lower the [1] ring until it is just above the SF, with the [2] holders at 9, 1 and 5 o’clock (looking towards the –X direction). </w:t>
            </w:r>
            <w:r w:rsidR="00DB658B">
              <w:t>Put 3 x {2} spacers on the Cu ring of the SF in line with the gaps between the magnets.</w:t>
            </w:r>
          </w:p>
          <w:p w14:paraId="4FFD36D8" w14:textId="77777777" w:rsidR="00064FD9" w:rsidRDefault="00DB658B" w:rsidP="00064FD9">
            <w:r>
              <w:t>Adjust the position and angle until the (2) screws line up with the holes in the Cu ring.</w:t>
            </w:r>
          </w:p>
          <w:p w14:paraId="402DDC3A" w14:textId="77777777" w:rsidR="00DB658B" w:rsidRDefault="00DB658B" w:rsidP="00064FD9">
            <w:r>
              <w:t>Lower the [1] ring onto the spacers and tighten the (2) screws.</w:t>
            </w:r>
          </w:p>
          <w:p w14:paraId="10E0B6D6" w14:textId="08B5D144" w:rsidR="00DB658B" w:rsidRPr="00315FF6" w:rsidRDefault="00DB658B" w:rsidP="00064FD9">
            <w:r>
              <w:lastRenderedPageBreak/>
              <w:t>Disconnect the crane.</w:t>
            </w:r>
          </w:p>
        </w:tc>
        <w:tc>
          <w:tcPr>
            <w:tcW w:w="4733" w:type="dxa"/>
          </w:tcPr>
          <w:p w14:paraId="17D2ECBD" w14:textId="41FF14AE" w:rsidR="0055440B" w:rsidRPr="00315FF6" w:rsidRDefault="00064FD9" w:rsidP="00155A25">
            <w:r>
              <w:rPr>
                <w:noProof/>
                <w:lang w:val="en-AU" w:eastAsia="ja-JP"/>
              </w:rPr>
              <w:lastRenderedPageBreak/>
              <mc:AlternateContent>
                <mc:Choice Requires="wps">
                  <w:drawing>
                    <wp:anchor distT="0" distB="0" distL="114300" distR="114300" simplePos="0" relativeHeight="251899904" behindDoc="0" locked="0" layoutInCell="1" allowOverlap="1" wp14:anchorId="698B90A3" wp14:editId="1130A6FA">
                      <wp:simplePos x="0" y="0"/>
                      <wp:positionH relativeFrom="column">
                        <wp:posOffset>15564</wp:posOffset>
                      </wp:positionH>
                      <wp:positionV relativeFrom="paragraph">
                        <wp:posOffset>1991852</wp:posOffset>
                      </wp:positionV>
                      <wp:extent cx="292359" cy="374209"/>
                      <wp:effectExtent l="0" t="0" r="12700" b="6985"/>
                      <wp:wrapNone/>
                      <wp:docPr id="175" name="Text Box 175"/>
                      <wp:cNvGraphicFramePr/>
                      <a:graphic xmlns:a="http://schemas.openxmlformats.org/drawingml/2006/main">
                        <a:graphicData uri="http://schemas.microsoft.com/office/word/2010/wordprocessingShape">
                          <wps:wsp>
                            <wps:cNvSpPr txBox="1"/>
                            <wps:spPr>
                              <a:xfrm>
                                <a:off x="0" y="0"/>
                                <a:ext cx="292359" cy="374209"/>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3FE0827" w14:textId="77777777" w:rsidR="00B32AE1" w:rsidRDefault="00B32AE1" w:rsidP="009D21BD">
                                  <w:pPr>
                                    <w:spacing w:before="0"/>
                                    <w:rPr>
                                      <w:rFonts w:eastAsia="MS Mincho"/>
                                    </w:rPr>
                                  </w:pPr>
                                  <w:r>
                                    <w:rPr>
                                      <w:rFonts w:eastAsia="MS Mincho"/>
                                    </w:rPr>
                                    <w:t>-Y</w:t>
                                  </w:r>
                                </w:p>
                                <w:p w14:paraId="238BABB1" w14:textId="77777777" w:rsidR="00B32AE1" w:rsidRPr="00451044" w:rsidRDefault="00B32AE1" w:rsidP="009D21BD">
                                  <w:pPr>
                                    <w:spacing w:before="0"/>
                                    <w:rPr>
                                      <w:rFonts w:eastAsia="MS Mincho"/>
                                    </w:rPr>
                                  </w:pPr>
                                  <w:r>
                                    <w:rPr>
                                      <w:rFonts w:eastAsia="MS Mincho"/>
                                    </w:rPr>
                                    <w:t>tank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B90A3" id="Text Box 175" o:spid="_x0000_s1091" type="#_x0000_t202" style="position:absolute;left:0;text-align:left;margin-left:1.25pt;margin-top:156.85pt;width:23pt;height:29.4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" fillcolor="#dbe5f1 [660]" stroked="f">
                      <v:textbox inset="0,0,0,0">
                        <w:txbxContent>
                          <w:p w14:paraId="63FE0827" w14:textId="77777777" w:rsidR="00B32AE1" w:rsidRDefault="00B32AE1" w:rsidP="009D21BD">
                            <w:pPr>
                              <w:spacing w:before="0"/>
                              <w:rPr>
                                <w:rFonts w:eastAsia="MS Mincho"/>
                              </w:rPr>
                            </w:pPr>
                            <w:r>
                              <w:rPr>
                                <w:rFonts w:eastAsia="MS Mincho"/>
                              </w:rPr>
                              <w:t>-Y</w:t>
                            </w:r>
                          </w:p>
                          <w:p w14:paraId="238BABB1" w14:textId="77777777" w:rsidR="00B32AE1" w:rsidRPr="00451044" w:rsidRDefault="00B32AE1" w:rsidP="009D21BD">
                            <w:pPr>
                              <w:spacing w:before="0"/>
                              <w:rPr>
                                <w:rFonts w:eastAsia="MS Mincho"/>
                              </w:rPr>
                            </w:pPr>
                            <w:r>
                              <w:rPr>
                                <w:rFonts w:eastAsia="MS Mincho"/>
                              </w:rPr>
                              <w:t>tank</w:t>
                            </w:r>
                          </w:p>
                        </w:txbxContent>
                      </v:textbox>
                    </v:shape>
                  </w:pict>
                </mc:Fallback>
              </mc:AlternateContent>
            </w:r>
            <w:r>
              <w:rPr>
                <w:noProof/>
                <w:lang w:val="en-AU" w:eastAsia="ja-JP"/>
              </w:rPr>
              <mc:AlternateContent>
                <mc:Choice Requires="wps">
                  <w:drawing>
                    <wp:anchor distT="0" distB="0" distL="114300" distR="114300" simplePos="0" relativeHeight="251908096" behindDoc="0" locked="0" layoutInCell="1" allowOverlap="1" wp14:anchorId="34A315E0" wp14:editId="67C03BE0">
                      <wp:simplePos x="0" y="0"/>
                      <wp:positionH relativeFrom="column">
                        <wp:posOffset>242466</wp:posOffset>
                      </wp:positionH>
                      <wp:positionV relativeFrom="paragraph">
                        <wp:posOffset>1644780</wp:posOffset>
                      </wp:positionV>
                      <wp:extent cx="457317" cy="192505"/>
                      <wp:effectExtent l="0" t="0" r="0" b="10795"/>
                      <wp:wrapNone/>
                      <wp:docPr id="179" name="Text Box 179"/>
                      <wp:cNvGraphicFramePr/>
                      <a:graphic xmlns:a="http://schemas.openxmlformats.org/drawingml/2006/main">
                        <a:graphicData uri="http://schemas.microsoft.com/office/word/2010/wordprocessingShape">
                          <wps:wsp>
                            <wps:cNvSpPr txBox="1"/>
                            <wps:spPr>
                              <a:xfrm>
                                <a:off x="0" y="0"/>
                                <a:ext cx="45731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CB18D4C" w14:textId="27C2844C" w:rsidR="00B32AE1" w:rsidRPr="00451044" w:rsidRDefault="00B32AE1" w:rsidP="009D21BD">
                                  <w:pPr>
                                    <w:spacing w:before="0"/>
                                    <w:rPr>
                                      <w:rFonts w:eastAsia="MS Mincho"/>
                                    </w:rPr>
                                  </w:pPr>
                                  <w:r>
                                    <w:rPr>
                                      <w:rFonts w:eastAsia="MS Mincho"/>
                                    </w:rPr>
                                    <w:t>[2],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315E0" id="Text Box 179" o:spid="_x0000_s1092" type="#_x0000_t202" style="position:absolute;left:0;text-align:left;margin-left:19.1pt;margin-top:129.5pt;width:36pt;height:15.1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" fillcolor="#dbe5f1 [660]" stroked="f">
                      <v:textbox inset="0,0,0,0">
                        <w:txbxContent>
                          <w:p w14:paraId="4CB18D4C" w14:textId="27C2844C" w:rsidR="00B32AE1" w:rsidRPr="00451044" w:rsidRDefault="00B32AE1" w:rsidP="009D21BD">
                            <w:pPr>
                              <w:spacing w:before="0"/>
                              <w:rPr>
                                <w:rFonts w:eastAsia="MS Mincho"/>
                              </w:rPr>
                            </w:pPr>
                            <w:r>
                              <w:rPr>
                                <w:rFonts w:eastAsia="MS Mincho"/>
                              </w:rPr>
                              <w:t>[2], (1)</w:t>
                            </w:r>
                          </w:p>
                        </w:txbxContent>
                      </v:textbox>
                    </v:shape>
                  </w:pict>
                </mc:Fallback>
              </mc:AlternateContent>
            </w:r>
            <w:r w:rsidR="00D2162F">
              <w:rPr>
                <w:noProof/>
                <w:lang w:val="en-AU" w:eastAsia="ja-JP"/>
              </w:rPr>
              <mc:AlternateContent>
                <mc:Choice Requires="wps">
                  <w:drawing>
                    <wp:anchor distT="0" distB="0" distL="114300" distR="114300" simplePos="0" relativeHeight="251910144" behindDoc="0" locked="0" layoutInCell="1" allowOverlap="1" wp14:anchorId="4BA54870" wp14:editId="71C92AC1">
                      <wp:simplePos x="0" y="0"/>
                      <wp:positionH relativeFrom="column">
                        <wp:posOffset>931908</wp:posOffset>
                      </wp:positionH>
                      <wp:positionV relativeFrom="paragraph">
                        <wp:posOffset>2381496</wp:posOffset>
                      </wp:positionV>
                      <wp:extent cx="199053" cy="192405"/>
                      <wp:effectExtent l="0" t="0" r="4445" b="10795"/>
                      <wp:wrapNone/>
                      <wp:docPr id="180" name="Text Box 180"/>
                      <wp:cNvGraphicFramePr/>
                      <a:graphic xmlns:a="http://schemas.openxmlformats.org/drawingml/2006/main">
                        <a:graphicData uri="http://schemas.microsoft.com/office/word/2010/wordprocessingShape">
                          <wps:wsp>
                            <wps:cNvSpPr txBox="1"/>
                            <wps:spPr>
                              <a:xfrm>
                                <a:off x="0" y="0"/>
                                <a:ext cx="199053" cy="1924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04E1BF9" w14:textId="0B37227A" w:rsidR="00B32AE1" w:rsidRPr="00451044" w:rsidRDefault="00B32AE1" w:rsidP="009D21BD">
                                  <w:pPr>
                                    <w:spacing w:before="0"/>
                                    <w:rPr>
                                      <w:rFonts w:eastAsia="MS Mincho"/>
                                    </w:rPr>
                                  </w:pPr>
                                  <w:r>
                                    <w:rPr>
                                      <w:rFonts w:eastAsia="MS Mincho"/>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54870" id="Text Box 180" o:spid="_x0000_s1093" type="#_x0000_t202" style="position:absolute;left:0;text-align:left;margin-left:73.4pt;margin-top:187.5pt;width:15.65pt;height:15.1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" fillcolor="#dbe5f1 [660]" stroked="f">
                      <v:textbox inset="0,0,0,0">
                        <w:txbxContent>
                          <w:p w14:paraId="404E1BF9" w14:textId="0B37227A" w:rsidR="00B32AE1" w:rsidRPr="00451044" w:rsidRDefault="00B32AE1" w:rsidP="009D21BD">
                            <w:pPr>
                              <w:spacing w:before="0"/>
                              <w:rPr>
                                <w:rFonts w:eastAsia="MS Mincho"/>
                              </w:rPr>
                            </w:pPr>
                            <w:r>
                              <w:rPr>
                                <w:rFonts w:eastAsia="MS Mincho"/>
                              </w:rPr>
                              <w:t>(2)</w:t>
                            </w:r>
                          </w:p>
                        </w:txbxContent>
                      </v:textbox>
                    </v:shape>
                  </w:pict>
                </mc:Fallback>
              </mc:AlternateContent>
            </w:r>
            <w:r w:rsidR="006C0CFB">
              <w:rPr>
                <w:noProof/>
                <w:lang w:val="en-AU" w:eastAsia="ja-JP"/>
              </w:rPr>
              <mc:AlternateContent>
                <mc:Choice Requires="wps">
                  <w:drawing>
                    <wp:anchor distT="0" distB="0" distL="114300" distR="114300" simplePos="0" relativeHeight="251916288" behindDoc="0" locked="0" layoutInCell="1" allowOverlap="1" wp14:anchorId="0C7CA865" wp14:editId="03A385D8">
                      <wp:simplePos x="0" y="0"/>
                      <wp:positionH relativeFrom="column">
                        <wp:posOffset>492747</wp:posOffset>
                      </wp:positionH>
                      <wp:positionV relativeFrom="paragraph">
                        <wp:posOffset>942716</wp:posOffset>
                      </wp:positionV>
                      <wp:extent cx="211494" cy="192505"/>
                      <wp:effectExtent l="0" t="0" r="0" b="10795"/>
                      <wp:wrapNone/>
                      <wp:docPr id="183" name="Text Box 183"/>
                      <wp:cNvGraphicFramePr/>
                      <a:graphic xmlns:a="http://schemas.openxmlformats.org/drawingml/2006/main">
                        <a:graphicData uri="http://schemas.microsoft.com/office/word/2010/wordprocessingShape">
                          <wps:wsp>
                            <wps:cNvSpPr txBox="1"/>
                            <wps:spPr>
                              <a:xfrm>
                                <a:off x="0" y="0"/>
                                <a:ext cx="211494"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9E6555A" w14:textId="6F5F4C8B" w:rsidR="00B32AE1" w:rsidRPr="00451044" w:rsidRDefault="00B32AE1" w:rsidP="009D21BD">
                                  <w:pPr>
                                    <w:spacing w:before="0"/>
                                    <w:rPr>
                                      <w:rFonts w:eastAsia="MS Mincho"/>
                                    </w:rPr>
                                  </w:pPr>
                                  <w:r>
                                    <w:rPr>
                                      <w:rFonts w:eastAsia="MS Mincho"/>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CA865" id="Text Box 183" o:spid="_x0000_s1094" type="#_x0000_t202" style="position:absolute;left:0;text-align:left;margin-left:38.8pt;margin-top:74.25pt;width:16.65pt;height:15.1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" fillcolor="#dbe5f1 [660]" stroked="f">
                      <v:textbox inset="0,0,0,0">
                        <w:txbxContent>
                          <w:p w14:paraId="49E6555A" w14:textId="6F5F4C8B" w:rsidR="00B32AE1" w:rsidRPr="00451044" w:rsidRDefault="00B32AE1" w:rsidP="009D21BD">
                            <w:pPr>
                              <w:spacing w:before="0"/>
                              <w:rPr>
                                <w:rFonts w:eastAsia="MS Mincho"/>
                              </w:rPr>
                            </w:pPr>
                            <w:r>
                              <w:rPr>
                                <w:rFonts w:eastAsia="MS Mincho"/>
                              </w:rPr>
                              <w:t>[1]</w:t>
                            </w:r>
                          </w:p>
                        </w:txbxContent>
                      </v:textbox>
                    </v:shape>
                  </w:pict>
                </mc:Fallback>
              </mc:AlternateContent>
            </w:r>
            <w:r w:rsidR="009D21BD">
              <w:rPr>
                <w:noProof/>
                <w:lang w:val="en-AU" w:eastAsia="ja-JP"/>
              </w:rPr>
              <mc:AlternateContent>
                <mc:Choice Requires="wps">
                  <w:drawing>
                    <wp:anchor distT="0" distB="0" distL="114300" distR="114300" simplePos="0" relativeHeight="251914240" behindDoc="0" locked="0" layoutInCell="1" allowOverlap="1" wp14:anchorId="0E10996D" wp14:editId="5CCE7A17">
                      <wp:simplePos x="0" y="0"/>
                      <wp:positionH relativeFrom="column">
                        <wp:posOffset>1387734</wp:posOffset>
                      </wp:positionH>
                      <wp:positionV relativeFrom="paragraph">
                        <wp:posOffset>2792173</wp:posOffset>
                      </wp:positionV>
                      <wp:extent cx="204537" cy="192505"/>
                      <wp:effectExtent l="0" t="0" r="0" b="10795"/>
                      <wp:wrapNone/>
                      <wp:docPr id="182" name="Text Box 182"/>
                      <wp:cNvGraphicFramePr/>
                      <a:graphic xmlns:a="http://schemas.openxmlformats.org/drawingml/2006/main">
                        <a:graphicData uri="http://schemas.microsoft.com/office/word/2010/wordprocessingShape">
                          <wps:wsp>
                            <wps:cNvSpPr txBox="1"/>
                            <wps:spPr>
                              <a:xfrm>
                                <a:off x="0" y="0"/>
                                <a:ext cx="20453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88DFB00" w14:textId="33320AE7" w:rsidR="00B32AE1" w:rsidRPr="00451044" w:rsidRDefault="00B32AE1" w:rsidP="009D21BD">
                                  <w:pPr>
                                    <w:spacing w:before="0"/>
                                    <w:rPr>
                                      <w:rFonts w:eastAsia="MS Mincho"/>
                                    </w:rPr>
                                  </w:pPr>
                                  <w:r>
                                    <w:rPr>
                                      <w:rFonts w:eastAsia="MS Mincho"/>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0996D" id="Text Box 182" o:spid="_x0000_s1095" type="#_x0000_t202" style="position:absolute;left:0;text-align:left;margin-left:109.25pt;margin-top:219.85pt;width:16.1pt;height:15.1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" fillcolor="#dbe5f1 [660]" stroked="f">
                      <v:textbox inset="0,0,0,0">
                        <w:txbxContent>
                          <w:p w14:paraId="088DFB00" w14:textId="33320AE7" w:rsidR="00B32AE1" w:rsidRPr="00451044" w:rsidRDefault="00B32AE1" w:rsidP="009D21BD">
                            <w:pPr>
                              <w:spacing w:before="0"/>
                              <w:rPr>
                                <w:rFonts w:eastAsia="MS Mincho"/>
                              </w:rPr>
                            </w:pPr>
                            <w:r>
                              <w:rPr>
                                <w:rFonts w:eastAsia="MS Mincho"/>
                              </w:rPr>
                              <w:t>+X</w:t>
                            </w:r>
                          </w:p>
                        </w:txbxContent>
                      </v:textbox>
                    </v:shape>
                  </w:pict>
                </mc:Fallback>
              </mc:AlternateContent>
            </w:r>
            <w:r w:rsidR="009D21BD">
              <w:rPr>
                <w:noProof/>
                <w:lang w:val="en-AU" w:eastAsia="ja-JP"/>
              </w:rPr>
              <mc:AlternateContent>
                <mc:Choice Requires="wps">
                  <w:drawing>
                    <wp:anchor distT="0" distB="0" distL="114300" distR="114300" simplePos="0" relativeHeight="251912192" behindDoc="0" locked="0" layoutInCell="1" allowOverlap="1" wp14:anchorId="348F17B9" wp14:editId="1DF70B14">
                      <wp:simplePos x="0" y="0"/>
                      <wp:positionH relativeFrom="column">
                        <wp:posOffset>1386140</wp:posOffset>
                      </wp:positionH>
                      <wp:positionV relativeFrom="paragraph">
                        <wp:posOffset>47638</wp:posOffset>
                      </wp:positionV>
                      <wp:extent cx="204537" cy="192505"/>
                      <wp:effectExtent l="0" t="0" r="0" b="10795"/>
                      <wp:wrapNone/>
                      <wp:docPr id="181" name="Text Box 181"/>
                      <wp:cNvGraphicFramePr/>
                      <a:graphic xmlns:a="http://schemas.openxmlformats.org/drawingml/2006/main">
                        <a:graphicData uri="http://schemas.microsoft.com/office/word/2010/wordprocessingShape">
                          <wps:wsp>
                            <wps:cNvSpPr txBox="1"/>
                            <wps:spPr>
                              <a:xfrm>
                                <a:off x="0" y="0"/>
                                <a:ext cx="20453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80B0351" w14:textId="77777777" w:rsidR="00B32AE1" w:rsidRPr="00451044" w:rsidRDefault="00B32AE1" w:rsidP="009D21BD">
                                  <w:pPr>
                                    <w:spacing w:before="0"/>
                                    <w:rPr>
                                      <w:rFonts w:eastAsia="MS Mincho"/>
                                    </w:rPr>
                                  </w:pPr>
                                  <w:r>
                                    <w:rPr>
                                      <w:rFonts w:eastAsia="MS Mincho"/>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F17B9" id="Text Box 181" o:spid="_x0000_s1096" type="#_x0000_t202" style="position:absolute;left:0;text-align:left;margin-left:109.15pt;margin-top:3.75pt;width:16.1pt;height:15.1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" fillcolor="#dbe5f1 [660]" stroked="f">
                      <v:textbox inset="0,0,0,0">
                        <w:txbxContent>
                          <w:p w14:paraId="380B0351" w14:textId="77777777" w:rsidR="00B32AE1" w:rsidRPr="00451044" w:rsidRDefault="00B32AE1" w:rsidP="009D21BD">
                            <w:pPr>
                              <w:spacing w:before="0"/>
                              <w:rPr>
                                <w:rFonts w:eastAsia="MS Mincho"/>
                              </w:rPr>
                            </w:pPr>
                            <w:r>
                              <w:rPr>
                                <w:rFonts w:eastAsia="MS Mincho"/>
                              </w:rPr>
                              <w:t>-X</w:t>
                            </w:r>
                          </w:p>
                        </w:txbxContent>
                      </v:textbox>
                    </v:shape>
                  </w:pict>
                </mc:Fallback>
              </mc:AlternateContent>
            </w:r>
            <w:r w:rsidR="009D21BD">
              <w:rPr>
                <w:noProof/>
                <w:lang w:val="en-AU" w:eastAsia="ja-JP"/>
              </w:rPr>
              <mc:AlternateContent>
                <mc:Choice Requires="wps">
                  <w:drawing>
                    <wp:anchor distT="0" distB="0" distL="114300" distR="114300" simplePos="0" relativeHeight="251906048" behindDoc="0" locked="0" layoutInCell="1" allowOverlap="1" wp14:anchorId="1F7B54E3" wp14:editId="1E989E70">
                      <wp:simplePos x="0" y="0"/>
                      <wp:positionH relativeFrom="column">
                        <wp:posOffset>2283279</wp:posOffset>
                      </wp:positionH>
                      <wp:positionV relativeFrom="paragraph">
                        <wp:posOffset>1374619</wp:posOffset>
                      </wp:positionV>
                      <wp:extent cx="273815" cy="273815"/>
                      <wp:effectExtent l="50800" t="25400" r="56515" b="107315"/>
                      <wp:wrapNone/>
                      <wp:docPr id="178" name="Oval 178"/>
                      <wp:cNvGraphicFramePr/>
                      <a:graphic xmlns:a="http://schemas.openxmlformats.org/drawingml/2006/main">
                        <a:graphicData uri="http://schemas.microsoft.com/office/word/2010/wordprocessingShape">
                          <wps:wsp>
                            <wps:cNvSpPr/>
                            <wps:spPr>
                              <a:xfrm>
                                <a:off x="0" y="0"/>
                                <a:ext cx="273815" cy="273815"/>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58F8B2" id="Oval 178" o:spid="_x0000_s1026" style="position:absolute;margin-left:179.8pt;margin-top:108.25pt;width:21.55pt;height:21.5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" filled="f" strokecolor="red">
                      <v:shadow on="t" opacity="22937f" mv:blur="40000f" origin=",.5" offset="0,23000emu"/>
                    </v:oval>
                  </w:pict>
                </mc:Fallback>
              </mc:AlternateContent>
            </w:r>
            <w:r w:rsidR="009D21BD">
              <w:rPr>
                <w:noProof/>
                <w:lang w:val="en-AU" w:eastAsia="ja-JP"/>
              </w:rPr>
              <mc:AlternateContent>
                <mc:Choice Requires="wps">
                  <w:drawing>
                    <wp:anchor distT="0" distB="0" distL="114300" distR="114300" simplePos="0" relativeHeight="251904000" behindDoc="0" locked="0" layoutInCell="1" allowOverlap="1" wp14:anchorId="529CC644" wp14:editId="33BD6A39">
                      <wp:simplePos x="0" y="0"/>
                      <wp:positionH relativeFrom="column">
                        <wp:posOffset>892318</wp:posOffset>
                      </wp:positionH>
                      <wp:positionV relativeFrom="paragraph">
                        <wp:posOffset>2160516</wp:posOffset>
                      </wp:positionV>
                      <wp:extent cx="273815" cy="273815"/>
                      <wp:effectExtent l="50800" t="25400" r="56515" b="107315"/>
                      <wp:wrapNone/>
                      <wp:docPr id="177" name="Oval 177"/>
                      <wp:cNvGraphicFramePr/>
                      <a:graphic xmlns:a="http://schemas.openxmlformats.org/drawingml/2006/main">
                        <a:graphicData uri="http://schemas.microsoft.com/office/word/2010/wordprocessingShape">
                          <wps:wsp>
                            <wps:cNvSpPr/>
                            <wps:spPr>
                              <a:xfrm>
                                <a:off x="0" y="0"/>
                                <a:ext cx="273815" cy="273815"/>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FC27AB" id="Oval 177" o:spid="_x0000_s1026" style="position:absolute;margin-left:70.25pt;margin-top:170.1pt;width:21.55pt;height:21.5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" filled="f" strokecolor="red">
                      <v:shadow on="t" opacity="22937f" mv:blur="40000f" origin=",.5" offset="0,23000emu"/>
                    </v:oval>
                  </w:pict>
                </mc:Fallback>
              </mc:AlternateContent>
            </w:r>
            <w:r w:rsidR="009D21BD">
              <w:rPr>
                <w:noProof/>
                <w:lang w:val="en-AU" w:eastAsia="ja-JP"/>
              </w:rPr>
              <mc:AlternateContent>
                <mc:Choice Requires="wps">
                  <w:drawing>
                    <wp:anchor distT="0" distB="0" distL="114300" distR="114300" simplePos="0" relativeHeight="251901952" behindDoc="0" locked="0" layoutInCell="1" allowOverlap="1" wp14:anchorId="214F2B9B" wp14:editId="0EB9FB26">
                      <wp:simplePos x="0" y="0"/>
                      <wp:positionH relativeFrom="column">
                        <wp:posOffset>888443</wp:posOffset>
                      </wp:positionH>
                      <wp:positionV relativeFrom="paragraph">
                        <wp:posOffset>552800</wp:posOffset>
                      </wp:positionV>
                      <wp:extent cx="273815" cy="273815"/>
                      <wp:effectExtent l="50800" t="25400" r="56515" b="107315"/>
                      <wp:wrapNone/>
                      <wp:docPr id="176" name="Oval 176"/>
                      <wp:cNvGraphicFramePr/>
                      <a:graphic xmlns:a="http://schemas.openxmlformats.org/drawingml/2006/main">
                        <a:graphicData uri="http://schemas.microsoft.com/office/word/2010/wordprocessingShape">
                          <wps:wsp>
                            <wps:cNvSpPr/>
                            <wps:spPr>
                              <a:xfrm>
                                <a:off x="0" y="0"/>
                                <a:ext cx="273815" cy="273815"/>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2F3182" id="Oval 176" o:spid="_x0000_s1026" style="position:absolute;margin-left:69.95pt;margin-top:43.55pt;width:21.55pt;height:21.5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" filled="f" strokecolor="red">
                      <v:shadow on="t" opacity="22937f" mv:blur="40000f" origin=",.5" offset="0,23000emu"/>
                    </v:oval>
                  </w:pict>
                </mc:Fallback>
              </mc:AlternateContent>
            </w:r>
            <w:r w:rsidR="009D21BD">
              <w:rPr>
                <w:noProof/>
                <w:lang w:val="en-AU" w:eastAsia="ja-JP"/>
              </w:rPr>
              <mc:AlternateContent>
                <mc:Choice Requires="wps">
                  <w:drawing>
                    <wp:anchor distT="0" distB="0" distL="114300" distR="114300" simplePos="0" relativeHeight="251897856" behindDoc="0" locked="0" layoutInCell="1" allowOverlap="1" wp14:anchorId="6FB5C24B" wp14:editId="6C34C1CE">
                      <wp:simplePos x="0" y="0"/>
                      <wp:positionH relativeFrom="column">
                        <wp:posOffset>1824108</wp:posOffset>
                      </wp:positionH>
                      <wp:positionV relativeFrom="paragraph">
                        <wp:posOffset>2222928</wp:posOffset>
                      </wp:positionV>
                      <wp:extent cx="342900" cy="342900"/>
                      <wp:effectExtent l="50800" t="25400" r="88900" b="114300"/>
                      <wp:wrapNone/>
                      <wp:docPr id="174" name="Oval 174"/>
                      <wp:cNvGraphicFramePr/>
                      <a:graphic xmlns:a="http://schemas.openxmlformats.org/drawingml/2006/main">
                        <a:graphicData uri="http://schemas.microsoft.com/office/word/2010/wordprocessingShape">
                          <wps:wsp>
                            <wps:cNvSpPr/>
                            <wps:spPr>
                              <a:xfrm>
                                <a:off x="0" y="0"/>
                                <a:ext cx="3429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242A309" id="Oval 174" o:spid="_x0000_s1026" style="position:absolute;margin-left:143.65pt;margin-top:175.05pt;width:27pt;height:27pt;z-index:251897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" filled="f" strokecolor="red">
                      <v:shadow on="t" opacity="22937f" mv:blur="40000f" origin=",.5" offset="0,23000emu"/>
                    </v:oval>
                  </w:pict>
                </mc:Fallback>
              </mc:AlternateContent>
            </w:r>
            <w:r w:rsidR="009D21BD">
              <w:rPr>
                <w:noProof/>
                <w:lang w:val="en-AU" w:eastAsia="ja-JP"/>
              </w:rPr>
              <mc:AlternateContent>
                <mc:Choice Requires="wps">
                  <w:drawing>
                    <wp:anchor distT="0" distB="0" distL="114300" distR="114300" simplePos="0" relativeHeight="251895808" behindDoc="0" locked="0" layoutInCell="1" allowOverlap="1" wp14:anchorId="7EB93E1B" wp14:editId="7AF4B0B2">
                      <wp:simplePos x="0" y="0"/>
                      <wp:positionH relativeFrom="column">
                        <wp:posOffset>1820571</wp:posOffset>
                      </wp:positionH>
                      <wp:positionV relativeFrom="paragraph">
                        <wp:posOffset>443334</wp:posOffset>
                      </wp:positionV>
                      <wp:extent cx="342900" cy="342900"/>
                      <wp:effectExtent l="50800" t="25400" r="88900" b="114300"/>
                      <wp:wrapNone/>
                      <wp:docPr id="173" name="Oval 173"/>
                      <wp:cNvGraphicFramePr/>
                      <a:graphic xmlns:a="http://schemas.openxmlformats.org/drawingml/2006/main">
                        <a:graphicData uri="http://schemas.microsoft.com/office/word/2010/wordprocessingShape">
                          <wps:wsp>
                            <wps:cNvSpPr/>
                            <wps:spPr>
                              <a:xfrm>
                                <a:off x="0" y="0"/>
                                <a:ext cx="3429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76EBAB" id="Oval 173" o:spid="_x0000_s1026" style="position:absolute;margin-left:143.35pt;margin-top:34.9pt;width:27pt;height:27pt;z-index:25189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" filled="f" strokecolor="red">
                      <v:shadow on="t" opacity="22937f" mv:blur="40000f" origin=",.5" offset="0,23000emu"/>
                    </v:oval>
                  </w:pict>
                </mc:Fallback>
              </mc:AlternateContent>
            </w:r>
            <w:r w:rsidR="009D21BD">
              <w:rPr>
                <w:noProof/>
                <w:lang w:val="en-AU" w:eastAsia="ja-JP"/>
              </w:rPr>
              <mc:AlternateContent>
                <mc:Choice Requires="wps">
                  <w:drawing>
                    <wp:anchor distT="0" distB="0" distL="114300" distR="114300" simplePos="0" relativeHeight="251893760" behindDoc="0" locked="0" layoutInCell="1" allowOverlap="1" wp14:anchorId="1F17B6C2" wp14:editId="04B92DF8">
                      <wp:simplePos x="0" y="0"/>
                      <wp:positionH relativeFrom="column">
                        <wp:posOffset>285983</wp:posOffset>
                      </wp:positionH>
                      <wp:positionV relativeFrom="paragraph">
                        <wp:posOffset>1322290</wp:posOffset>
                      </wp:positionV>
                      <wp:extent cx="342900" cy="342900"/>
                      <wp:effectExtent l="50800" t="25400" r="88900" b="114300"/>
                      <wp:wrapNone/>
                      <wp:docPr id="172" name="Oval 172"/>
                      <wp:cNvGraphicFramePr/>
                      <a:graphic xmlns:a="http://schemas.openxmlformats.org/drawingml/2006/main">
                        <a:graphicData uri="http://schemas.microsoft.com/office/word/2010/wordprocessingShape">
                          <wps:wsp>
                            <wps:cNvSpPr/>
                            <wps:spPr>
                              <a:xfrm>
                                <a:off x="0" y="0"/>
                                <a:ext cx="3429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17318C" id="Oval 172" o:spid="_x0000_s1026" style="position:absolute;margin-left:22.5pt;margin-top:104.1pt;width:27pt;height:27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" filled="f" strokecolor="red">
                      <v:shadow on="t" opacity="22937f" mv:blur="40000f" origin=",.5" offset="0,23000emu"/>
                    </v:oval>
                  </w:pict>
                </mc:Fallback>
              </mc:AlternateContent>
            </w:r>
            <w:r w:rsidR="00AA3CF2">
              <w:rPr>
                <w:noProof/>
                <w:lang w:val="en-AU" w:eastAsia="ja-JP"/>
              </w:rPr>
              <w:drawing>
                <wp:inline distT="0" distB="0" distL="0" distR="0" wp14:anchorId="0F8DDCFC" wp14:editId="0E26BC9F">
                  <wp:extent cx="2907963" cy="2944793"/>
                  <wp:effectExtent l="0" t="0" r="0" b="1905"/>
                  <wp:docPr id="171" name="Picture 171" descr="../../../../../../var/folders/hf/20t5pn953rv7z5xdv8yfh5j00000gn/T/com.realmacsoftware.ember/FA810A49-0915-4C80-83C3-C77F206FE57A/Autodesk%20Inventor%20Professional%202015%20-%20EDUCATIONAL%20INSTITUTION%20VERSION%20-%20%5BBS%20Assembling%2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ar/folders/hf/20t5pn953rv7z5xdv8yfh5j00000gn/T/com.realmacsoftware.ember/FA810A49-0915-4C80-83C3-C77F206FE57A/Autodesk%20Inventor%20Professional%202015%20-%20EDUCATIONAL%20INSTITUTION%20VERSION%20-%20%5BBS%20Assembling%20h"/>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10827" cy="2947694"/>
                          </a:xfrm>
                          <a:prstGeom prst="rect">
                            <a:avLst/>
                          </a:prstGeom>
                          <a:noFill/>
                          <a:ln>
                            <a:noFill/>
                          </a:ln>
                        </pic:spPr>
                      </pic:pic>
                    </a:graphicData>
                  </a:graphic>
                </wp:inline>
              </w:drawing>
            </w:r>
          </w:p>
        </w:tc>
      </w:tr>
    </w:tbl>
    <w:p w14:paraId="73D0796A" w14:textId="1592AC24" w:rsidR="0055440B" w:rsidRDefault="0055440B" w:rsidP="0055440B">
      <w:pPr>
        <w:pStyle w:val="Heading2"/>
        <w:rPr>
          <w:rFonts w:ascii="Helvetica" w:hAnsi="Helvetica" w:cs="Helvetica"/>
          <w:szCs w:val="24"/>
          <w:lang w:val="en-AU"/>
        </w:rPr>
      </w:pPr>
      <w:bookmarkStart w:id="228" w:name="_Toc453827557"/>
      <w:r>
        <w:rPr>
          <w:rFonts w:ascii="Helvetica" w:hAnsi="Helvetica" w:cs="Helvetica"/>
          <w:szCs w:val="24"/>
          <w:lang w:val="en-AU"/>
        </w:rPr>
        <w:lastRenderedPageBreak/>
        <w:t>Reposition top jacks</w:t>
      </w:r>
      <w:bookmarkEnd w:id="228"/>
    </w:p>
    <w:tbl>
      <w:tblPr>
        <w:tblStyle w:val="TableGrid"/>
        <w:tblW w:w="0" w:type="auto"/>
        <w:tblLook w:val="04A0" w:firstRow="1" w:lastRow="0" w:firstColumn="1" w:lastColumn="0" w:noHBand="0" w:noVBand="1"/>
      </w:tblPr>
      <w:tblGrid>
        <w:gridCol w:w="4733"/>
        <w:gridCol w:w="4733"/>
      </w:tblGrid>
      <w:tr w:rsidR="0055440B" w:rsidRPr="00315FF6" w14:paraId="38960814" w14:textId="77777777" w:rsidTr="00A01E0B">
        <w:trPr>
          <w:trHeight w:val="4058"/>
        </w:trPr>
        <w:tc>
          <w:tcPr>
            <w:tcW w:w="4733" w:type="dxa"/>
          </w:tcPr>
          <w:p w14:paraId="7024256B" w14:textId="35BC74C1" w:rsidR="0055440B" w:rsidRDefault="003D5ED7" w:rsidP="00155A25">
            <w:r>
              <w:t>Move the 3 NB-03 jacks from the top level down to the crossbars under the PI.</w:t>
            </w:r>
          </w:p>
          <w:p w14:paraId="2FF01220" w14:textId="60DB4AA3" w:rsidR="003D5ED7" w:rsidRDefault="00FE4662" w:rsidP="00FE4662">
            <w:r>
              <w:t xml:space="preserve">Place the jack on the tank side of the frame symmetrically (there should be 308.25 mm from the </w:t>
            </w:r>
            <w:bookmarkStart w:id="229" w:name="OLE_LINK112"/>
            <w:bookmarkStart w:id="230" w:name="OLE_LINK113"/>
            <w:r>
              <w:t>jack adapter block to the nearest point on the right angle brackets</w:t>
            </w:r>
            <w:bookmarkEnd w:id="229"/>
            <w:bookmarkEnd w:id="230"/>
            <w:r>
              <w:t>).</w:t>
            </w:r>
          </w:p>
          <w:p w14:paraId="6FD698DC" w14:textId="77777777" w:rsidR="00FE4662" w:rsidRDefault="00FE4662" w:rsidP="00FE4662">
            <w:r>
              <w:t>Place jacks on the ±X sides with 695 mm between the jack adapter block to the nearest point on the right angle brackets at the tank end.</w:t>
            </w:r>
          </w:p>
          <w:p w14:paraId="1FCED29E" w14:textId="0BFCBD69" w:rsidR="00FF5169" w:rsidRPr="00315FF6" w:rsidRDefault="00FE61F3" w:rsidP="00A01E0B">
            <w:r>
              <w:t>Set the jacks to 20</w:t>
            </w:r>
            <w:r w:rsidR="00FF5169">
              <w:t>0 mm high from the base of the adapter block to the tip of the</w:t>
            </w:r>
            <w:r w:rsidR="00A01E0B">
              <w:t xml:space="preserve"> rotating section (</w:t>
            </w:r>
            <w:r w:rsidR="00FF5169">
              <w:t>nominal</w:t>
            </w:r>
            <w:r w:rsidR="00A01E0B">
              <w:t xml:space="preserve"> height</w:t>
            </w:r>
            <w:r w:rsidR="00FF5169">
              <w:t>).</w:t>
            </w:r>
          </w:p>
        </w:tc>
        <w:tc>
          <w:tcPr>
            <w:tcW w:w="4733" w:type="dxa"/>
          </w:tcPr>
          <w:p w14:paraId="5C72BBA8" w14:textId="20376C81" w:rsidR="0055440B" w:rsidRPr="00315FF6" w:rsidRDefault="00EB0530" w:rsidP="00155A25">
            <w:r>
              <w:rPr>
                <w:noProof/>
                <w:lang w:val="en-AU" w:eastAsia="ja-JP"/>
              </w:rPr>
              <mc:AlternateContent>
                <mc:Choice Requires="wps">
                  <w:drawing>
                    <wp:anchor distT="0" distB="0" distL="114300" distR="114300" simplePos="0" relativeHeight="251891712" behindDoc="0" locked="0" layoutInCell="1" allowOverlap="1" wp14:anchorId="7AFE7E22" wp14:editId="7F180F05">
                      <wp:simplePos x="0" y="0"/>
                      <wp:positionH relativeFrom="column">
                        <wp:posOffset>515607</wp:posOffset>
                      </wp:positionH>
                      <wp:positionV relativeFrom="paragraph">
                        <wp:posOffset>1185402</wp:posOffset>
                      </wp:positionV>
                      <wp:extent cx="768337" cy="192505"/>
                      <wp:effectExtent l="0" t="0" r="0" b="10795"/>
                      <wp:wrapNone/>
                      <wp:docPr id="170" name="Text Box 170"/>
                      <wp:cNvGraphicFramePr/>
                      <a:graphic xmlns:a="http://schemas.openxmlformats.org/drawingml/2006/main">
                        <a:graphicData uri="http://schemas.microsoft.com/office/word/2010/wordprocessingShape">
                          <wps:wsp>
                            <wps:cNvSpPr txBox="1"/>
                            <wps:spPr>
                              <a:xfrm>
                                <a:off x="0" y="0"/>
                                <a:ext cx="76833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13E3E191" w14:textId="3480BB39" w:rsidR="00B32AE1" w:rsidRPr="00451044" w:rsidRDefault="00B32AE1" w:rsidP="00117634">
                                  <w:pPr>
                                    <w:spacing w:before="0"/>
                                    <w:rPr>
                                      <w:rFonts w:eastAsia="MS Mincho"/>
                                    </w:rPr>
                                  </w:pPr>
                                  <w:r>
                                    <w:rPr>
                                      <w:rFonts w:eastAsia="MS Mincho"/>
                                    </w:rPr>
                                    <w:t>695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E7E22" id="Text Box 170" o:spid="_x0000_s1097" type="#_x0000_t202" style="position:absolute;left:0;text-align:left;margin-left:40.6pt;margin-top:93.35pt;width:60.5pt;height:15.1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" fillcolor="#dbe5f1 [660]" stroked="f">
                      <v:textbox inset="0,0,0,0">
                        <w:txbxContent>
                          <w:p w14:paraId="13E3E191" w14:textId="3480BB39" w:rsidR="00B32AE1" w:rsidRPr="00451044" w:rsidRDefault="00B32AE1" w:rsidP="00117634">
                            <w:pPr>
                              <w:spacing w:before="0"/>
                              <w:rPr>
                                <w:rFonts w:eastAsia="MS Mincho"/>
                              </w:rPr>
                            </w:pPr>
                            <w:r>
                              <w:rPr>
                                <w:rFonts w:eastAsia="MS Mincho"/>
                              </w:rPr>
                              <w:t>695 mm</w:t>
                            </w:r>
                          </w:p>
                        </w:txbxContent>
                      </v:textbox>
                    </v:shape>
                  </w:pict>
                </mc:Fallback>
              </mc:AlternateContent>
            </w:r>
            <w:r>
              <w:rPr>
                <w:noProof/>
                <w:lang w:val="en-AU" w:eastAsia="ja-JP"/>
              </w:rPr>
              <mc:AlternateContent>
                <mc:Choice Requires="wps">
                  <w:drawing>
                    <wp:anchor distT="0" distB="0" distL="114300" distR="114300" simplePos="0" relativeHeight="251877376" behindDoc="0" locked="0" layoutInCell="1" allowOverlap="1" wp14:anchorId="30BEAD5E" wp14:editId="63493A65">
                      <wp:simplePos x="0" y="0"/>
                      <wp:positionH relativeFrom="column">
                        <wp:posOffset>320843</wp:posOffset>
                      </wp:positionH>
                      <wp:positionV relativeFrom="paragraph">
                        <wp:posOffset>1448435</wp:posOffset>
                      </wp:positionV>
                      <wp:extent cx="1032588" cy="211494"/>
                      <wp:effectExtent l="76200" t="101600" r="85090" b="169545"/>
                      <wp:wrapNone/>
                      <wp:docPr id="163" name="Straight Arrow Connector 163"/>
                      <wp:cNvGraphicFramePr/>
                      <a:graphic xmlns:a="http://schemas.openxmlformats.org/drawingml/2006/main">
                        <a:graphicData uri="http://schemas.microsoft.com/office/word/2010/wordprocessingShape">
                          <wps:wsp>
                            <wps:cNvCnPr/>
                            <wps:spPr>
                              <a:xfrm>
                                <a:off x="0" y="0"/>
                                <a:ext cx="1032588" cy="211494"/>
                              </a:xfrm>
                              <a:prstGeom prst="straightConnector1">
                                <a:avLst/>
                              </a:prstGeom>
                              <a:ln>
                                <a:solidFill>
                                  <a:srgbClr val="FF0000"/>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AF9B4F5" id="_x0000_t32" coordsize="21600,21600" o:spt="32" o:oned="t" path="m0,0l21600,21600e" filled="f">
                      <v:path arrowok="t" fillok="f" o:connecttype="none"/>
                      <o:lock v:ext="edit" shapetype="t"/>
                    </v:shapetype>
                    <v:shape id="Straight Arrow Connector 163" o:spid="_x0000_s1026" type="#_x0000_t32" style="position:absolute;margin-left:25.25pt;margin-top:114.05pt;width:81.3pt;height:16.6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" strokecolor="red" strokeweight="2pt">
                      <v:stroke startarrow="block" endarrow="block"/>
                      <v:shadow on="t" opacity="24903f" mv:blur="40000f" origin=",.5" offset="0,20000emu"/>
                    </v:shape>
                  </w:pict>
                </mc:Fallback>
              </mc:AlternateContent>
            </w:r>
            <w:r>
              <w:rPr>
                <w:noProof/>
                <w:lang w:val="en-AU" w:eastAsia="ja-JP"/>
              </w:rPr>
              <mc:AlternateContent>
                <mc:Choice Requires="wps">
                  <w:drawing>
                    <wp:anchor distT="0" distB="0" distL="114300" distR="114300" simplePos="0" relativeHeight="251889664" behindDoc="0" locked="0" layoutInCell="1" allowOverlap="1" wp14:anchorId="51330034" wp14:editId="14DF62E4">
                      <wp:simplePos x="0" y="0"/>
                      <wp:positionH relativeFrom="column">
                        <wp:posOffset>694067</wp:posOffset>
                      </wp:positionH>
                      <wp:positionV relativeFrom="paragraph">
                        <wp:posOffset>801513</wp:posOffset>
                      </wp:positionV>
                      <wp:extent cx="768337" cy="192505"/>
                      <wp:effectExtent l="0" t="0" r="0" b="10795"/>
                      <wp:wrapNone/>
                      <wp:docPr id="169" name="Text Box 169"/>
                      <wp:cNvGraphicFramePr/>
                      <a:graphic xmlns:a="http://schemas.openxmlformats.org/drawingml/2006/main">
                        <a:graphicData uri="http://schemas.microsoft.com/office/word/2010/wordprocessingShape">
                          <wps:wsp>
                            <wps:cNvSpPr txBox="1"/>
                            <wps:spPr>
                              <a:xfrm>
                                <a:off x="0" y="0"/>
                                <a:ext cx="76833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41A1F1E" w14:textId="3FD6DBF6" w:rsidR="00B32AE1" w:rsidRPr="00451044" w:rsidRDefault="00B32AE1" w:rsidP="00117634">
                                  <w:pPr>
                                    <w:spacing w:before="0"/>
                                    <w:rPr>
                                      <w:rFonts w:eastAsia="MS Mincho"/>
                                    </w:rPr>
                                  </w:pPr>
                                  <w:r>
                                    <w:rPr>
                                      <w:rFonts w:eastAsia="MS Mincho"/>
                                    </w:rPr>
                                    <w:t>308.25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30034" id="Text Box 169" o:spid="_x0000_s1098" type="#_x0000_t202" style="position:absolute;left:0;text-align:left;margin-left:54.65pt;margin-top:63.1pt;width:60.5pt;height:15.1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" fillcolor="#dbe5f1 [660]" stroked="f">
                      <v:textbox inset="0,0,0,0">
                        <w:txbxContent>
                          <w:p w14:paraId="541A1F1E" w14:textId="3FD6DBF6" w:rsidR="00B32AE1" w:rsidRPr="00451044" w:rsidRDefault="00B32AE1" w:rsidP="00117634">
                            <w:pPr>
                              <w:spacing w:before="0"/>
                              <w:rPr>
                                <w:rFonts w:eastAsia="MS Mincho"/>
                              </w:rPr>
                            </w:pPr>
                            <w:r>
                              <w:rPr>
                                <w:rFonts w:eastAsia="MS Mincho"/>
                              </w:rPr>
                              <w:t>308.25 mm</w:t>
                            </w:r>
                          </w:p>
                        </w:txbxContent>
                      </v:textbox>
                    </v:shape>
                  </w:pict>
                </mc:Fallback>
              </mc:AlternateContent>
            </w:r>
            <w:r>
              <w:rPr>
                <w:noProof/>
                <w:lang w:val="en-AU" w:eastAsia="ja-JP"/>
              </w:rPr>
              <mc:AlternateContent>
                <mc:Choice Requires="wps">
                  <w:drawing>
                    <wp:anchor distT="0" distB="0" distL="114300" distR="114300" simplePos="0" relativeHeight="251887616" behindDoc="0" locked="0" layoutInCell="1" allowOverlap="1" wp14:anchorId="16A4B8E3" wp14:editId="4AF0C3EE">
                      <wp:simplePos x="0" y="0"/>
                      <wp:positionH relativeFrom="column">
                        <wp:posOffset>205001</wp:posOffset>
                      </wp:positionH>
                      <wp:positionV relativeFrom="paragraph">
                        <wp:posOffset>193234</wp:posOffset>
                      </wp:positionV>
                      <wp:extent cx="292359" cy="374209"/>
                      <wp:effectExtent l="0" t="0" r="12700" b="6985"/>
                      <wp:wrapNone/>
                      <wp:docPr id="168" name="Text Box 168"/>
                      <wp:cNvGraphicFramePr/>
                      <a:graphic xmlns:a="http://schemas.openxmlformats.org/drawingml/2006/main">
                        <a:graphicData uri="http://schemas.microsoft.com/office/word/2010/wordprocessingShape">
                          <wps:wsp>
                            <wps:cNvSpPr txBox="1"/>
                            <wps:spPr>
                              <a:xfrm>
                                <a:off x="0" y="0"/>
                                <a:ext cx="292359" cy="374209"/>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8B77A20" w14:textId="1B200EF3" w:rsidR="00B32AE1" w:rsidRDefault="00B32AE1" w:rsidP="00117634">
                                  <w:pPr>
                                    <w:spacing w:before="0"/>
                                    <w:rPr>
                                      <w:rFonts w:eastAsia="MS Mincho"/>
                                    </w:rPr>
                                  </w:pPr>
                                  <w:r>
                                    <w:rPr>
                                      <w:rFonts w:eastAsia="MS Mincho"/>
                                    </w:rPr>
                                    <w:t>-Y</w:t>
                                  </w:r>
                                </w:p>
                                <w:p w14:paraId="37EA3DDF" w14:textId="30545354" w:rsidR="00B32AE1" w:rsidRPr="00451044" w:rsidRDefault="00B32AE1" w:rsidP="00117634">
                                  <w:pPr>
                                    <w:spacing w:before="0"/>
                                    <w:rPr>
                                      <w:rFonts w:eastAsia="MS Mincho"/>
                                    </w:rPr>
                                  </w:pPr>
                                  <w:r>
                                    <w:rPr>
                                      <w:rFonts w:eastAsia="MS Mincho"/>
                                    </w:rPr>
                                    <w:t>tank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4B8E3" id="Text Box 168" o:spid="_x0000_s1099" type="#_x0000_t202" style="position:absolute;left:0;text-align:left;margin-left:16.15pt;margin-top:15.2pt;width:23pt;height:29.4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" fillcolor="#dbe5f1 [660]" stroked="f">
                      <v:textbox inset="0,0,0,0">
                        <w:txbxContent>
                          <w:p w14:paraId="58B77A20" w14:textId="1B200EF3" w:rsidR="00B32AE1" w:rsidRDefault="00B32AE1" w:rsidP="00117634">
                            <w:pPr>
                              <w:spacing w:before="0"/>
                              <w:rPr>
                                <w:rFonts w:eastAsia="MS Mincho"/>
                              </w:rPr>
                            </w:pPr>
                            <w:r>
                              <w:rPr>
                                <w:rFonts w:eastAsia="MS Mincho"/>
                              </w:rPr>
                              <w:t>-Y</w:t>
                            </w:r>
                          </w:p>
                          <w:p w14:paraId="37EA3DDF" w14:textId="30545354" w:rsidR="00B32AE1" w:rsidRPr="00451044" w:rsidRDefault="00B32AE1" w:rsidP="00117634">
                            <w:pPr>
                              <w:spacing w:before="0"/>
                              <w:rPr>
                                <w:rFonts w:eastAsia="MS Mincho"/>
                              </w:rPr>
                            </w:pPr>
                            <w:r>
                              <w:rPr>
                                <w:rFonts w:eastAsia="MS Mincho"/>
                              </w:rPr>
                              <w:t>tank</w:t>
                            </w:r>
                          </w:p>
                        </w:txbxContent>
                      </v:textbox>
                    </v:shape>
                  </w:pict>
                </mc:Fallback>
              </mc:AlternateContent>
            </w:r>
            <w:r>
              <w:rPr>
                <w:noProof/>
                <w:lang w:val="en-AU" w:eastAsia="ja-JP"/>
              </w:rPr>
              <mc:AlternateContent>
                <mc:Choice Requires="wps">
                  <w:drawing>
                    <wp:anchor distT="0" distB="0" distL="114300" distR="114300" simplePos="0" relativeHeight="251885568" behindDoc="0" locked="0" layoutInCell="1" allowOverlap="1" wp14:anchorId="44182111" wp14:editId="73CB0D11">
                      <wp:simplePos x="0" y="0"/>
                      <wp:positionH relativeFrom="column">
                        <wp:posOffset>2526004</wp:posOffset>
                      </wp:positionH>
                      <wp:positionV relativeFrom="paragraph">
                        <wp:posOffset>1370745</wp:posOffset>
                      </wp:positionV>
                      <wp:extent cx="204537" cy="192505"/>
                      <wp:effectExtent l="0" t="0" r="0" b="10795"/>
                      <wp:wrapNone/>
                      <wp:docPr id="167" name="Text Box 167"/>
                      <wp:cNvGraphicFramePr/>
                      <a:graphic xmlns:a="http://schemas.openxmlformats.org/drawingml/2006/main">
                        <a:graphicData uri="http://schemas.microsoft.com/office/word/2010/wordprocessingShape">
                          <wps:wsp>
                            <wps:cNvSpPr txBox="1"/>
                            <wps:spPr>
                              <a:xfrm>
                                <a:off x="0" y="0"/>
                                <a:ext cx="20453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EEE10D3" w14:textId="444D4EE2" w:rsidR="00B32AE1" w:rsidRPr="00451044" w:rsidRDefault="00B32AE1" w:rsidP="00117634">
                                  <w:pPr>
                                    <w:spacing w:before="0"/>
                                    <w:rPr>
                                      <w:rFonts w:eastAsia="MS Mincho"/>
                                    </w:rPr>
                                  </w:pPr>
                                  <w:r>
                                    <w:rPr>
                                      <w:rFonts w:eastAsia="MS Mincho"/>
                                    </w:rPr>
                                    <w: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82111" id="Text Box 167" o:spid="_x0000_s1100" type="#_x0000_t202" style="position:absolute;left:0;text-align:left;margin-left:198.9pt;margin-top:107.95pt;width:16.1pt;height:15.1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" fillcolor="#dbe5f1 [660]" stroked="f">
                      <v:textbox inset="0,0,0,0">
                        <w:txbxContent>
                          <w:p w14:paraId="7EEE10D3" w14:textId="444D4EE2" w:rsidR="00B32AE1" w:rsidRPr="00451044" w:rsidRDefault="00B32AE1" w:rsidP="00117634">
                            <w:pPr>
                              <w:spacing w:before="0"/>
                              <w:rPr>
                                <w:rFonts w:eastAsia="MS Mincho"/>
                              </w:rPr>
                            </w:pPr>
                            <w:r>
                              <w:rPr>
                                <w:rFonts w:eastAsia="MS Mincho"/>
                              </w:rPr>
                              <w:t>+Y</w:t>
                            </w:r>
                          </w:p>
                        </w:txbxContent>
                      </v:textbox>
                    </v:shape>
                  </w:pict>
                </mc:Fallback>
              </mc:AlternateContent>
            </w:r>
            <w:r>
              <w:rPr>
                <w:noProof/>
                <w:lang w:val="en-AU" w:eastAsia="ja-JP"/>
              </w:rPr>
              <mc:AlternateContent>
                <mc:Choice Requires="wps">
                  <w:drawing>
                    <wp:anchor distT="0" distB="0" distL="114300" distR="114300" simplePos="0" relativeHeight="251883520" behindDoc="0" locked="0" layoutInCell="1" allowOverlap="1" wp14:anchorId="37938E3E" wp14:editId="68733DF8">
                      <wp:simplePos x="0" y="0"/>
                      <wp:positionH relativeFrom="column">
                        <wp:posOffset>697204</wp:posOffset>
                      </wp:positionH>
                      <wp:positionV relativeFrom="paragraph">
                        <wp:posOffset>1713645</wp:posOffset>
                      </wp:positionV>
                      <wp:extent cx="204537" cy="192505"/>
                      <wp:effectExtent l="0" t="0" r="0" b="10795"/>
                      <wp:wrapNone/>
                      <wp:docPr id="166" name="Text Box 166"/>
                      <wp:cNvGraphicFramePr/>
                      <a:graphic xmlns:a="http://schemas.openxmlformats.org/drawingml/2006/main">
                        <a:graphicData uri="http://schemas.microsoft.com/office/word/2010/wordprocessingShape">
                          <wps:wsp>
                            <wps:cNvSpPr txBox="1"/>
                            <wps:spPr>
                              <a:xfrm>
                                <a:off x="0" y="0"/>
                                <a:ext cx="20453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F62E9DE" w14:textId="7A5AD3A3" w:rsidR="00B32AE1" w:rsidRPr="00451044" w:rsidRDefault="00B32AE1" w:rsidP="00117634">
                                  <w:pPr>
                                    <w:spacing w:before="0"/>
                                    <w:rPr>
                                      <w:rFonts w:eastAsia="MS Mincho"/>
                                    </w:rPr>
                                  </w:pPr>
                                  <w:r>
                                    <w:rPr>
                                      <w:rFonts w:eastAsia="MS Mincho"/>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38E3E" id="Text Box 166" o:spid="_x0000_s1101" type="#_x0000_t202" style="position:absolute;left:0;text-align:left;margin-left:54.9pt;margin-top:134.95pt;width:16.1pt;height:15.1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" fillcolor="#dbe5f1 [660]" stroked="f">
                      <v:textbox inset="0,0,0,0">
                        <w:txbxContent>
                          <w:p w14:paraId="6F62E9DE" w14:textId="7A5AD3A3" w:rsidR="00B32AE1" w:rsidRPr="00451044" w:rsidRDefault="00B32AE1" w:rsidP="00117634">
                            <w:pPr>
                              <w:spacing w:before="0"/>
                              <w:rPr>
                                <w:rFonts w:eastAsia="MS Mincho"/>
                              </w:rPr>
                            </w:pPr>
                            <w:r>
                              <w:rPr>
                                <w:rFonts w:eastAsia="MS Mincho"/>
                              </w:rPr>
                              <w:t>+X</w:t>
                            </w:r>
                          </w:p>
                        </w:txbxContent>
                      </v:textbox>
                    </v:shape>
                  </w:pict>
                </mc:Fallback>
              </mc:AlternateContent>
            </w:r>
            <w:r w:rsidR="00117634">
              <w:rPr>
                <w:noProof/>
                <w:lang w:val="en-AU" w:eastAsia="ja-JP"/>
              </w:rPr>
              <mc:AlternateContent>
                <mc:Choice Requires="wps">
                  <w:drawing>
                    <wp:anchor distT="0" distB="0" distL="114300" distR="114300" simplePos="0" relativeHeight="251881472" behindDoc="0" locked="0" layoutInCell="1" allowOverlap="1" wp14:anchorId="794596C8" wp14:editId="2DEFDCCD">
                      <wp:simplePos x="0" y="0"/>
                      <wp:positionH relativeFrom="column">
                        <wp:posOffset>1575513</wp:posOffset>
                      </wp:positionH>
                      <wp:positionV relativeFrom="paragraph">
                        <wp:posOffset>308895</wp:posOffset>
                      </wp:positionV>
                      <wp:extent cx="204537" cy="192505"/>
                      <wp:effectExtent l="0" t="0" r="0" b="10795"/>
                      <wp:wrapNone/>
                      <wp:docPr id="165" name="Text Box 165"/>
                      <wp:cNvGraphicFramePr/>
                      <a:graphic xmlns:a="http://schemas.openxmlformats.org/drawingml/2006/main">
                        <a:graphicData uri="http://schemas.microsoft.com/office/word/2010/wordprocessingShape">
                          <wps:wsp>
                            <wps:cNvSpPr txBox="1"/>
                            <wps:spPr>
                              <a:xfrm>
                                <a:off x="0" y="0"/>
                                <a:ext cx="20453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11F3ABBD" w14:textId="77777777" w:rsidR="00B32AE1" w:rsidRPr="00451044" w:rsidRDefault="00B32AE1" w:rsidP="00117634">
                                  <w:pPr>
                                    <w:spacing w:before="0"/>
                                    <w:rPr>
                                      <w:rFonts w:eastAsia="MS Mincho"/>
                                    </w:rPr>
                                  </w:pPr>
                                  <w:r>
                                    <w:rPr>
                                      <w:rFonts w:eastAsia="MS Mincho"/>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596C8" id="Text Box 165" o:spid="_x0000_s1102" type="#_x0000_t202" style="position:absolute;left:0;text-align:left;margin-left:124.05pt;margin-top:24.3pt;width:16.1pt;height:15.1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" fillcolor="#dbe5f1 [660]" stroked="f">
                      <v:textbox inset="0,0,0,0">
                        <w:txbxContent>
                          <w:p w14:paraId="11F3ABBD" w14:textId="77777777" w:rsidR="00B32AE1" w:rsidRPr="00451044" w:rsidRDefault="00B32AE1" w:rsidP="00117634">
                            <w:pPr>
                              <w:spacing w:before="0"/>
                              <w:rPr>
                                <w:rFonts w:eastAsia="MS Mincho"/>
                              </w:rPr>
                            </w:pPr>
                            <w:r>
                              <w:rPr>
                                <w:rFonts w:eastAsia="MS Mincho"/>
                              </w:rPr>
                              <w:t>-X</w:t>
                            </w:r>
                          </w:p>
                        </w:txbxContent>
                      </v:textbox>
                    </v:shape>
                  </w:pict>
                </mc:Fallback>
              </mc:AlternateContent>
            </w:r>
            <w:r w:rsidR="003D5ED7">
              <w:rPr>
                <w:noProof/>
                <w:lang w:val="en-AU" w:eastAsia="ja-JP"/>
              </w:rPr>
              <mc:AlternateContent>
                <mc:Choice Requires="wps">
                  <w:drawing>
                    <wp:anchor distT="0" distB="0" distL="114300" distR="114300" simplePos="0" relativeHeight="251876352" behindDoc="0" locked="0" layoutInCell="1" allowOverlap="1" wp14:anchorId="5E4A1D9A" wp14:editId="06A275EE">
                      <wp:simplePos x="0" y="0"/>
                      <wp:positionH relativeFrom="column">
                        <wp:posOffset>548005</wp:posOffset>
                      </wp:positionH>
                      <wp:positionV relativeFrom="paragraph">
                        <wp:posOffset>650574</wp:posOffset>
                      </wp:positionV>
                      <wp:extent cx="174458" cy="228600"/>
                      <wp:effectExtent l="101600" t="76200" r="54610" b="127000"/>
                      <wp:wrapNone/>
                      <wp:docPr id="162" name="Straight Arrow Connector 162"/>
                      <wp:cNvGraphicFramePr/>
                      <a:graphic xmlns:a="http://schemas.openxmlformats.org/drawingml/2006/main">
                        <a:graphicData uri="http://schemas.microsoft.com/office/word/2010/wordprocessingShape">
                          <wps:wsp>
                            <wps:cNvCnPr/>
                            <wps:spPr>
                              <a:xfrm flipV="1">
                                <a:off x="0" y="0"/>
                                <a:ext cx="174458" cy="228600"/>
                              </a:xfrm>
                              <a:prstGeom prst="straightConnector1">
                                <a:avLst/>
                              </a:prstGeom>
                              <a:ln>
                                <a:solidFill>
                                  <a:srgbClr val="FF0000"/>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081ADC" id="Straight Arrow Connector 162" o:spid="_x0000_s1026" type="#_x0000_t32" style="position:absolute;margin-left:43.15pt;margin-top:51.25pt;width:13.75pt;height:18pt;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" strokecolor="red" strokeweight="2pt">
                      <v:stroke startarrow="block" endarrow="block"/>
                      <v:shadow on="t" opacity="24903f" mv:blur="40000f" origin=",.5" offset="0,20000emu"/>
                    </v:shape>
                  </w:pict>
                </mc:Fallback>
              </mc:AlternateContent>
            </w:r>
            <w:r w:rsidR="003D5ED7">
              <w:rPr>
                <w:noProof/>
                <w:lang w:val="en-AU" w:eastAsia="ja-JP"/>
              </w:rPr>
              <w:drawing>
                <wp:inline distT="0" distB="0" distL="0" distR="0" wp14:anchorId="24118C93" wp14:editId="2829DC1E">
                  <wp:extent cx="2806667" cy="1925804"/>
                  <wp:effectExtent l="0" t="0" r="0" b="5080"/>
                  <wp:docPr id="161" name="Picture 161" descr="../../../../../../var/folders/hf/20t5pn953rv7z5xdv8yfh5j00000gn/T/com.realmacsoftware.ember/BA3F7940-662A-4134-95AF-741D18056A9E/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r/folders/hf/20t5pn953rv7z5xdv8yfh5j00000gn/T/com.realmacsoftware.ember/BA3F7940-662A-4134-95AF-741D18056A9E/B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33965" cy="1944535"/>
                          </a:xfrm>
                          <a:prstGeom prst="rect">
                            <a:avLst/>
                          </a:prstGeom>
                          <a:noFill/>
                          <a:ln>
                            <a:noFill/>
                          </a:ln>
                        </pic:spPr>
                      </pic:pic>
                    </a:graphicData>
                  </a:graphic>
                </wp:inline>
              </w:drawing>
            </w:r>
          </w:p>
        </w:tc>
      </w:tr>
    </w:tbl>
    <w:p w14:paraId="6EC0BE41" w14:textId="71D5406D" w:rsidR="0055440B" w:rsidRDefault="0055440B" w:rsidP="0055440B">
      <w:pPr>
        <w:pStyle w:val="Heading2"/>
        <w:rPr>
          <w:rFonts w:ascii="Helvetica" w:hAnsi="Helvetica" w:cs="Helvetica"/>
          <w:szCs w:val="24"/>
          <w:lang w:val="en-AU"/>
        </w:rPr>
      </w:pPr>
      <w:bookmarkStart w:id="231" w:name="_Toc453827558"/>
      <w:r>
        <w:rPr>
          <w:lang w:val="en-AU"/>
        </w:rPr>
        <w:t>Remove top crossbars</w:t>
      </w:r>
      <w:bookmarkEnd w:id="231"/>
    </w:p>
    <w:tbl>
      <w:tblPr>
        <w:tblStyle w:val="TableGrid"/>
        <w:tblW w:w="0" w:type="auto"/>
        <w:tblLook w:val="04A0" w:firstRow="1" w:lastRow="0" w:firstColumn="1" w:lastColumn="0" w:noHBand="0" w:noVBand="1"/>
      </w:tblPr>
      <w:tblGrid>
        <w:gridCol w:w="4650"/>
        <w:gridCol w:w="4816"/>
      </w:tblGrid>
      <w:tr w:rsidR="006128F8" w:rsidRPr="00315FF6" w14:paraId="06BB3180" w14:textId="77777777" w:rsidTr="003B60F8">
        <w:tc>
          <w:tcPr>
            <w:tcW w:w="4650" w:type="dxa"/>
          </w:tcPr>
          <w:p w14:paraId="2489934E" w14:textId="77777777" w:rsidR="0055440B" w:rsidRDefault="0055440B" w:rsidP="00FE4662">
            <w:r>
              <w:t xml:space="preserve">Remove the </w:t>
            </w:r>
            <w:r w:rsidR="006128F8">
              <w:t xml:space="preserve">lifting eyes, the </w:t>
            </w:r>
            <w:r>
              <w:t>top outside crossbars</w:t>
            </w:r>
            <w:r w:rsidR="00FE4662">
              <w:t xml:space="preserve"> on all four sides,</w:t>
            </w:r>
            <w:r>
              <w:t xml:space="preserve"> the brackets on the inside corners</w:t>
            </w:r>
            <w:r w:rsidR="00FE4662">
              <w:t xml:space="preserve"> and the brackets that supported the crossbars from underneath</w:t>
            </w:r>
            <w:r>
              <w:t>.</w:t>
            </w:r>
            <w:r w:rsidR="00FE4662">
              <w:t xml:space="preserve"> </w:t>
            </w:r>
          </w:p>
          <w:p w14:paraId="734FBF64" w14:textId="1C632F74" w:rsidR="001B3F61" w:rsidRPr="00315FF6" w:rsidRDefault="001B3F61" w:rsidP="00FE4662">
            <w:r>
              <w:t>If the extension bars are wobbly, lower the</w:t>
            </w:r>
            <w:r w:rsidR="00BC2FDF">
              <w:t>m a few centimeters until the upper right-angle brackets are connected.</w:t>
            </w:r>
          </w:p>
        </w:tc>
        <w:tc>
          <w:tcPr>
            <w:tcW w:w="4816" w:type="dxa"/>
          </w:tcPr>
          <w:p w14:paraId="31F10E1E" w14:textId="008991B7" w:rsidR="006128F8" w:rsidRDefault="006128F8" w:rsidP="00155A25">
            <w:r>
              <w:rPr>
                <w:noProof/>
                <w:lang w:val="en-AU" w:eastAsia="ja-JP"/>
              </w:rPr>
              <mc:AlternateContent>
                <mc:Choice Requires="wps">
                  <w:drawing>
                    <wp:anchor distT="0" distB="0" distL="114300" distR="114300" simplePos="0" relativeHeight="251875328" behindDoc="0" locked="0" layoutInCell="1" allowOverlap="1" wp14:anchorId="7FD02042" wp14:editId="60719730">
                      <wp:simplePos x="0" y="0"/>
                      <wp:positionH relativeFrom="column">
                        <wp:posOffset>1400810</wp:posOffset>
                      </wp:positionH>
                      <wp:positionV relativeFrom="paragraph">
                        <wp:posOffset>1144270</wp:posOffset>
                      </wp:positionV>
                      <wp:extent cx="0" cy="1371600"/>
                      <wp:effectExtent l="127000" t="25400" r="127000" b="127000"/>
                      <wp:wrapNone/>
                      <wp:docPr id="160" name="Straight Arrow Connector 160"/>
                      <wp:cNvGraphicFramePr/>
                      <a:graphic xmlns:a="http://schemas.openxmlformats.org/drawingml/2006/main">
                        <a:graphicData uri="http://schemas.microsoft.com/office/word/2010/wordprocessingShape">
                          <wps:wsp>
                            <wps:cNvCnPr/>
                            <wps:spPr>
                              <a:xfrm>
                                <a:off x="0" y="0"/>
                                <a:ext cx="0" cy="137160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2A39EB5D" id="Straight Arrow Connector 160" o:spid="_x0000_s1026" type="#_x0000_t32" style="position:absolute;margin-left:110.3pt;margin-top:90.1pt;width:0;height:108pt;z-index:25187532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" strokecolor="#4f81bd [3204]" strokeweight="2pt">
                      <v:stroke endarrow="block"/>
                      <v:shadow on="t" opacity="24903f" mv:blur="40000f" origin=",.5" offset="0,20000emu"/>
                    </v:shape>
                  </w:pict>
                </mc:Fallback>
              </mc:AlternateContent>
            </w:r>
            <w:r>
              <w:rPr>
                <w:noProof/>
                <w:lang w:val="en-AU" w:eastAsia="ja-JP"/>
              </w:rPr>
              <w:drawing>
                <wp:inline distT="0" distB="0" distL="0" distR="0" wp14:anchorId="21542F07" wp14:editId="3217F023">
                  <wp:extent cx="2908935" cy="1692946"/>
                  <wp:effectExtent l="0" t="0" r="12065" b="8890"/>
                  <wp:docPr id="159" name="Picture 159" descr="../../../../../../var/folders/hf/20t5pn953rv7z5xdv8yfh5j00000gn/T/com.realmacsoftware.ember/6D3BF336-3455-451D-811A-99EA3BFA2D19/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r/folders/hf/20t5pn953rv7z5xdv8yfh5j00000gn/T/com.realmacsoftware.ember/6D3BF336-3455-451D-811A-99EA3BFA2D19/B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20601" cy="1699735"/>
                          </a:xfrm>
                          <a:prstGeom prst="rect">
                            <a:avLst/>
                          </a:prstGeom>
                          <a:noFill/>
                          <a:ln>
                            <a:noFill/>
                          </a:ln>
                        </pic:spPr>
                      </pic:pic>
                    </a:graphicData>
                  </a:graphic>
                </wp:inline>
              </w:drawing>
            </w:r>
          </w:p>
          <w:p w14:paraId="556E623A" w14:textId="33B3A603" w:rsidR="0055440B" w:rsidRPr="00315FF6" w:rsidRDefault="0055440B" w:rsidP="00155A25">
            <w:r>
              <w:rPr>
                <w:noProof/>
                <w:lang w:val="en-AU" w:eastAsia="ja-JP"/>
              </w:rPr>
              <w:drawing>
                <wp:inline distT="0" distB="0" distL="0" distR="0" wp14:anchorId="31830E0E" wp14:editId="2217D367">
                  <wp:extent cx="2858854" cy="1663800"/>
                  <wp:effectExtent l="0" t="0" r="11430" b="12700"/>
                  <wp:docPr id="158" name="Picture 158" descr="../../../../../../var/folders/hf/20t5pn953rv7z5xdv8yfh5j00000gn/T/com.realmacsoftware.ember/F58C6492-C9D0-4F07-830A-36621A066C85/BS:%20Top%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hf/20t5pn953rv7z5xdv8yfh5j00000gn/T/com.realmacsoftware.ember/F58C6492-C9D0-4F07-830A-36621A066C85/BS:%20Top%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69570" cy="1670036"/>
                          </a:xfrm>
                          <a:prstGeom prst="rect">
                            <a:avLst/>
                          </a:prstGeom>
                          <a:noFill/>
                          <a:ln>
                            <a:noFill/>
                          </a:ln>
                        </pic:spPr>
                      </pic:pic>
                    </a:graphicData>
                  </a:graphic>
                </wp:inline>
              </w:drawing>
            </w:r>
          </w:p>
        </w:tc>
      </w:tr>
    </w:tbl>
    <w:p w14:paraId="63BCB8E9" w14:textId="77777777" w:rsidR="003B60F8" w:rsidRDefault="003B60F8" w:rsidP="003B60F8">
      <w:pPr>
        <w:pStyle w:val="Heading2"/>
        <w:rPr>
          <w:lang w:val="en-AU"/>
        </w:rPr>
      </w:pPr>
      <w:bookmarkStart w:id="232" w:name="_Ref451096662"/>
      <w:bookmarkStart w:id="233" w:name="_Toc453827559"/>
      <w:r>
        <w:rPr>
          <w:lang w:val="en-AU"/>
        </w:rPr>
        <w:lastRenderedPageBreak/>
        <w:t>Attach crane adapter</w:t>
      </w:r>
      <w:bookmarkEnd w:id="232"/>
      <w:bookmarkEnd w:id="233"/>
    </w:p>
    <w:p w14:paraId="698F389F" w14:textId="073308F1" w:rsidR="00747B78" w:rsidRDefault="00C6786C" w:rsidP="00747B78">
      <w:pPr>
        <w:pStyle w:val="Heading2"/>
        <w:rPr>
          <w:lang w:val="en-AU"/>
        </w:rPr>
      </w:pPr>
      <w:bookmarkStart w:id="234" w:name="_Ref451265586"/>
      <w:bookmarkStart w:id="235" w:name="_Toc453827560"/>
      <w:r>
        <w:rPr>
          <w:lang w:val="en-AU"/>
        </w:rPr>
        <w:t>Install PI Guides</w:t>
      </w:r>
      <w:bookmarkEnd w:id="235"/>
    </w:p>
    <w:tbl>
      <w:tblPr>
        <w:tblStyle w:val="TableGrid"/>
        <w:tblW w:w="0" w:type="auto"/>
        <w:tblLook w:val="04A0" w:firstRow="1" w:lastRow="0" w:firstColumn="1" w:lastColumn="0" w:noHBand="0" w:noVBand="1"/>
      </w:tblPr>
      <w:tblGrid>
        <w:gridCol w:w="4733"/>
        <w:gridCol w:w="4733"/>
      </w:tblGrid>
      <w:tr w:rsidR="00747B78" w:rsidRPr="00315FF6" w14:paraId="183E306B" w14:textId="77777777" w:rsidTr="00B32AE1">
        <w:tc>
          <w:tcPr>
            <w:tcW w:w="4733" w:type="dxa"/>
          </w:tcPr>
          <w:p w14:paraId="30E0F868" w14:textId="77777777" w:rsidR="00747B78" w:rsidRDefault="00A0187D" w:rsidP="00B32AE1">
            <w:r>
              <w:t>{1}</w:t>
            </w:r>
            <w:r w:rsidR="00934425">
              <w:t xml:space="preserve">: 4 x </w:t>
            </w:r>
            <w:r w:rsidR="00934425" w:rsidRPr="00934425">
              <w:rPr>
                <w:rStyle w:val="Code"/>
              </w:rPr>
              <w:t>PI Guide</w:t>
            </w:r>
          </w:p>
          <w:p w14:paraId="741E79ED" w14:textId="68F835AF" w:rsidR="00934425" w:rsidRDefault="00F57029" w:rsidP="00B32AE1">
            <w:r>
              <w:t xml:space="preserve">Install 4 x {1} guides on the </w:t>
            </w:r>
            <w:r w:rsidR="00934425">
              <w:t>uprights</w:t>
            </w:r>
            <w:r>
              <w:t>, opposite the brackets for the clean bag extension and</w:t>
            </w:r>
            <w:r w:rsidR="00934425">
              <w:t xml:space="preserve"> 350 mm below the top.</w:t>
            </w:r>
          </w:p>
          <w:p w14:paraId="367C0899" w14:textId="535BE696" w:rsidR="000249DA" w:rsidRPr="00315FF6" w:rsidRDefault="000249DA" w:rsidP="00B32AE1">
            <w:r>
              <w:t>Adjust the rod part of the guide to the outside</w:t>
            </w:r>
            <w:r w:rsidR="00444AD7">
              <w:t xml:space="preserve"> (so as not to interfere with the PI when it first comes down)</w:t>
            </w:r>
            <w:r>
              <w:t>.</w:t>
            </w:r>
          </w:p>
        </w:tc>
        <w:tc>
          <w:tcPr>
            <w:tcW w:w="4733" w:type="dxa"/>
          </w:tcPr>
          <w:p w14:paraId="4F62B172" w14:textId="2C93DDF6" w:rsidR="00747B78" w:rsidRPr="00315FF6" w:rsidRDefault="00934425" w:rsidP="00B32AE1">
            <w:r>
              <w:rPr>
                <w:noProof/>
                <w:lang w:val="en-AU" w:eastAsia="ja-JP"/>
              </w:rPr>
              <mc:AlternateContent>
                <mc:Choice Requires="wps">
                  <w:drawing>
                    <wp:anchor distT="0" distB="0" distL="114300" distR="114300" simplePos="0" relativeHeight="251926528" behindDoc="0" locked="0" layoutInCell="1" allowOverlap="1" wp14:anchorId="3FB6F411" wp14:editId="07519403">
                      <wp:simplePos x="0" y="0"/>
                      <wp:positionH relativeFrom="column">
                        <wp:posOffset>208335</wp:posOffset>
                      </wp:positionH>
                      <wp:positionV relativeFrom="paragraph">
                        <wp:posOffset>549910</wp:posOffset>
                      </wp:positionV>
                      <wp:extent cx="453970" cy="167951"/>
                      <wp:effectExtent l="0" t="0" r="3810" b="10160"/>
                      <wp:wrapNone/>
                      <wp:docPr id="122" name="Text Box 122"/>
                      <wp:cNvGraphicFramePr/>
                      <a:graphic xmlns:a="http://schemas.openxmlformats.org/drawingml/2006/main">
                        <a:graphicData uri="http://schemas.microsoft.com/office/word/2010/wordprocessingShape">
                          <wps:wsp>
                            <wps:cNvSpPr txBox="1"/>
                            <wps:spPr>
                              <a:xfrm>
                                <a:off x="0" y="0"/>
                                <a:ext cx="453970" cy="167951"/>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955D331" w14:textId="5F6CADF2" w:rsidR="00B32AE1" w:rsidRPr="00B254D0" w:rsidRDefault="00B32AE1" w:rsidP="00934425">
                                  <w:pPr>
                                    <w:spacing w:before="0"/>
                                    <w:rPr>
                                      <w:rFonts w:eastAsia="MS Mincho"/>
                                      <w:sz w:val="20"/>
                                    </w:rPr>
                                  </w:pPr>
                                  <w:r>
                                    <w:rPr>
                                      <w:rFonts w:eastAsia="MS Mincho"/>
                                      <w:sz w:val="20"/>
                                    </w:rPr>
                                    <w:t>350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6F411" id="Text Box 122" o:spid="_x0000_s1103" type="#_x0000_t202" style="position:absolute;left:0;text-align:left;margin-left:16.4pt;margin-top:43.3pt;width:35.75pt;height:13.2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" fillcolor="#4f81bd [3204]" stroked="f">
                      <v:fill opacity="32896f"/>
                      <v:textbox inset="0,0,0,0">
                        <w:txbxContent>
                          <w:p w14:paraId="3955D331" w14:textId="5F6CADF2" w:rsidR="00B32AE1" w:rsidRPr="00B254D0" w:rsidRDefault="00B32AE1" w:rsidP="00934425">
                            <w:pPr>
                              <w:spacing w:before="0"/>
                              <w:rPr>
                                <w:rFonts w:eastAsia="MS Mincho"/>
                                <w:sz w:val="20"/>
                              </w:rPr>
                            </w:pPr>
                            <w:r>
                              <w:rPr>
                                <w:rFonts w:eastAsia="MS Mincho"/>
                                <w:sz w:val="20"/>
                              </w:rPr>
                              <w:t>350 mm</w:t>
                            </w:r>
                          </w:p>
                        </w:txbxContent>
                      </v:textbox>
                    </v:shape>
                  </w:pict>
                </mc:Fallback>
              </mc:AlternateContent>
            </w:r>
            <w:r>
              <w:rPr>
                <w:rFonts w:ascii="Arial" w:hAnsi="Arial" w:cs="Arial"/>
                <w:noProof/>
                <w:sz w:val="32"/>
                <w:szCs w:val="32"/>
                <w:lang w:val="en-AU" w:eastAsia="ja-JP"/>
              </w:rPr>
              <mc:AlternateContent>
                <mc:Choice Requires="wps">
                  <w:drawing>
                    <wp:anchor distT="0" distB="0" distL="114300" distR="114300" simplePos="0" relativeHeight="251924480" behindDoc="0" locked="0" layoutInCell="1" allowOverlap="1" wp14:anchorId="5BBA4FD5" wp14:editId="1EB8EC7E">
                      <wp:simplePos x="0" y="0"/>
                      <wp:positionH relativeFrom="column">
                        <wp:posOffset>776605</wp:posOffset>
                      </wp:positionH>
                      <wp:positionV relativeFrom="paragraph">
                        <wp:posOffset>438150</wp:posOffset>
                      </wp:positionV>
                      <wp:extent cx="0" cy="408803"/>
                      <wp:effectExtent l="101600" t="50800" r="152400" b="125095"/>
                      <wp:wrapNone/>
                      <wp:docPr id="119" name="Straight Arrow Connector 119"/>
                      <wp:cNvGraphicFramePr/>
                      <a:graphic xmlns:a="http://schemas.openxmlformats.org/drawingml/2006/main">
                        <a:graphicData uri="http://schemas.microsoft.com/office/word/2010/wordprocessingShape">
                          <wps:wsp>
                            <wps:cNvCnPr/>
                            <wps:spPr>
                              <a:xfrm>
                                <a:off x="0" y="0"/>
                                <a:ext cx="0" cy="408803"/>
                              </a:xfrm>
                              <a:prstGeom prst="straightConnector1">
                                <a:avLst/>
                              </a:prstGeom>
                              <a:ln>
                                <a:solidFill>
                                  <a:srgbClr val="FF0000"/>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5A74810C" id="_x0000_t32" coordsize="21600,21600" o:spt="32" o:oned="t" path="m0,0l21600,21600e" filled="f">
                      <v:path arrowok="t" fillok="f" o:connecttype="none"/>
                      <o:lock v:ext="edit" shapetype="t"/>
                    </v:shapetype>
                    <v:shape id="Straight Arrow Connector 119" o:spid="_x0000_s1026" type="#_x0000_t32" style="position:absolute;margin-left:61.15pt;margin-top:34.5pt;width:0;height:32.2pt;z-index:25192448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" strokecolor="red" strokeweight="2pt">
                      <v:stroke startarrow="block" endarrow="block"/>
                      <v:shadow on="t" opacity="24903f" mv:blur="40000f" origin=",.5" offset="0,20000emu"/>
                    </v:shape>
                  </w:pict>
                </mc:Fallback>
              </mc:AlternateContent>
            </w:r>
            <w:r w:rsidR="00D115A1">
              <w:rPr>
                <w:rFonts w:ascii="Arial" w:hAnsi="Arial" w:cs="Arial"/>
                <w:noProof/>
                <w:sz w:val="32"/>
                <w:szCs w:val="32"/>
                <w:lang w:val="en-AU" w:eastAsia="ja-JP"/>
              </w:rPr>
              <w:drawing>
                <wp:inline distT="0" distB="0" distL="0" distR="0" wp14:anchorId="5E7CF05D" wp14:editId="2265349E">
                  <wp:extent cx="1120568" cy="2594557"/>
                  <wp:effectExtent l="0" t="0" r="0" b="0"/>
                  <wp:docPr id="118" name="Picture 118" descr="/var/folders/hf/20t5pn953rv7z5xdv8yfh5j00000gn/T/com.realmacsoftware.ember/59B69790-2874-42D3-B777-F3CF852027D6/BS: PI Guide Before 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hf/20t5pn953rv7z5xdv8yfh5j00000gn/T/com.realmacsoftware.ember/59B69790-2874-42D3-B777-F3CF852027D6/BS: PI Guide Before PI.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29525" cy="2615297"/>
                          </a:xfrm>
                          <a:prstGeom prst="rect">
                            <a:avLst/>
                          </a:prstGeom>
                          <a:noFill/>
                          <a:ln>
                            <a:noFill/>
                          </a:ln>
                        </pic:spPr>
                      </pic:pic>
                    </a:graphicData>
                  </a:graphic>
                </wp:inline>
              </w:drawing>
            </w:r>
          </w:p>
        </w:tc>
      </w:tr>
    </w:tbl>
    <w:p w14:paraId="7615B8EB" w14:textId="3F483CD9" w:rsidR="0004231B" w:rsidRDefault="0004231B" w:rsidP="0004231B">
      <w:pPr>
        <w:pStyle w:val="Heading2"/>
        <w:rPr>
          <w:lang w:val="en-AU"/>
        </w:rPr>
      </w:pPr>
      <w:bookmarkStart w:id="236" w:name="_Toc453827561"/>
      <w:r>
        <w:rPr>
          <w:lang w:val="en-AU"/>
        </w:rPr>
        <w:t>Insert screws for security structure</w:t>
      </w:r>
      <w:bookmarkEnd w:id="234"/>
      <w:bookmarkEnd w:id="236"/>
    </w:p>
    <w:tbl>
      <w:tblPr>
        <w:tblStyle w:val="TableGrid"/>
        <w:tblW w:w="0" w:type="auto"/>
        <w:tblLook w:val="04A0" w:firstRow="1" w:lastRow="0" w:firstColumn="1" w:lastColumn="0" w:noHBand="0" w:noVBand="1"/>
      </w:tblPr>
      <w:tblGrid>
        <w:gridCol w:w="4701"/>
        <w:gridCol w:w="4765"/>
      </w:tblGrid>
      <w:tr w:rsidR="00887423" w:rsidRPr="00315FF6" w14:paraId="377F9642" w14:textId="77777777" w:rsidTr="00D34D2A">
        <w:trPr>
          <w:trHeight w:val="5373"/>
        </w:trPr>
        <w:tc>
          <w:tcPr>
            <w:tcW w:w="4701" w:type="dxa"/>
          </w:tcPr>
          <w:p w14:paraId="4A18C5B5" w14:textId="338B659C" w:rsidR="00C82433" w:rsidRDefault="00C82433" w:rsidP="00C82433">
            <w:r>
              <w:t>Identify the M12 threaded holes for the security structure screws, in the bottom plate of the PI accessible through the cutouts immediately anticlockwise of each IP leg.</w:t>
            </w:r>
          </w:p>
          <w:p w14:paraId="7D88D167" w14:textId="387053F0" w:rsidR="00D34D2A" w:rsidRDefault="00887423" w:rsidP="00273B3B">
            <w:r>
              <w:t>P</w:t>
            </w:r>
            <w:r w:rsidR="00D34D2A">
              <w:t>lan A:</w:t>
            </w:r>
          </w:p>
          <w:p w14:paraId="0F3A08F5" w14:textId="77777777" w:rsidR="00D34D2A" w:rsidRDefault="00D34D2A" w:rsidP="00D34D2A">
            <w:bookmarkStart w:id="237" w:name="OLE_LINK110"/>
            <w:bookmarkStart w:id="238" w:name="OLE_LINK111"/>
            <w:bookmarkStart w:id="239" w:name="OLE_LINK114"/>
            <w:r>
              <w:t xml:space="preserve">(1): 3 x </w:t>
            </w:r>
            <w:bookmarkStart w:id="240" w:name="OLE_LINK122"/>
            <w:r w:rsidRPr="00C6202F">
              <w:rPr>
                <w:rStyle w:val="Code"/>
              </w:rPr>
              <w:t>ISO 4762 M12 x 35 treated</w:t>
            </w:r>
            <w:bookmarkEnd w:id="240"/>
          </w:p>
          <w:bookmarkEnd w:id="237"/>
          <w:bookmarkEnd w:id="238"/>
          <w:bookmarkEnd w:id="239"/>
          <w:p w14:paraId="59266CCD" w14:textId="60E9BE55" w:rsidR="00887423" w:rsidRDefault="00C82433" w:rsidP="00273B3B">
            <w:r>
              <w:t>For each hole, insert a (1) screw</w:t>
            </w:r>
            <w:r w:rsidR="00FB0BDD">
              <w:t xml:space="preserve"> </w:t>
            </w:r>
            <w:r w:rsidR="00D34D2A" w:rsidRPr="00D34D2A">
              <w:rPr>
                <w:i/>
              </w:rPr>
              <w:t xml:space="preserve">from </w:t>
            </w:r>
            <w:r w:rsidR="003B2944">
              <w:rPr>
                <w:i/>
              </w:rPr>
              <w:t>above</w:t>
            </w:r>
            <w:r>
              <w:t>, screw it</w:t>
            </w:r>
            <w:r w:rsidR="002C5E67">
              <w:t xml:space="preserve"> in as far as </w:t>
            </w:r>
            <w:r>
              <w:t>it</w:t>
            </w:r>
            <w:r w:rsidR="002C5E67">
              <w:t xml:space="preserve"> will go</w:t>
            </w:r>
            <w:r>
              <w:t>,</w:t>
            </w:r>
            <w:r w:rsidR="002C5E67">
              <w:t xml:space="preserve"> and tighten moderately.</w:t>
            </w:r>
          </w:p>
          <w:p w14:paraId="6262E607" w14:textId="77777777" w:rsidR="00D34D2A" w:rsidRDefault="00D34D2A" w:rsidP="00D34D2A">
            <w:bookmarkStart w:id="241" w:name="OLE_LINK120"/>
            <w:bookmarkStart w:id="242" w:name="OLE_LINK121"/>
            <w:r>
              <w:t>Plan B:</w:t>
            </w:r>
          </w:p>
          <w:p w14:paraId="7B047022" w14:textId="7389F0A8" w:rsidR="00D34D2A" w:rsidRDefault="00D34D2A" w:rsidP="00D34D2A">
            <w:pPr>
              <w:rPr>
                <w:rStyle w:val="Code"/>
              </w:rPr>
            </w:pPr>
            <w:r>
              <w:t xml:space="preserve">(1): 3 x </w:t>
            </w:r>
            <w:r>
              <w:rPr>
                <w:rStyle w:val="Code"/>
              </w:rPr>
              <w:t xml:space="preserve">TBD </w:t>
            </w:r>
            <w:r w:rsidRPr="00C6202F">
              <w:rPr>
                <w:rStyle w:val="Code"/>
              </w:rPr>
              <w:t>M12</w:t>
            </w:r>
            <w:r>
              <w:rPr>
                <w:rStyle w:val="Code"/>
              </w:rPr>
              <w:t>-M10 adapters</w:t>
            </w:r>
          </w:p>
          <w:p w14:paraId="3FEBACD2" w14:textId="24C194BD" w:rsidR="00D34D2A" w:rsidRDefault="00D34D2A" w:rsidP="00D34D2A">
            <w:bookmarkStart w:id="243" w:name="OLE_LINK123"/>
            <w:bookmarkStart w:id="244" w:name="OLE_LINK124"/>
            <w:r>
              <w:t>(</w:t>
            </w:r>
            <w:r w:rsidR="00C82433">
              <w:t>2</w:t>
            </w:r>
            <w:r>
              <w:t xml:space="preserve">): 3 x </w:t>
            </w:r>
            <w:r>
              <w:rPr>
                <w:rStyle w:val="Code"/>
              </w:rPr>
              <w:t>ISO 7093 A ST 10</w:t>
            </w:r>
            <w:r w:rsidRPr="00505EE3">
              <w:rPr>
                <w:rStyle w:val="Code"/>
              </w:rPr>
              <w:t xml:space="preserve"> – 140 HV – A</w:t>
            </w:r>
          </w:p>
          <w:bookmarkEnd w:id="243"/>
          <w:bookmarkEnd w:id="244"/>
          <w:p w14:paraId="44007A0F" w14:textId="4451D90A" w:rsidR="00C82433" w:rsidRPr="00D34D2A" w:rsidRDefault="00C82433" w:rsidP="00C82433">
            <w:r w:rsidRPr="00D34D2A">
              <w:t>(</w:t>
            </w:r>
            <w:r>
              <w:t>3</w:t>
            </w:r>
            <w:r w:rsidRPr="00D34D2A">
              <w:t xml:space="preserve">): 3 x </w:t>
            </w:r>
            <w:r w:rsidRPr="00505EE3">
              <w:rPr>
                <w:rStyle w:val="Code"/>
              </w:rPr>
              <w:t>UNI EN 24032 M</w:t>
            </w:r>
            <w:r>
              <w:rPr>
                <w:rStyle w:val="Code"/>
              </w:rPr>
              <w:t>10</w:t>
            </w:r>
          </w:p>
          <w:p w14:paraId="5478A629" w14:textId="77777777" w:rsidR="00D34D2A" w:rsidRDefault="00D34D2A" w:rsidP="00C82433">
            <w:r>
              <w:t xml:space="preserve">For each of the </w:t>
            </w:r>
            <w:r w:rsidR="00C82433">
              <w:t>hole</w:t>
            </w:r>
            <w:r>
              <w:t xml:space="preserve">, insert the M10 end of a (1) adapter </w:t>
            </w:r>
            <w:r w:rsidRPr="00D34D2A">
              <w:rPr>
                <w:i/>
              </w:rPr>
              <w:t>from below</w:t>
            </w:r>
            <w:r>
              <w:t xml:space="preserve"> and </w:t>
            </w:r>
            <w:r w:rsidR="00C82433">
              <w:t>secure with a (2) washer and a (3) on top. Leave the nut very loose.</w:t>
            </w:r>
          </w:p>
          <w:bookmarkEnd w:id="241"/>
          <w:bookmarkEnd w:id="242"/>
          <w:p w14:paraId="3E6CB411" w14:textId="15CAC4BA" w:rsidR="00C82433" w:rsidRDefault="00C82433" w:rsidP="00C82433">
            <w:r>
              <w:t>Plan C:</w:t>
            </w:r>
          </w:p>
          <w:p w14:paraId="24D900FC" w14:textId="6035C8B0" w:rsidR="00C82433" w:rsidRPr="00C82433" w:rsidRDefault="00C82433" w:rsidP="00C82433">
            <w:pPr>
              <w:rPr>
                <w:rFonts w:ascii="DIN Condensed" w:hAnsi="DIN Condensed"/>
                <w:sz w:val="22"/>
              </w:rPr>
            </w:pPr>
            <w:r>
              <w:t xml:space="preserve">(1): 3 x </w:t>
            </w:r>
            <w:r>
              <w:rPr>
                <w:rStyle w:val="Code"/>
              </w:rPr>
              <w:t>ISO 4762 M10</w:t>
            </w:r>
            <w:r w:rsidRPr="00C6202F">
              <w:rPr>
                <w:rStyle w:val="Code"/>
              </w:rPr>
              <w:t xml:space="preserve"> x 35 treated</w:t>
            </w:r>
          </w:p>
          <w:p w14:paraId="712E8E34" w14:textId="77777777" w:rsidR="00C82433" w:rsidRDefault="00C82433" w:rsidP="00C82433">
            <w:r>
              <w:t xml:space="preserve">(2): 3 x </w:t>
            </w:r>
            <w:r>
              <w:rPr>
                <w:rStyle w:val="Code"/>
              </w:rPr>
              <w:t>ISO 7093 A ST 10</w:t>
            </w:r>
            <w:r w:rsidRPr="00505EE3">
              <w:rPr>
                <w:rStyle w:val="Code"/>
              </w:rPr>
              <w:t xml:space="preserve"> – 140 HV – A</w:t>
            </w:r>
          </w:p>
          <w:p w14:paraId="3A63F81F" w14:textId="15305EF2" w:rsidR="00C82433" w:rsidRPr="00315FF6" w:rsidRDefault="00C82433" w:rsidP="00C82433">
            <w:r>
              <w:t xml:space="preserve">For each of the holes, insert a (1) screw with a (2) washer </w:t>
            </w:r>
            <w:r w:rsidRPr="00D34D2A">
              <w:rPr>
                <w:i/>
              </w:rPr>
              <w:t xml:space="preserve">from </w:t>
            </w:r>
            <w:r>
              <w:rPr>
                <w:i/>
              </w:rPr>
              <w:t>above</w:t>
            </w:r>
            <w:r>
              <w:t xml:space="preserve"> and just leave them sitting in the M12 hole.</w:t>
            </w:r>
          </w:p>
        </w:tc>
        <w:tc>
          <w:tcPr>
            <w:tcW w:w="4765" w:type="dxa"/>
          </w:tcPr>
          <w:p w14:paraId="283294B4" w14:textId="1D190A13" w:rsidR="0004231B" w:rsidRPr="00315FF6" w:rsidRDefault="00887423" w:rsidP="00273B3B">
            <w:r>
              <w:rPr>
                <w:noProof/>
                <w:lang w:val="en-AU" w:eastAsia="ja-JP"/>
              </w:rPr>
              <mc:AlternateContent>
                <mc:Choice Requires="wps">
                  <w:drawing>
                    <wp:anchor distT="0" distB="0" distL="114300" distR="114300" simplePos="0" relativeHeight="251923456" behindDoc="0" locked="0" layoutInCell="1" allowOverlap="1" wp14:anchorId="0CBC4956" wp14:editId="3BC22BD1">
                      <wp:simplePos x="0" y="0"/>
                      <wp:positionH relativeFrom="column">
                        <wp:posOffset>453507</wp:posOffset>
                      </wp:positionH>
                      <wp:positionV relativeFrom="paragraph">
                        <wp:posOffset>1290890</wp:posOffset>
                      </wp:positionV>
                      <wp:extent cx="199053" cy="167951"/>
                      <wp:effectExtent l="0" t="0" r="4445" b="10160"/>
                      <wp:wrapNone/>
                      <wp:docPr id="116" name="Text Box 116"/>
                      <wp:cNvGraphicFramePr/>
                      <a:graphic xmlns:a="http://schemas.openxmlformats.org/drawingml/2006/main">
                        <a:graphicData uri="http://schemas.microsoft.com/office/word/2010/wordprocessingShape">
                          <wps:wsp>
                            <wps:cNvSpPr txBox="1"/>
                            <wps:spPr>
                              <a:xfrm>
                                <a:off x="0" y="0"/>
                                <a:ext cx="199053" cy="167951"/>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E0DC3AA" w14:textId="34F04AF3" w:rsidR="00B32AE1" w:rsidRPr="00B254D0" w:rsidRDefault="00B32AE1" w:rsidP="00887423">
                                  <w:pPr>
                                    <w:spacing w:before="0"/>
                                    <w:rPr>
                                      <w:rFonts w:eastAsia="MS Mincho"/>
                                      <w:sz w:val="20"/>
                                    </w:rPr>
                                  </w:pPr>
                                  <w:r>
                                    <w:rPr>
                                      <w:rFonts w:eastAsia="MS Mincho"/>
                                      <w:sz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C4956" id="Text Box 116" o:spid="_x0000_s1104" type="#_x0000_t202" style="position:absolute;left:0;text-align:left;margin-left:35.7pt;margin-top:101.65pt;width:15.65pt;height:13.2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" fillcolor="#4f81bd [3204]" stroked="f">
                      <v:fill opacity="32896f"/>
                      <v:textbox inset="0,0,0,0">
                        <w:txbxContent>
                          <w:p w14:paraId="7E0DC3AA" w14:textId="34F04AF3" w:rsidR="00B32AE1" w:rsidRPr="00B254D0" w:rsidRDefault="00B32AE1" w:rsidP="00887423">
                            <w:pPr>
                              <w:spacing w:before="0"/>
                              <w:rPr>
                                <w:rFonts w:eastAsia="MS Mincho"/>
                                <w:sz w:val="20"/>
                              </w:rPr>
                            </w:pPr>
                            <w:r>
                              <w:rPr>
                                <w:rFonts w:eastAsia="MS Mincho"/>
                                <w:sz w:val="20"/>
                              </w:rPr>
                              <w:t>(1)</w:t>
                            </w:r>
                          </w:p>
                        </w:txbxContent>
                      </v:textbox>
                    </v:shape>
                  </w:pict>
                </mc:Fallback>
              </mc:AlternateContent>
            </w:r>
            <w:r>
              <w:rPr>
                <w:noProof/>
                <w:lang w:val="en-AU" w:eastAsia="ja-JP"/>
              </w:rPr>
              <w:drawing>
                <wp:inline distT="0" distB="0" distL="0" distR="0" wp14:anchorId="147DE459" wp14:editId="64A42F46">
                  <wp:extent cx="1594763" cy="1898987"/>
                  <wp:effectExtent l="0" t="0" r="5715" b="6350"/>
                  <wp:docPr id="115" name="Picture 115" descr="../../../../../../var/folders/hf/20t5pn953rv7z5xdv8yfh5j00000gn/T/com.realmacsoftware.ember/FC45CA8F-9B71-4F4E-9999-1AB7660C8B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hf/20t5pn953rv7z5xdv8yfh5j00000gn/T/com.realmacsoftware.ember/FC45CA8F-9B71-4F4E-9999-1AB7660C8B3B/"/>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99035" cy="1904074"/>
                          </a:xfrm>
                          <a:prstGeom prst="rect">
                            <a:avLst/>
                          </a:prstGeom>
                          <a:noFill/>
                          <a:ln>
                            <a:noFill/>
                          </a:ln>
                        </pic:spPr>
                      </pic:pic>
                    </a:graphicData>
                  </a:graphic>
                </wp:inline>
              </w:drawing>
            </w:r>
          </w:p>
        </w:tc>
      </w:tr>
    </w:tbl>
    <w:p w14:paraId="173A1ED5" w14:textId="7F61F6AD" w:rsidR="00DA43B3" w:rsidRDefault="00DA43B3" w:rsidP="00DA43B3">
      <w:pPr>
        <w:pStyle w:val="Heading2"/>
        <w:rPr>
          <w:rFonts w:ascii="Helvetica" w:hAnsi="Helvetica" w:cs="Helvetica"/>
          <w:szCs w:val="24"/>
          <w:lang w:val="en-AU"/>
        </w:rPr>
      </w:pPr>
      <w:bookmarkStart w:id="245" w:name="_Ref451873225"/>
      <w:bookmarkStart w:id="246" w:name="_Toc453827562"/>
      <w:r>
        <w:rPr>
          <w:lang w:val="en-AU"/>
        </w:rPr>
        <w:lastRenderedPageBreak/>
        <w:t>Crane in PI</w:t>
      </w:r>
      <w:bookmarkEnd w:id="245"/>
      <w:bookmarkEnd w:id="246"/>
    </w:p>
    <w:tbl>
      <w:tblPr>
        <w:tblStyle w:val="TableGrid"/>
        <w:tblW w:w="0" w:type="auto"/>
        <w:tblLook w:val="04A0" w:firstRow="1" w:lastRow="0" w:firstColumn="1" w:lastColumn="0" w:noHBand="0" w:noVBand="1"/>
      </w:tblPr>
      <w:tblGrid>
        <w:gridCol w:w="4733"/>
        <w:gridCol w:w="4733"/>
      </w:tblGrid>
      <w:tr w:rsidR="00523AA2" w:rsidRPr="00315FF6" w14:paraId="68830D84" w14:textId="77777777" w:rsidTr="00B76626">
        <w:tc>
          <w:tcPr>
            <w:tcW w:w="4733" w:type="dxa"/>
          </w:tcPr>
          <w:p w14:paraId="08E3845E" w14:textId="60C09C7E" w:rsidR="0020222A" w:rsidRDefault="0020222A" w:rsidP="00B76626">
            <w:r>
              <w:t>Move the PI to TBD position on the line of the crane</w:t>
            </w:r>
            <w:r w:rsidR="002C5E67">
              <w:t xml:space="preserve"> with the forklift</w:t>
            </w:r>
            <w:r>
              <w:t>.</w:t>
            </w:r>
          </w:p>
          <w:p w14:paraId="5D031257" w14:textId="77777777" w:rsidR="00523AA2" w:rsidRDefault="0020222A" w:rsidP="00B76626">
            <w:r>
              <w:t xml:space="preserve">Attach the crane adapter to the PI per </w:t>
            </w:r>
            <w:r>
              <w:fldChar w:fldCharType="begin"/>
            </w:r>
            <w:r>
              <w:instrText xml:space="preserve"> REF _Ref451096662 \r \h </w:instrText>
            </w:r>
            <w:r>
              <w:fldChar w:fldCharType="separate"/>
            </w:r>
            <w:r w:rsidR="00A24E1B">
              <w:t>8.19</w:t>
            </w:r>
            <w:r>
              <w:fldChar w:fldCharType="end"/>
            </w:r>
            <w:r>
              <w:t>.</w:t>
            </w:r>
          </w:p>
          <w:p w14:paraId="4BFAF112" w14:textId="77777777" w:rsidR="0020222A" w:rsidRDefault="0020222A" w:rsidP="00B76626">
            <w:r>
              <w:t>Lift the PI with the crane and move it into the cleanbooth if it isn’t already.</w:t>
            </w:r>
          </w:p>
          <w:p w14:paraId="78B718D5" w14:textId="77777777" w:rsidR="0020222A" w:rsidRDefault="0020222A" w:rsidP="00B76626">
            <w:r>
              <w:t>Remove any remaining wrapping material.</w:t>
            </w:r>
          </w:p>
          <w:p w14:paraId="396AE780" w14:textId="77777777" w:rsidR="0020222A" w:rsidRDefault="0020222A" w:rsidP="00B76626">
            <w:r>
              <w:t>Rotate the PI on the crane</w:t>
            </w:r>
            <w:r w:rsidR="0055440B">
              <w:t xml:space="preserve"> so that, as viewed looking towards –X, there is an IP leg at 9 o’clock, the fishing rod slot is at 2 o’clock, and the M4 holes for the magic wands are at 10 o’clock and 4 o’clock.</w:t>
            </w:r>
          </w:p>
          <w:p w14:paraId="3605905A" w14:textId="0E47FA95" w:rsidR="006A3DDE" w:rsidRDefault="006A3DDE" w:rsidP="00B76626">
            <w:r>
              <w:t>Check the levelness of the PI in both directions with a bubble level and, if necessary, readjust the slings and/or put weights on one side so that it hangs straight.</w:t>
            </w:r>
          </w:p>
          <w:p w14:paraId="26465456" w14:textId="1C75F65A" w:rsidR="0055440B" w:rsidRPr="00315FF6" w:rsidRDefault="00452968" w:rsidP="00452968">
            <w:r>
              <w:t>[???: Maybe hook maraging rod</w:t>
            </w:r>
            <w:r w:rsidR="00D76B15">
              <w:t>s</w:t>
            </w:r>
            <w:r>
              <w:t xml:space="preserve"> into PI here</w:t>
            </w:r>
            <w:r w:rsidR="00D76B15">
              <w:t xml:space="preserve"> – currently </w:t>
            </w:r>
            <w:r w:rsidR="00D76B15">
              <w:fldChar w:fldCharType="begin"/>
            </w:r>
            <w:r w:rsidR="00D76B15">
              <w:instrText xml:space="preserve"> REF _Ref451873107 \r \h </w:instrText>
            </w:r>
            <w:r w:rsidR="00D76B15">
              <w:fldChar w:fldCharType="separate"/>
            </w:r>
            <w:r w:rsidR="00A24E1B">
              <w:t>8.28</w:t>
            </w:r>
            <w:r w:rsidR="00D76B15">
              <w:fldChar w:fldCharType="end"/>
            </w:r>
            <w:r>
              <w:t>.]</w:t>
            </w:r>
          </w:p>
        </w:tc>
        <w:tc>
          <w:tcPr>
            <w:tcW w:w="4733" w:type="dxa"/>
          </w:tcPr>
          <w:p w14:paraId="2766DC6C" w14:textId="7C5AC9EC" w:rsidR="007F1DC5" w:rsidRDefault="0020222A" w:rsidP="00B76626">
            <w:r>
              <w:rPr>
                <w:noProof/>
                <w:lang w:val="en-AU" w:eastAsia="ja-JP"/>
              </w:rPr>
              <mc:AlternateContent>
                <mc:Choice Requires="wps">
                  <w:drawing>
                    <wp:anchor distT="0" distB="0" distL="114300" distR="114300" simplePos="0" relativeHeight="251874304" behindDoc="0" locked="0" layoutInCell="1" allowOverlap="1" wp14:anchorId="42015347" wp14:editId="1194D540">
                      <wp:simplePos x="0" y="0"/>
                      <wp:positionH relativeFrom="column">
                        <wp:posOffset>409475</wp:posOffset>
                      </wp:positionH>
                      <wp:positionV relativeFrom="paragraph">
                        <wp:posOffset>621765</wp:posOffset>
                      </wp:positionV>
                      <wp:extent cx="342900" cy="342900"/>
                      <wp:effectExtent l="50800" t="25400" r="88900" b="114300"/>
                      <wp:wrapNone/>
                      <wp:docPr id="157" name="Oval 157"/>
                      <wp:cNvGraphicFramePr/>
                      <a:graphic xmlns:a="http://schemas.openxmlformats.org/drawingml/2006/main">
                        <a:graphicData uri="http://schemas.microsoft.com/office/word/2010/wordprocessingShape">
                          <wps:wsp>
                            <wps:cNvSpPr/>
                            <wps:spPr>
                              <a:xfrm>
                                <a:off x="0" y="0"/>
                                <a:ext cx="3429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206F02" id="Oval 157" o:spid="_x0000_s1026" style="position:absolute;margin-left:32.25pt;margin-top:48.95pt;width:27pt;height:27pt;z-index:25187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" filled="f" strokecolor="red">
                      <v:shadow on="t" opacity="22937f" mv:blur="40000f" origin=",.5" offset="0,23000emu"/>
                    </v:oval>
                  </w:pict>
                </mc:Fallback>
              </mc:AlternateContent>
            </w:r>
            <w:r>
              <w:rPr>
                <w:noProof/>
                <w:lang w:val="en-AU" w:eastAsia="ja-JP"/>
              </w:rPr>
              <mc:AlternateContent>
                <mc:Choice Requires="wps">
                  <w:drawing>
                    <wp:anchor distT="0" distB="0" distL="114300" distR="114300" simplePos="0" relativeHeight="251872256" behindDoc="0" locked="0" layoutInCell="1" allowOverlap="1" wp14:anchorId="57EB5117" wp14:editId="7B261191">
                      <wp:simplePos x="0" y="0"/>
                      <wp:positionH relativeFrom="column">
                        <wp:posOffset>2063917</wp:posOffset>
                      </wp:positionH>
                      <wp:positionV relativeFrom="paragraph">
                        <wp:posOffset>1718009</wp:posOffset>
                      </wp:positionV>
                      <wp:extent cx="342900" cy="342900"/>
                      <wp:effectExtent l="50800" t="25400" r="88900" b="114300"/>
                      <wp:wrapNone/>
                      <wp:docPr id="156" name="Oval 156"/>
                      <wp:cNvGraphicFramePr/>
                      <a:graphic xmlns:a="http://schemas.openxmlformats.org/drawingml/2006/main">
                        <a:graphicData uri="http://schemas.microsoft.com/office/word/2010/wordprocessingShape">
                          <wps:wsp>
                            <wps:cNvSpPr/>
                            <wps:spPr>
                              <a:xfrm>
                                <a:off x="0" y="0"/>
                                <a:ext cx="3429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981BD8" id="Oval 156" o:spid="_x0000_s1026" style="position:absolute;margin-left:162.5pt;margin-top:135.3pt;width:27pt;height:27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" filled="f" strokecolor="red">
                      <v:shadow on="t" opacity="22937f" mv:blur="40000f" origin=",.5" offset="0,23000emu"/>
                    </v:oval>
                  </w:pict>
                </mc:Fallback>
              </mc:AlternateContent>
            </w:r>
            <w:r>
              <w:rPr>
                <w:noProof/>
                <w:lang w:val="en-AU" w:eastAsia="ja-JP"/>
              </w:rPr>
              <mc:AlternateContent>
                <mc:Choice Requires="wps">
                  <w:drawing>
                    <wp:anchor distT="0" distB="0" distL="114300" distR="114300" simplePos="0" relativeHeight="251870208" behindDoc="0" locked="0" layoutInCell="1" allowOverlap="1" wp14:anchorId="61D241A2" wp14:editId="25326FCF">
                      <wp:simplePos x="0" y="0"/>
                      <wp:positionH relativeFrom="column">
                        <wp:posOffset>100631</wp:posOffset>
                      </wp:positionH>
                      <wp:positionV relativeFrom="paragraph">
                        <wp:posOffset>1230296</wp:posOffset>
                      </wp:positionV>
                      <wp:extent cx="342900" cy="342900"/>
                      <wp:effectExtent l="50800" t="25400" r="88900" b="114300"/>
                      <wp:wrapNone/>
                      <wp:docPr id="155" name="Oval 155"/>
                      <wp:cNvGraphicFramePr/>
                      <a:graphic xmlns:a="http://schemas.openxmlformats.org/drawingml/2006/main">
                        <a:graphicData uri="http://schemas.microsoft.com/office/word/2010/wordprocessingShape">
                          <wps:wsp>
                            <wps:cNvSpPr/>
                            <wps:spPr>
                              <a:xfrm>
                                <a:off x="0" y="0"/>
                                <a:ext cx="3429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13551D" id="Oval 155" o:spid="_x0000_s1026" style="position:absolute;margin-left:7.9pt;margin-top:96.85pt;width:27pt;height:27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" filled="f" strokecolor="red">
                      <v:shadow on="t" opacity="22937f" mv:blur="40000f" origin=",.5" offset="0,23000emu"/>
                    </v:oval>
                  </w:pict>
                </mc:Fallback>
              </mc:AlternateContent>
            </w:r>
            <w:r>
              <w:rPr>
                <w:noProof/>
                <w:lang w:val="en-AU" w:eastAsia="ja-JP"/>
              </w:rPr>
              <mc:AlternateContent>
                <mc:Choice Requires="wps">
                  <w:drawing>
                    <wp:anchor distT="0" distB="0" distL="114300" distR="114300" simplePos="0" relativeHeight="251864064" behindDoc="0" locked="0" layoutInCell="1" allowOverlap="1" wp14:anchorId="19AEECA7" wp14:editId="0139A524">
                      <wp:simplePos x="0" y="0"/>
                      <wp:positionH relativeFrom="column">
                        <wp:posOffset>89769</wp:posOffset>
                      </wp:positionH>
                      <wp:positionV relativeFrom="paragraph">
                        <wp:posOffset>1570154</wp:posOffset>
                      </wp:positionV>
                      <wp:extent cx="204537" cy="192505"/>
                      <wp:effectExtent l="0" t="0" r="0" b="10795"/>
                      <wp:wrapNone/>
                      <wp:docPr id="152" name="Text Box 152"/>
                      <wp:cNvGraphicFramePr/>
                      <a:graphic xmlns:a="http://schemas.openxmlformats.org/drawingml/2006/main">
                        <a:graphicData uri="http://schemas.microsoft.com/office/word/2010/wordprocessingShape">
                          <wps:wsp>
                            <wps:cNvSpPr txBox="1"/>
                            <wps:spPr>
                              <a:xfrm>
                                <a:off x="0" y="0"/>
                                <a:ext cx="20453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93B0376" w14:textId="5538459E" w:rsidR="00B32AE1" w:rsidRPr="00451044" w:rsidRDefault="00B32AE1" w:rsidP="0020222A">
                                  <w:pPr>
                                    <w:spacing w:before="0"/>
                                    <w:rPr>
                                      <w:rFonts w:eastAsia="MS Mincho"/>
                                    </w:rPr>
                                  </w:pPr>
                                  <w:r>
                                    <w:rPr>
                                      <w:rFonts w:eastAsia="MS Mincho"/>
                                    </w:rPr>
                                    <w: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EECA7" id="Text Box 152" o:spid="_x0000_s1105" type="#_x0000_t202" style="position:absolute;left:0;text-align:left;margin-left:7.05pt;margin-top:123.65pt;width:16.1pt;height:15.1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" fillcolor="#dbe5f1 [660]" stroked="f">
                      <v:textbox inset="0,0,0,0">
                        <w:txbxContent>
                          <w:p w14:paraId="293B0376" w14:textId="5538459E" w:rsidR="00B32AE1" w:rsidRPr="00451044" w:rsidRDefault="00B32AE1" w:rsidP="0020222A">
                            <w:pPr>
                              <w:spacing w:before="0"/>
                              <w:rPr>
                                <w:rFonts w:eastAsia="MS Mincho"/>
                              </w:rPr>
                            </w:pPr>
                            <w:r>
                              <w:rPr>
                                <w:rFonts w:eastAsia="MS Mincho"/>
                              </w:rPr>
                              <w:t>-Y</w:t>
                            </w:r>
                          </w:p>
                        </w:txbxContent>
                      </v:textbox>
                    </v:shape>
                  </w:pict>
                </mc:Fallback>
              </mc:AlternateContent>
            </w:r>
            <w:r>
              <w:rPr>
                <w:noProof/>
                <w:lang w:val="en-AU" w:eastAsia="ja-JP"/>
              </w:rPr>
              <mc:AlternateContent>
                <mc:Choice Requires="wps">
                  <w:drawing>
                    <wp:anchor distT="0" distB="0" distL="114300" distR="114300" simplePos="0" relativeHeight="251868160" behindDoc="0" locked="0" layoutInCell="1" allowOverlap="1" wp14:anchorId="3E064890" wp14:editId="1011CEEC">
                      <wp:simplePos x="0" y="0"/>
                      <wp:positionH relativeFrom="column">
                        <wp:posOffset>1439344</wp:posOffset>
                      </wp:positionH>
                      <wp:positionV relativeFrom="paragraph">
                        <wp:posOffset>1066065</wp:posOffset>
                      </wp:positionV>
                      <wp:extent cx="342900" cy="342900"/>
                      <wp:effectExtent l="50800" t="25400" r="88900" b="114300"/>
                      <wp:wrapNone/>
                      <wp:docPr id="154" name="Oval 154"/>
                      <wp:cNvGraphicFramePr/>
                      <a:graphic xmlns:a="http://schemas.openxmlformats.org/drawingml/2006/main">
                        <a:graphicData uri="http://schemas.microsoft.com/office/word/2010/wordprocessingShape">
                          <wps:wsp>
                            <wps:cNvSpPr/>
                            <wps:spPr>
                              <a:xfrm>
                                <a:off x="0" y="0"/>
                                <a:ext cx="3429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2B155D" id="Oval 154" o:spid="_x0000_s1026" style="position:absolute;margin-left:113.35pt;margin-top:83.95pt;width:27pt;height:27pt;z-index:25186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" filled="f" strokecolor="red">
                      <v:shadow on="t" opacity="22937f" mv:blur="40000f" origin=",.5" offset="0,23000emu"/>
                    </v:oval>
                  </w:pict>
                </mc:Fallback>
              </mc:AlternateContent>
            </w:r>
            <w:r>
              <w:rPr>
                <w:noProof/>
                <w:lang w:val="en-AU" w:eastAsia="ja-JP"/>
              </w:rPr>
              <mc:AlternateContent>
                <mc:Choice Requires="wps">
                  <w:drawing>
                    <wp:anchor distT="0" distB="0" distL="114300" distR="114300" simplePos="0" relativeHeight="251866112" behindDoc="0" locked="0" layoutInCell="1" allowOverlap="1" wp14:anchorId="3AEBDA5A" wp14:editId="36C7EBC9">
                      <wp:simplePos x="0" y="0"/>
                      <wp:positionH relativeFrom="column">
                        <wp:posOffset>2342749</wp:posOffset>
                      </wp:positionH>
                      <wp:positionV relativeFrom="paragraph">
                        <wp:posOffset>958649</wp:posOffset>
                      </wp:positionV>
                      <wp:extent cx="204537" cy="192505"/>
                      <wp:effectExtent l="0" t="0" r="0" b="10795"/>
                      <wp:wrapNone/>
                      <wp:docPr id="153" name="Text Box 153"/>
                      <wp:cNvGraphicFramePr/>
                      <a:graphic xmlns:a="http://schemas.openxmlformats.org/drawingml/2006/main">
                        <a:graphicData uri="http://schemas.microsoft.com/office/word/2010/wordprocessingShape">
                          <wps:wsp>
                            <wps:cNvSpPr txBox="1"/>
                            <wps:spPr>
                              <a:xfrm>
                                <a:off x="0" y="0"/>
                                <a:ext cx="20453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4B98E76" w14:textId="23CD2E79" w:rsidR="00B32AE1" w:rsidRPr="00451044" w:rsidRDefault="00B32AE1" w:rsidP="0020222A">
                                  <w:pPr>
                                    <w:spacing w:before="0"/>
                                    <w:rPr>
                                      <w:rFonts w:eastAsia="MS Mincho"/>
                                    </w:rPr>
                                  </w:pPr>
                                  <w:r>
                                    <w:rPr>
                                      <w:rFonts w:eastAsia="MS Mincho"/>
                                    </w:rPr>
                                    <w: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BDA5A" id="Text Box 153" o:spid="_x0000_s1106" type="#_x0000_t202" style="position:absolute;left:0;text-align:left;margin-left:184.45pt;margin-top:75.5pt;width:16.1pt;height:15.1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" fillcolor="#dbe5f1 [660]" stroked="f">
                      <v:textbox inset="0,0,0,0">
                        <w:txbxContent>
                          <w:p w14:paraId="34B98E76" w14:textId="23CD2E79" w:rsidR="00B32AE1" w:rsidRPr="00451044" w:rsidRDefault="00B32AE1" w:rsidP="0020222A">
                            <w:pPr>
                              <w:spacing w:before="0"/>
                              <w:rPr>
                                <w:rFonts w:eastAsia="MS Mincho"/>
                              </w:rPr>
                            </w:pPr>
                            <w:r>
                              <w:rPr>
                                <w:rFonts w:eastAsia="MS Mincho"/>
                              </w:rPr>
                              <w:t>+Y</w:t>
                            </w:r>
                          </w:p>
                        </w:txbxContent>
                      </v:textbox>
                    </v:shape>
                  </w:pict>
                </mc:Fallback>
              </mc:AlternateContent>
            </w:r>
            <w:r>
              <w:rPr>
                <w:noProof/>
                <w:lang w:val="en-AU" w:eastAsia="ja-JP"/>
              </w:rPr>
              <mc:AlternateContent>
                <mc:Choice Requires="wps">
                  <w:drawing>
                    <wp:anchor distT="0" distB="0" distL="114300" distR="114300" simplePos="0" relativeHeight="251862016" behindDoc="0" locked="0" layoutInCell="1" allowOverlap="1" wp14:anchorId="10BAB361" wp14:editId="7543AC1C">
                      <wp:simplePos x="0" y="0"/>
                      <wp:positionH relativeFrom="column">
                        <wp:posOffset>1380323</wp:posOffset>
                      </wp:positionH>
                      <wp:positionV relativeFrom="paragraph">
                        <wp:posOffset>2409825</wp:posOffset>
                      </wp:positionV>
                      <wp:extent cx="204537" cy="192505"/>
                      <wp:effectExtent l="0" t="0" r="0" b="10795"/>
                      <wp:wrapNone/>
                      <wp:docPr id="151" name="Text Box 151"/>
                      <wp:cNvGraphicFramePr/>
                      <a:graphic xmlns:a="http://schemas.openxmlformats.org/drawingml/2006/main">
                        <a:graphicData uri="http://schemas.microsoft.com/office/word/2010/wordprocessingShape">
                          <wps:wsp>
                            <wps:cNvSpPr txBox="1"/>
                            <wps:spPr>
                              <a:xfrm>
                                <a:off x="0" y="0"/>
                                <a:ext cx="20453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E5670EC" w14:textId="51C0D3CF" w:rsidR="00B32AE1" w:rsidRPr="00451044" w:rsidRDefault="00B32AE1" w:rsidP="0020222A">
                                  <w:pPr>
                                    <w:spacing w:before="0"/>
                                    <w:rPr>
                                      <w:rFonts w:eastAsia="MS Mincho"/>
                                    </w:rPr>
                                  </w:pPr>
                                  <w:r>
                                    <w:rPr>
                                      <w:rFonts w:eastAsia="MS Mincho"/>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AB361" id="Text Box 151" o:spid="_x0000_s1107" type="#_x0000_t202" style="position:absolute;left:0;text-align:left;margin-left:108.7pt;margin-top:189.75pt;width:16.1pt;height:15.1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" fillcolor="#dbe5f1 [660]" stroked="f">
                      <v:textbox inset="0,0,0,0">
                        <w:txbxContent>
                          <w:p w14:paraId="7E5670EC" w14:textId="51C0D3CF" w:rsidR="00B32AE1" w:rsidRPr="00451044" w:rsidRDefault="00B32AE1" w:rsidP="0020222A">
                            <w:pPr>
                              <w:spacing w:before="0"/>
                              <w:rPr>
                                <w:rFonts w:eastAsia="MS Mincho"/>
                              </w:rPr>
                            </w:pPr>
                            <w:r>
                              <w:rPr>
                                <w:rFonts w:eastAsia="MS Mincho"/>
                              </w:rPr>
                              <w:t>+X</w:t>
                            </w:r>
                          </w:p>
                        </w:txbxContent>
                      </v:textbox>
                    </v:shape>
                  </w:pict>
                </mc:Fallback>
              </mc:AlternateContent>
            </w:r>
            <w:r>
              <w:rPr>
                <w:noProof/>
                <w:lang w:val="en-AU" w:eastAsia="ja-JP"/>
              </w:rPr>
              <mc:AlternateContent>
                <mc:Choice Requires="wps">
                  <w:drawing>
                    <wp:anchor distT="0" distB="0" distL="114300" distR="114300" simplePos="0" relativeHeight="251859968" behindDoc="0" locked="0" layoutInCell="1" allowOverlap="1" wp14:anchorId="29308AAB" wp14:editId="594CEC62">
                      <wp:simplePos x="0" y="0"/>
                      <wp:positionH relativeFrom="column">
                        <wp:posOffset>1234139</wp:posOffset>
                      </wp:positionH>
                      <wp:positionV relativeFrom="paragraph">
                        <wp:posOffset>80745</wp:posOffset>
                      </wp:positionV>
                      <wp:extent cx="204537" cy="192505"/>
                      <wp:effectExtent l="0" t="0" r="0" b="10795"/>
                      <wp:wrapNone/>
                      <wp:docPr id="150" name="Text Box 150"/>
                      <wp:cNvGraphicFramePr/>
                      <a:graphic xmlns:a="http://schemas.openxmlformats.org/drawingml/2006/main">
                        <a:graphicData uri="http://schemas.microsoft.com/office/word/2010/wordprocessingShape">
                          <wps:wsp>
                            <wps:cNvSpPr txBox="1"/>
                            <wps:spPr>
                              <a:xfrm>
                                <a:off x="0" y="0"/>
                                <a:ext cx="20453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4EB1555" w14:textId="05525A85" w:rsidR="00B32AE1" w:rsidRPr="00451044" w:rsidRDefault="00B32AE1" w:rsidP="0020222A">
                                  <w:pPr>
                                    <w:spacing w:before="0"/>
                                    <w:rPr>
                                      <w:rFonts w:eastAsia="MS Mincho"/>
                                    </w:rPr>
                                  </w:pPr>
                                  <w:r>
                                    <w:rPr>
                                      <w:rFonts w:eastAsia="MS Mincho"/>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08AAB" id="Text Box 150" o:spid="_x0000_s1108" type="#_x0000_t202" style="position:absolute;left:0;text-align:left;margin-left:97.2pt;margin-top:6.35pt;width:16.1pt;height:15.1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" fillcolor="#dbe5f1 [660]" stroked="f">
                      <v:textbox inset="0,0,0,0">
                        <w:txbxContent>
                          <w:p w14:paraId="64EB1555" w14:textId="05525A85" w:rsidR="00B32AE1" w:rsidRPr="00451044" w:rsidRDefault="00B32AE1" w:rsidP="0020222A">
                            <w:pPr>
                              <w:spacing w:before="0"/>
                              <w:rPr>
                                <w:rFonts w:eastAsia="MS Mincho"/>
                              </w:rPr>
                            </w:pPr>
                            <w:r>
                              <w:rPr>
                                <w:rFonts w:eastAsia="MS Mincho"/>
                              </w:rPr>
                              <w:t>-X</w:t>
                            </w:r>
                          </w:p>
                        </w:txbxContent>
                      </v:textbox>
                    </v:shape>
                  </w:pict>
                </mc:Fallback>
              </mc:AlternateContent>
            </w:r>
            <w:r w:rsidR="007F1DC5">
              <w:rPr>
                <w:noProof/>
                <w:lang w:val="en-AU" w:eastAsia="ja-JP"/>
              </w:rPr>
              <w:drawing>
                <wp:inline distT="0" distB="0" distL="0" distR="0" wp14:anchorId="46210298" wp14:editId="757C2E6D">
                  <wp:extent cx="2684242" cy="2637456"/>
                  <wp:effectExtent l="0" t="0" r="8255" b="4445"/>
                  <wp:docPr id="149" name="Picture 149" descr="../../../../../../var/folders/hf/20t5pn953rv7z5xdv8yfh5j00000gn/T/com.realmacsoftware.ember/1F4E9A8D-E86A-490F-BBD4-9B375053F5AD/BS:%20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r/folders/hf/20t5pn953rv7z5xdv8yfh5j00000gn/T/com.realmacsoftware.ember/1F4E9A8D-E86A-490F-BBD4-9B375053F5AD/BS:%20PI"/>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92748" cy="2645814"/>
                          </a:xfrm>
                          <a:prstGeom prst="rect">
                            <a:avLst/>
                          </a:prstGeom>
                          <a:noFill/>
                          <a:ln>
                            <a:noFill/>
                          </a:ln>
                        </pic:spPr>
                      </pic:pic>
                    </a:graphicData>
                  </a:graphic>
                </wp:inline>
              </w:drawing>
            </w:r>
          </w:p>
          <w:p w14:paraId="731E3278" w14:textId="2BDA78DA" w:rsidR="00523AA2" w:rsidRPr="00315FF6" w:rsidRDefault="00523AA2" w:rsidP="00B76626"/>
        </w:tc>
      </w:tr>
    </w:tbl>
    <w:p w14:paraId="01F84CB2" w14:textId="4DF4ABD4" w:rsidR="005755F6" w:rsidRDefault="005755F6" w:rsidP="005755F6">
      <w:pPr>
        <w:pStyle w:val="Heading2"/>
        <w:rPr>
          <w:lang w:val="en-AU"/>
        </w:rPr>
      </w:pPr>
      <w:bookmarkStart w:id="247" w:name="_Toc453827563"/>
      <w:r>
        <w:rPr>
          <w:lang w:val="en-AU"/>
        </w:rPr>
        <w:lastRenderedPageBreak/>
        <w:t>Adjust PI Guides</w:t>
      </w:r>
      <w:bookmarkEnd w:id="247"/>
    </w:p>
    <w:tbl>
      <w:tblPr>
        <w:tblStyle w:val="TableGrid"/>
        <w:tblW w:w="9466" w:type="dxa"/>
        <w:tblLook w:val="04A0" w:firstRow="1" w:lastRow="0" w:firstColumn="1" w:lastColumn="0" w:noHBand="0" w:noVBand="1"/>
      </w:tblPr>
      <w:tblGrid>
        <w:gridCol w:w="4700"/>
        <w:gridCol w:w="4766"/>
      </w:tblGrid>
      <w:tr w:rsidR="00785293" w:rsidRPr="00315FF6" w14:paraId="36B242D2" w14:textId="77777777" w:rsidTr="00785293">
        <w:trPr>
          <w:trHeight w:val="8973"/>
        </w:trPr>
        <w:tc>
          <w:tcPr>
            <w:tcW w:w="4700" w:type="dxa"/>
          </w:tcPr>
          <w:p w14:paraId="3B272E37" w14:textId="7C67839D" w:rsidR="005755F6" w:rsidRDefault="005755F6" w:rsidP="005755F6">
            <w:pPr>
              <w:tabs>
                <w:tab w:val="left" w:pos="3803"/>
              </w:tabs>
            </w:pPr>
            <w:r w:rsidRPr="00C6202F">
              <w:t>Lower</w:t>
            </w:r>
            <w:r>
              <w:t xml:space="preserve"> the PI wi</w:t>
            </w:r>
            <w:r w:rsidR="00703E95">
              <w:t>th the crane until it is about 9</w:t>
            </w:r>
            <w:r>
              <w:t>0 mm above the jacks</w:t>
            </w:r>
            <w:r w:rsidR="00703E95">
              <w:t xml:space="preserve"> (leaving room for a 78 mm tall </w:t>
            </w:r>
            <w:r w:rsidR="00703E95" w:rsidRPr="00703E95">
              <w:rPr>
                <w:rStyle w:val="Code"/>
              </w:rPr>
              <w:t>adapter_conical_bellows</w:t>
            </w:r>
            <w:r w:rsidR="00703E95">
              <w:t>)</w:t>
            </w:r>
            <w:r>
              <w:t>. Adjust the position and angle until each IP leg is directly above a jack.</w:t>
            </w:r>
          </w:p>
          <w:p w14:paraId="2605F9E0" w14:textId="4565B4CB" w:rsidR="00586A95" w:rsidRDefault="00586A95" w:rsidP="005755F6">
            <w:pPr>
              <w:tabs>
                <w:tab w:val="left" w:pos="3803"/>
              </w:tabs>
            </w:pPr>
            <w:r>
              <w:t xml:space="preserve">[???: Need to </w:t>
            </w:r>
            <w:r w:rsidR="00452968">
              <w:t>add some extra checks that PI is centered.]</w:t>
            </w:r>
          </w:p>
          <w:p w14:paraId="1964F87C" w14:textId="1E384762" w:rsidR="005755F6" w:rsidRDefault="005755F6" w:rsidP="00785293">
            <w:pPr>
              <w:tabs>
                <w:tab w:val="left" w:pos="3803"/>
              </w:tabs>
            </w:pPr>
            <w:r>
              <w:t>Adjust the rods on the PI Guides</w:t>
            </w:r>
            <w:r w:rsidR="00DA2561">
              <w:t xml:space="preserve"> inwards</w:t>
            </w:r>
            <w:r>
              <w:t xml:space="preserve"> </w:t>
            </w:r>
            <w:r w:rsidR="00DA2561">
              <w:t>to capture the PI horizontally.</w:t>
            </w:r>
            <w:r w:rsidR="00785293">
              <w:t xml:space="preserve"> There should be approximately 42 mm from the outside of the bracket to the outside of the cylinder.</w:t>
            </w:r>
            <w:r w:rsidR="00452968">
              <w:t xml:space="preserve"> If necessary adjust the height of the PI Guides until the top filter plate touches</w:t>
            </w:r>
            <w:r w:rsidR="00703E95">
              <w:t xml:space="preserve"> near</w:t>
            </w:r>
            <w:r w:rsidR="00452968">
              <w:t xml:space="preserve"> the top of the rods (to allow room for </w:t>
            </w:r>
            <w:r w:rsidR="00350D9E">
              <w:t>lowering).</w:t>
            </w:r>
          </w:p>
          <w:p w14:paraId="2DA2E9DC" w14:textId="7C899DFE" w:rsidR="00452968" w:rsidRPr="00315FF6" w:rsidRDefault="00452968" w:rsidP="00A11B0E">
            <w:pPr>
              <w:tabs>
                <w:tab w:val="left" w:pos="3803"/>
              </w:tabs>
            </w:pPr>
          </w:p>
        </w:tc>
        <w:tc>
          <w:tcPr>
            <w:tcW w:w="4766" w:type="dxa"/>
          </w:tcPr>
          <w:p w14:paraId="27661D19" w14:textId="77777777" w:rsidR="005755F6" w:rsidRDefault="00785293" w:rsidP="00B32AE1">
            <w:r>
              <w:rPr>
                <w:noProof/>
                <w:lang w:val="en-AU" w:eastAsia="ja-JP"/>
              </w:rPr>
              <mc:AlternateContent>
                <mc:Choice Requires="wps">
                  <w:drawing>
                    <wp:anchor distT="0" distB="0" distL="114300" distR="114300" simplePos="0" relativeHeight="251929600" behindDoc="0" locked="0" layoutInCell="1" allowOverlap="1" wp14:anchorId="47A82064" wp14:editId="261ED13F">
                      <wp:simplePos x="0" y="0"/>
                      <wp:positionH relativeFrom="column">
                        <wp:posOffset>1826205</wp:posOffset>
                      </wp:positionH>
                      <wp:positionV relativeFrom="paragraph">
                        <wp:posOffset>2152015</wp:posOffset>
                      </wp:positionV>
                      <wp:extent cx="568270" cy="192505"/>
                      <wp:effectExtent l="0" t="0" r="0" b="10795"/>
                      <wp:wrapNone/>
                      <wp:docPr id="144" name="Text Box 144"/>
                      <wp:cNvGraphicFramePr/>
                      <a:graphic xmlns:a="http://schemas.openxmlformats.org/drawingml/2006/main">
                        <a:graphicData uri="http://schemas.microsoft.com/office/word/2010/wordprocessingShape">
                          <wps:wsp>
                            <wps:cNvSpPr txBox="1"/>
                            <wps:spPr>
                              <a:xfrm>
                                <a:off x="0" y="0"/>
                                <a:ext cx="568270"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6BE76F5" w14:textId="7134C9B1" w:rsidR="00B32AE1" w:rsidRPr="00451044" w:rsidRDefault="00B32AE1" w:rsidP="00785293">
                                  <w:pPr>
                                    <w:spacing w:before="0"/>
                                    <w:rPr>
                                      <w:rFonts w:eastAsia="MS Mincho"/>
                                    </w:rPr>
                                  </w:pPr>
                                  <w:r>
                                    <w:rPr>
                                      <w:rFonts w:eastAsia="MS Mincho"/>
                                    </w:rPr>
                                    <w:t>≈42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82064" id="Text Box 144" o:spid="_x0000_s1109" type="#_x0000_t202" style="position:absolute;left:0;text-align:left;margin-left:143.8pt;margin-top:169.45pt;width:44.75pt;height:15.1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" fillcolor="#dbe5f1 [660]" stroked="f">
                      <v:textbox inset="0,0,0,0">
                        <w:txbxContent>
                          <w:p w14:paraId="26BE76F5" w14:textId="7134C9B1" w:rsidR="00B32AE1" w:rsidRPr="00451044" w:rsidRDefault="00B32AE1" w:rsidP="00785293">
                            <w:pPr>
                              <w:spacing w:before="0"/>
                              <w:rPr>
                                <w:rFonts w:eastAsia="MS Mincho"/>
                              </w:rPr>
                            </w:pPr>
                            <w:r>
                              <w:rPr>
                                <w:rFonts w:eastAsia="MS Mincho"/>
                              </w:rPr>
                              <w:t>≈42 mm</w:t>
                            </w:r>
                          </w:p>
                        </w:txbxContent>
                      </v:textbox>
                    </v:shape>
                  </w:pict>
                </mc:Fallback>
              </mc:AlternateContent>
            </w:r>
            <w:r>
              <w:rPr>
                <w:noProof/>
                <w:lang w:val="en-AU" w:eastAsia="ja-JP"/>
              </w:rPr>
              <mc:AlternateContent>
                <mc:Choice Requires="wps">
                  <w:drawing>
                    <wp:anchor distT="0" distB="0" distL="114300" distR="114300" simplePos="0" relativeHeight="251927552" behindDoc="0" locked="0" layoutInCell="1" allowOverlap="1" wp14:anchorId="30E3DC1F" wp14:editId="5124E7BA">
                      <wp:simplePos x="0" y="0"/>
                      <wp:positionH relativeFrom="column">
                        <wp:posOffset>1595921</wp:posOffset>
                      </wp:positionH>
                      <wp:positionV relativeFrom="paragraph">
                        <wp:posOffset>2492374</wp:posOffset>
                      </wp:positionV>
                      <wp:extent cx="288234" cy="54665"/>
                      <wp:effectExtent l="76200" t="101600" r="118745" b="148590"/>
                      <wp:wrapNone/>
                      <wp:docPr id="141" name="Straight Arrow Connector 141"/>
                      <wp:cNvGraphicFramePr/>
                      <a:graphic xmlns:a="http://schemas.openxmlformats.org/drawingml/2006/main">
                        <a:graphicData uri="http://schemas.microsoft.com/office/word/2010/wordprocessingShape">
                          <wps:wsp>
                            <wps:cNvCnPr/>
                            <wps:spPr>
                              <a:xfrm flipH="1" flipV="1">
                                <a:off x="0" y="0"/>
                                <a:ext cx="288234" cy="54665"/>
                              </a:xfrm>
                              <a:prstGeom prst="straightConnector1">
                                <a:avLst/>
                              </a:prstGeom>
                              <a:ln>
                                <a:solidFill>
                                  <a:srgbClr val="FF0000"/>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207836" id="Straight Arrow Connector 141" o:spid="_x0000_s1026" type="#_x0000_t32" style="position:absolute;margin-left:125.65pt;margin-top:196.25pt;width:22.7pt;height:4.3pt;flip:x y;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" strokecolor="red" strokeweight="2pt">
                      <v:stroke startarrow="block" endarrow="block"/>
                      <v:shadow on="t" opacity="24903f" mv:blur="40000f" origin=",.5" offset="0,20000emu"/>
                    </v:shape>
                  </w:pict>
                </mc:Fallback>
              </mc:AlternateContent>
            </w:r>
            <w:r>
              <w:rPr>
                <w:noProof/>
                <w:lang w:val="en-AU" w:eastAsia="ja-JP"/>
              </w:rPr>
              <w:drawing>
                <wp:inline distT="0" distB="0" distL="0" distR="0" wp14:anchorId="572EFDC3" wp14:editId="11C732F1">
                  <wp:extent cx="2683249" cy="4246549"/>
                  <wp:effectExtent l="0" t="0" r="9525" b="0"/>
                  <wp:docPr id="123" name="Picture 123" descr="../../../../../../var/folders/hf/20t5pn953rv7z5xdv8yfh5j00000gn/T/com.realmacsoftware.ember/F37BC325-0552-4FE1-8E48-FB501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r/folders/hf/20t5pn953rv7z5xdv8yfh5j00000gn/T/com.realmacsoftware.ember/F37BC325-0552-4FE1-8E48-FB501C9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89381" cy="4256253"/>
                          </a:xfrm>
                          <a:prstGeom prst="rect">
                            <a:avLst/>
                          </a:prstGeom>
                          <a:noFill/>
                          <a:ln>
                            <a:noFill/>
                          </a:ln>
                        </pic:spPr>
                      </pic:pic>
                    </a:graphicData>
                  </a:graphic>
                </wp:inline>
              </w:drawing>
            </w:r>
          </w:p>
          <w:p w14:paraId="5DF2624E" w14:textId="7066ADD2" w:rsidR="00350D9E" w:rsidRPr="00315FF6" w:rsidRDefault="00350D9E" w:rsidP="00350D9E">
            <w:r>
              <w:t>(This picture has the PI at its final, low position. In reality, at this step, it will be further up.)</w:t>
            </w:r>
          </w:p>
        </w:tc>
      </w:tr>
    </w:tbl>
    <w:p w14:paraId="3ACCE262" w14:textId="13DDE4C5" w:rsidR="002C5E67" w:rsidRDefault="002C6E11" w:rsidP="002C5E67">
      <w:pPr>
        <w:pStyle w:val="Heading2"/>
        <w:rPr>
          <w:lang w:val="en-AU"/>
        </w:rPr>
      </w:pPr>
      <w:bookmarkStart w:id="248" w:name="_Toc453827564"/>
      <w:r>
        <w:rPr>
          <w:lang w:val="en-AU"/>
        </w:rPr>
        <w:t>Insert conical bellows</w:t>
      </w:r>
      <w:bookmarkEnd w:id="248"/>
    </w:p>
    <w:tbl>
      <w:tblPr>
        <w:tblStyle w:val="TableGrid"/>
        <w:tblW w:w="0" w:type="auto"/>
        <w:tblLook w:val="04A0" w:firstRow="1" w:lastRow="0" w:firstColumn="1" w:lastColumn="0" w:noHBand="0" w:noVBand="1"/>
      </w:tblPr>
      <w:tblGrid>
        <w:gridCol w:w="4733"/>
        <w:gridCol w:w="4733"/>
      </w:tblGrid>
      <w:tr w:rsidR="002C5E67" w:rsidRPr="00315FF6" w14:paraId="27F18321" w14:textId="77777777" w:rsidTr="00273B3B">
        <w:tc>
          <w:tcPr>
            <w:tcW w:w="4733" w:type="dxa"/>
          </w:tcPr>
          <w:p w14:paraId="3B06056B" w14:textId="031E803F" w:rsidR="002C5E67" w:rsidRDefault="00C6202F" w:rsidP="00086A24">
            <w:pPr>
              <w:rPr>
                <w:rStyle w:val="Code"/>
              </w:rPr>
            </w:pPr>
            <w:r>
              <w:t>[</w:t>
            </w:r>
            <w:r w:rsidR="00350D9E">
              <w:t>1</w:t>
            </w:r>
            <w:r>
              <w:t xml:space="preserve">]: 3 x </w:t>
            </w:r>
            <w:r w:rsidRPr="00C6202F">
              <w:rPr>
                <w:rStyle w:val="Code"/>
              </w:rPr>
              <w:t>adapter_conical_bellows</w:t>
            </w:r>
          </w:p>
          <w:p w14:paraId="3134BE22" w14:textId="77777777" w:rsidR="00C6202F" w:rsidRDefault="00C6202F" w:rsidP="00273B3B">
            <w:pPr>
              <w:rPr>
                <w:rStyle w:val="Code"/>
              </w:rPr>
            </w:pPr>
            <w:r>
              <w:t xml:space="preserve">{1}: 3 x </w:t>
            </w:r>
            <w:r w:rsidRPr="00C6202F">
              <w:rPr>
                <w:rStyle w:val="Code"/>
              </w:rPr>
              <w:t>Newport_PS-0_125_additional_machining</w:t>
            </w:r>
          </w:p>
          <w:p w14:paraId="609E357B" w14:textId="590D9A51" w:rsidR="00C6202F" w:rsidRDefault="00DB7F58" w:rsidP="00C6202F">
            <w:r>
              <w:t xml:space="preserve">Below each IP leg, insert </w:t>
            </w:r>
            <w:r w:rsidR="00086A24">
              <w:t xml:space="preserve">a [1] bellows from below into the </w:t>
            </w:r>
            <w:r>
              <w:t xml:space="preserve">large </w:t>
            </w:r>
            <w:r w:rsidR="00086A24">
              <w:t xml:space="preserve">hole </w:t>
            </w:r>
            <w:r>
              <w:t>in the base of the PI</w:t>
            </w:r>
            <w:r w:rsidR="00086A24">
              <w:t xml:space="preserve">. </w:t>
            </w:r>
            <w:r>
              <w:t>Support</w:t>
            </w:r>
            <w:r w:rsidR="00086A24">
              <w:t xml:space="preserve"> the [1] bellows and insert </w:t>
            </w:r>
            <w:r w:rsidR="00C6202F">
              <w:t xml:space="preserve">a {1} disc </w:t>
            </w:r>
            <w:r w:rsidR="00086A24">
              <w:t>between the bottom of the bellows and</w:t>
            </w:r>
            <w:r w:rsidR="00C6202F">
              <w:t xml:space="preserve"> the tip of </w:t>
            </w:r>
            <w:r w:rsidR="00086A24">
              <w:t>the</w:t>
            </w:r>
            <w:r w:rsidR="00C6202F">
              <w:t xml:space="preserve"> NB-03 jack.</w:t>
            </w:r>
          </w:p>
          <w:p w14:paraId="30768939" w14:textId="7AA0D97E" w:rsidR="00C6202F" w:rsidRDefault="00086A24" w:rsidP="00C6202F">
            <w:r>
              <w:t>While support</w:t>
            </w:r>
            <w:r w:rsidR="001478F1">
              <w:t>ing</w:t>
            </w:r>
            <w:r>
              <w:t xml:space="preserve"> the [1] bellows, lower the PI very gradually with the crane until</w:t>
            </w:r>
            <w:r w:rsidR="00DF4894">
              <w:t xml:space="preserve"> there is about a 5 mm gap between the shoulder of the [1] bellows and the bottom of the PI, so that</w:t>
            </w:r>
            <w:r>
              <w:t xml:space="preserve"> the </w:t>
            </w:r>
            <w:r w:rsidR="002C6E11">
              <w:t xml:space="preserve">[1] </w:t>
            </w:r>
            <w:r>
              <w:t xml:space="preserve">bellows are </w:t>
            </w:r>
            <w:r w:rsidR="00350D9E">
              <w:t>captured</w:t>
            </w:r>
            <w:r>
              <w:t xml:space="preserve"> </w:t>
            </w:r>
            <w:r w:rsidR="00DB7F58">
              <w:t xml:space="preserve">at the top and </w:t>
            </w:r>
            <w:r w:rsidR="00DB7F58">
              <w:lastRenderedPageBreak/>
              <w:t xml:space="preserve">cannot fall off the jacks </w:t>
            </w:r>
            <w:r>
              <w:t xml:space="preserve">but are still not supporting </w:t>
            </w:r>
            <w:r w:rsidR="00D06408">
              <w:t>the</w:t>
            </w:r>
            <w:r>
              <w:t xml:space="preserve"> weight</w:t>
            </w:r>
            <w:r w:rsidR="00D06408">
              <w:t xml:space="preserve"> of the PI</w:t>
            </w:r>
            <w:r>
              <w:t xml:space="preserve">. </w:t>
            </w:r>
          </w:p>
          <w:p w14:paraId="6115A264" w14:textId="421FD7E9" w:rsidR="00C6202F" w:rsidRPr="00C6202F" w:rsidRDefault="00C6202F" w:rsidP="00DB7F58"/>
        </w:tc>
        <w:tc>
          <w:tcPr>
            <w:tcW w:w="4733" w:type="dxa"/>
          </w:tcPr>
          <w:p w14:paraId="33A90C85" w14:textId="48A4580E" w:rsidR="002C5E67" w:rsidRDefault="00FF5169" w:rsidP="00273B3B">
            <w:r>
              <w:rPr>
                <w:noProof/>
                <w:lang w:val="en-AU" w:eastAsia="ja-JP"/>
              </w:rPr>
              <w:lastRenderedPageBreak/>
              <w:drawing>
                <wp:inline distT="0" distB="0" distL="0" distR="0" wp14:anchorId="7DE30607" wp14:editId="2F76E1A8">
                  <wp:extent cx="2807894" cy="2220294"/>
                  <wp:effectExtent l="0" t="0" r="12065" b="0"/>
                  <wp:docPr id="148" name="Picture 148" descr="../../../../../../var/folders/hf/20t5pn953rv7z5xdv8yfh5j00000gn/T/com.realmacsoftware.ember/6F40BE42-C182-4A3D-901B-E75AE8ECB895/BS:%20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hf/20t5pn953rv7z5xdv8yfh5j00000gn/T/com.realmacsoftware.ember/6F40BE42-C182-4A3D-901B-E75AE8ECB895/BS:%20PI"/>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20040" cy="2229899"/>
                          </a:xfrm>
                          <a:prstGeom prst="rect">
                            <a:avLst/>
                          </a:prstGeom>
                          <a:noFill/>
                          <a:ln>
                            <a:noFill/>
                          </a:ln>
                        </pic:spPr>
                      </pic:pic>
                    </a:graphicData>
                  </a:graphic>
                </wp:inline>
              </w:drawing>
            </w:r>
          </w:p>
          <w:p w14:paraId="1603B989" w14:textId="2CD461C9" w:rsidR="00D00D0F" w:rsidRPr="00315FF6" w:rsidRDefault="00DF4894" w:rsidP="00273B3B">
            <w:r>
              <w:rPr>
                <w:noProof/>
                <w:lang w:val="en-AU" w:eastAsia="ja-JP"/>
              </w:rPr>
              <w:lastRenderedPageBreak/>
              <mc:AlternateContent>
                <mc:Choice Requires="wps">
                  <w:drawing>
                    <wp:anchor distT="0" distB="0" distL="114300" distR="114300" simplePos="0" relativeHeight="251955200" behindDoc="0" locked="0" layoutInCell="1" allowOverlap="1" wp14:anchorId="6AB83615" wp14:editId="76015B26">
                      <wp:simplePos x="0" y="0"/>
                      <wp:positionH relativeFrom="column">
                        <wp:posOffset>91002</wp:posOffset>
                      </wp:positionH>
                      <wp:positionV relativeFrom="paragraph">
                        <wp:posOffset>1007482</wp:posOffset>
                      </wp:positionV>
                      <wp:extent cx="378372" cy="211433"/>
                      <wp:effectExtent l="0" t="0" r="3175" b="0"/>
                      <wp:wrapNone/>
                      <wp:docPr id="199" name="Text Box 199"/>
                      <wp:cNvGraphicFramePr/>
                      <a:graphic xmlns:a="http://schemas.openxmlformats.org/drawingml/2006/main">
                        <a:graphicData uri="http://schemas.microsoft.com/office/word/2010/wordprocessingShape">
                          <wps:wsp>
                            <wps:cNvSpPr txBox="1"/>
                            <wps:spPr>
                              <a:xfrm>
                                <a:off x="0" y="0"/>
                                <a:ext cx="378372" cy="211433"/>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CF9DB3B" w14:textId="0A77C3B6" w:rsidR="00B32AE1" w:rsidRPr="00451044" w:rsidRDefault="00B32AE1" w:rsidP="002C6E11">
                                  <w:pPr>
                                    <w:spacing w:before="0"/>
                                    <w:rPr>
                                      <w:rFonts w:eastAsia="MS Mincho"/>
                                    </w:rPr>
                                  </w:pPr>
                                  <w:r>
                                    <w:rPr>
                                      <w:rFonts w:eastAsia="MS Mincho"/>
                                    </w:rPr>
                                    <w:t>5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83615" id="Text Box 199" o:spid="_x0000_s1110" type="#_x0000_t202" style="position:absolute;left:0;text-align:left;margin-left:7.15pt;margin-top:79.35pt;width:29.8pt;height:16.6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" fillcolor="#dbe5f1 [660]" stroked="f">
                      <v:textbox inset="0,0,0,0">
                        <w:txbxContent>
                          <w:p w14:paraId="7CF9DB3B" w14:textId="0A77C3B6" w:rsidR="00B32AE1" w:rsidRPr="00451044" w:rsidRDefault="00B32AE1" w:rsidP="002C6E11">
                            <w:pPr>
                              <w:spacing w:before="0"/>
                              <w:rPr>
                                <w:rFonts w:eastAsia="MS Mincho"/>
                              </w:rPr>
                            </w:pPr>
                            <w:r>
                              <w:rPr>
                                <w:rFonts w:eastAsia="MS Mincho"/>
                              </w:rPr>
                              <w:t>5 mm</w:t>
                            </w:r>
                          </w:p>
                        </w:txbxContent>
                      </v:textbox>
                    </v:shape>
                  </w:pict>
                </mc:Fallback>
              </mc:AlternateContent>
            </w:r>
            <w:r>
              <w:rPr>
                <w:noProof/>
                <w:lang w:val="en-AU" w:eastAsia="ja-JP"/>
              </w:rPr>
              <mc:AlternateContent>
                <mc:Choice Requires="wps">
                  <w:drawing>
                    <wp:anchor distT="0" distB="0" distL="114300" distR="114300" simplePos="0" relativeHeight="251953152" behindDoc="0" locked="0" layoutInCell="1" allowOverlap="1" wp14:anchorId="3E59C2E8" wp14:editId="7280F2EA">
                      <wp:simplePos x="0" y="0"/>
                      <wp:positionH relativeFrom="column">
                        <wp:posOffset>158903</wp:posOffset>
                      </wp:positionH>
                      <wp:positionV relativeFrom="paragraph">
                        <wp:posOffset>390218</wp:posOffset>
                      </wp:positionV>
                      <wp:extent cx="69412" cy="570099"/>
                      <wp:effectExtent l="101600" t="50800" r="83185" b="90805"/>
                      <wp:wrapNone/>
                      <wp:docPr id="198" name="Straight Arrow Connector 198"/>
                      <wp:cNvGraphicFramePr/>
                      <a:graphic xmlns:a="http://schemas.openxmlformats.org/drawingml/2006/main">
                        <a:graphicData uri="http://schemas.microsoft.com/office/word/2010/wordprocessingShape">
                          <wps:wsp>
                            <wps:cNvCnPr/>
                            <wps:spPr>
                              <a:xfrm flipH="1" flipV="1">
                                <a:off x="0" y="0"/>
                                <a:ext cx="69412" cy="570099"/>
                              </a:xfrm>
                              <a:prstGeom prst="straightConnector1">
                                <a:avLst/>
                              </a:prstGeom>
                              <a:ln>
                                <a:headEnd type="non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EBB209" id="Straight Arrow Connector 198" o:spid="_x0000_s1026" type="#_x0000_t32" style="position:absolute;margin-left:12.5pt;margin-top:30.75pt;width:5.45pt;height:44.9pt;flip:x y;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" strokecolor="#4f81bd [3204]" strokeweight="2pt">
                      <v:stroke endarrow="block"/>
                      <v:shadow on="t" opacity="24903f" mv:blur="40000f" origin=",.5" offset="0,20000emu"/>
                    </v:shape>
                  </w:pict>
                </mc:Fallback>
              </mc:AlternateContent>
            </w:r>
            <w:r>
              <w:rPr>
                <w:noProof/>
                <w:lang w:val="en-AU" w:eastAsia="ja-JP"/>
              </w:rPr>
              <mc:AlternateContent>
                <mc:Choice Requires="wps">
                  <w:drawing>
                    <wp:anchor distT="0" distB="0" distL="114300" distR="114300" simplePos="0" relativeHeight="251951104" behindDoc="0" locked="0" layoutInCell="1" allowOverlap="1" wp14:anchorId="01B3BF60" wp14:editId="1980BC9E">
                      <wp:simplePos x="0" y="0"/>
                      <wp:positionH relativeFrom="column">
                        <wp:posOffset>2185867</wp:posOffset>
                      </wp:positionH>
                      <wp:positionV relativeFrom="paragraph">
                        <wp:posOffset>135890</wp:posOffset>
                      </wp:positionV>
                      <wp:extent cx="476885" cy="210820"/>
                      <wp:effectExtent l="0" t="0" r="5715" b="0"/>
                      <wp:wrapNone/>
                      <wp:docPr id="197" name="Text Box 197"/>
                      <wp:cNvGraphicFramePr/>
                      <a:graphic xmlns:a="http://schemas.openxmlformats.org/drawingml/2006/main">
                        <a:graphicData uri="http://schemas.microsoft.com/office/word/2010/wordprocessingShape">
                          <wps:wsp>
                            <wps:cNvSpPr txBox="1"/>
                            <wps:spPr>
                              <a:xfrm>
                                <a:off x="0" y="0"/>
                                <a:ext cx="476885" cy="210820"/>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CB2BA81" w14:textId="3481A828" w:rsidR="00B32AE1" w:rsidRPr="00451044" w:rsidRDefault="00B32AE1" w:rsidP="002C6E11">
                                  <w:pPr>
                                    <w:spacing w:before="0"/>
                                    <w:rPr>
                                      <w:rFonts w:eastAsia="MS Mincho"/>
                                    </w:rPr>
                                  </w:pPr>
                                  <w:r>
                                    <w:rPr>
                                      <w:rFonts w:eastAsia="MS Mincho"/>
                                    </w:rPr>
                                    <w:t>(PI)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3BF60" id="Text Box 197" o:spid="_x0000_s1111" type="#_x0000_t202" style="position:absolute;left:0;text-align:left;margin-left:172.1pt;margin-top:10.7pt;width:37.55pt;height:16.6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" fillcolor="#dbe5f1 [660]" stroked="f">
                      <v:textbox inset="0,0,0,0">
                        <w:txbxContent>
                          <w:p w14:paraId="5CB2BA81" w14:textId="3481A828" w:rsidR="00B32AE1" w:rsidRPr="00451044" w:rsidRDefault="00B32AE1" w:rsidP="002C6E11">
                            <w:pPr>
                              <w:spacing w:before="0"/>
                              <w:rPr>
                                <w:rFonts w:eastAsia="MS Mincho"/>
                              </w:rPr>
                            </w:pPr>
                            <w:r>
                              <w:rPr>
                                <w:rFonts w:eastAsia="MS Mincho"/>
                              </w:rPr>
                              <w:t>(PI)</w:t>
                            </w:r>
                          </w:p>
                        </w:txbxContent>
                      </v:textbox>
                    </v:shape>
                  </w:pict>
                </mc:Fallback>
              </mc:AlternateContent>
            </w:r>
            <w:r>
              <w:rPr>
                <w:noProof/>
                <w:lang w:val="en-AU" w:eastAsia="ja-JP"/>
              </w:rPr>
              <mc:AlternateContent>
                <mc:Choice Requires="wps">
                  <w:drawing>
                    <wp:anchor distT="0" distB="0" distL="114300" distR="114300" simplePos="0" relativeHeight="251948032" behindDoc="0" locked="0" layoutInCell="1" allowOverlap="1" wp14:anchorId="0C5C2A4D" wp14:editId="3D7F06C8">
                      <wp:simplePos x="0" y="0"/>
                      <wp:positionH relativeFrom="column">
                        <wp:posOffset>2147636</wp:posOffset>
                      </wp:positionH>
                      <wp:positionV relativeFrom="paragraph">
                        <wp:posOffset>893138</wp:posOffset>
                      </wp:positionV>
                      <wp:extent cx="476885" cy="210820"/>
                      <wp:effectExtent l="0" t="0" r="5715" b="0"/>
                      <wp:wrapNone/>
                      <wp:docPr id="195" name="Text Box 195"/>
                      <wp:cNvGraphicFramePr/>
                      <a:graphic xmlns:a="http://schemas.openxmlformats.org/drawingml/2006/main">
                        <a:graphicData uri="http://schemas.microsoft.com/office/word/2010/wordprocessingShape">
                          <wps:wsp>
                            <wps:cNvSpPr txBox="1"/>
                            <wps:spPr>
                              <a:xfrm>
                                <a:off x="0" y="0"/>
                                <a:ext cx="476885" cy="210820"/>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978F7F3" w14:textId="21AF43B2" w:rsidR="00B32AE1" w:rsidRPr="00451044" w:rsidRDefault="00B32AE1" w:rsidP="002C6E11">
                                  <w:pPr>
                                    <w:spacing w:before="0"/>
                                    <w:rPr>
                                      <w:rFonts w:eastAsia="MS Mincho"/>
                                    </w:rPr>
                                  </w:pPr>
                                  <w:r>
                                    <w:rPr>
                                      <w:rFonts w:eastAsia="MS Mincho"/>
                                    </w:rPr>
                                    <w:t>78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C2A4D" id="Text Box 195" o:spid="_x0000_s1112" type="#_x0000_t202" style="position:absolute;left:0;text-align:left;margin-left:169.1pt;margin-top:70.35pt;width:37.55pt;height:16.6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" fillcolor="#dbe5f1 [660]" stroked="f">
                      <v:textbox inset="0,0,0,0">
                        <w:txbxContent>
                          <w:p w14:paraId="0978F7F3" w14:textId="21AF43B2" w:rsidR="00B32AE1" w:rsidRPr="00451044" w:rsidRDefault="00B32AE1" w:rsidP="002C6E11">
                            <w:pPr>
                              <w:spacing w:before="0"/>
                              <w:rPr>
                                <w:rFonts w:eastAsia="MS Mincho"/>
                              </w:rPr>
                            </w:pPr>
                            <w:r>
                              <w:rPr>
                                <w:rFonts w:eastAsia="MS Mincho"/>
                              </w:rPr>
                              <w:t>78  mm</w:t>
                            </w:r>
                          </w:p>
                        </w:txbxContent>
                      </v:textbox>
                    </v:shape>
                  </w:pict>
                </mc:Fallback>
              </mc:AlternateContent>
            </w:r>
            <w:r>
              <w:rPr>
                <w:noProof/>
                <w:lang w:val="en-AU" w:eastAsia="ja-JP"/>
              </w:rPr>
              <mc:AlternateContent>
                <mc:Choice Requires="wps">
                  <w:drawing>
                    <wp:anchor distT="0" distB="0" distL="114300" distR="114300" simplePos="0" relativeHeight="251949056" behindDoc="0" locked="0" layoutInCell="1" allowOverlap="1" wp14:anchorId="79AE2103" wp14:editId="1CD41D78">
                      <wp:simplePos x="0" y="0"/>
                      <wp:positionH relativeFrom="column">
                        <wp:posOffset>90805</wp:posOffset>
                      </wp:positionH>
                      <wp:positionV relativeFrom="paragraph">
                        <wp:posOffset>321945</wp:posOffset>
                      </wp:positionV>
                      <wp:extent cx="2400300" cy="0"/>
                      <wp:effectExtent l="50800" t="25400" r="88900" b="101600"/>
                      <wp:wrapNone/>
                      <wp:docPr id="196" name="Straight Connector 196"/>
                      <wp:cNvGraphicFramePr/>
                      <a:graphic xmlns:a="http://schemas.openxmlformats.org/drawingml/2006/main">
                        <a:graphicData uri="http://schemas.microsoft.com/office/word/2010/wordprocessingShape">
                          <wps:wsp>
                            <wps:cNvCnPr/>
                            <wps:spPr>
                              <a:xfrm>
                                <a:off x="0" y="0"/>
                                <a:ext cx="2400300" cy="0"/>
                              </a:xfrm>
                              <a:prstGeom prst="line">
                                <a:avLst/>
                              </a:prstGeom>
                              <a:ln>
                                <a:prstDash val="sysDot"/>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8D9322A" id="Straight Connector 196" o:spid="_x0000_s1026" style="position:absolute;z-index:251949056;visibility:visible;mso-wrap-style:square;mso-wrap-distance-left:9pt;mso-wrap-distance-top:0;mso-wrap-distance-right:9pt;mso-wrap-distance-bottom:0;mso-position-horizontal:absolute;mso-position-horizontal-relative:text;mso-position-vertical:absolute;mso-position-vertical-relative:text" from="7.15pt,25.35pt" to="196.15pt,25.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" strokecolor="#4f81bd [3204]" strokeweight="2pt">
                      <v:stroke dashstyle="1 1"/>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941888" behindDoc="0" locked="0" layoutInCell="1" allowOverlap="1" wp14:anchorId="404DF869" wp14:editId="66318047">
                      <wp:simplePos x="0" y="0"/>
                      <wp:positionH relativeFrom="column">
                        <wp:posOffset>2080347</wp:posOffset>
                      </wp:positionH>
                      <wp:positionV relativeFrom="paragraph">
                        <wp:posOffset>155706</wp:posOffset>
                      </wp:positionV>
                      <wp:extent cx="11824" cy="1229710"/>
                      <wp:effectExtent l="101600" t="50800" r="115570" b="116840"/>
                      <wp:wrapNone/>
                      <wp:docPr id="191" name="Straight Arrow Connector 191"/>
                      <wp:cNvGraphicFramePr/>
                      <a:graphic xmlns:a="http://schemas.openxmlformats.org/drawingml/2006/main">
                        <a:graphicData uri="http://schemas.microsoft.com/office/word/2010/wordprocessingShape">
                          <wps:wsp>
                            <wps:cNvCnPr/>
                            <wps:spPr>
                              <a:xfrm flipH="1">
                                <a:off x="0" y="0"/>
                                <a:ext cx="11824" cy="1229710"/>
                              </a:xfrm>
                              <a:prstGeom prst="straightConnector1">
                                <a:avLst/>
                              </a:prstGeom>
                              <a:ln>
                                <a:solidFill>
                                  <a:srgbClr val="FF0000"/>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07D5E5" id="Straight Arrow Connector 191" o:spid="_x0000_s1026" type="#_x0000_t32" style="position:absolute;margin-left:163.8pt;margin-top:12.25pt;width:.95pt;height:96.85pt;flip:x;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" strokecolor="red" strokeweight="2pt">
                      <v:stroke startarrow="block" endarrow="block"/>
                      <v:shadow on="t" opacity="24903f" mv:blur="40000f" origin=",.5" offset="0,20000emu"/>
                    </v:shape>
                  </w:pict>
                </mc:Fallback>
              </mc:AlternateContent>
            </w:r>
            <w:r>
              <w:rPr>
                <w:noProof/>
                <w:lang w:val="en-AU" w:eastAsia="ja-JP"/>
              </w:rPr>
              <mc:AlternateContent>
                <mc:Choice Requires="wps">
                  <w:drawing>
                    <wp:anchor distT="0" distB="0" distL="114300" distR="114300" simplePos="0" relativeHeight="251945984" behindDoc="0" locked="0" layoutInCell="1" allowOverlap="1" wp14:anchorId="41475E1F" wp14:editId="672E2611">
                      <wp:simplePos x="0" y="0"/>
                      <wp:positionH relativeFrom="column">
                        <wp:posOffset>1576880</wp:posOffset>
                      </wp:positionH>
                      <wp:positionV relativeFrom="paragraph">
                        <wp:posOffset>550523</wp:posOffset>
                      </wp:positionV>
                      <wp:extent cx="437690" cy="211433"/>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437690" cy="211433"/>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21F0790" w14:textId="5D28F421" w:rsidR="00B32AE1" w:rsidRPr="00451044" w:rsidRDefault="00B32AE1" w:rsidP="002C6E11">
                                  <w:pPr>
                                    <w:spacing w:before="0"/>
                                    <w:rPr>
                                      <w:rFonts w:eastAsia="MS Mincho"/>
                                    </w:rPr>
                                  </w:pPr>
                                  <w:r>
                                    <w:rPr>
                                      <w:rFonts w:eastAsia="MS Mincho"/>
                                    </w:rPr>
                                    <w:t>14 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75E1F" id="Text Box 194" o:spid="_x0000_s1113" type="#_x0000_t202" style="position:absolute;left:0;text-align:left;margin-left:124.15pt;margin-top:43.35pt;width:34.45pt;height:16.6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" fillcolor="#dbe5f1 [660]" stroked="f">
                      <v:textbox inset="0,0,0,0">
                        <w:txbxContent>
                          <w:p w14:paraId="621F0790" w14:textId="5D28F421" w:rsidR="00B32AE1" w:rsidRPr="00451044" w:rsidRDefault="00B32AE1" w:rsidP="002C6E11">
                            <w:pPr>
                              <w:spacing w:before="0"/>
                              <w:rPr>
                                <w:rFonts w:eastAsia="MS Mincho"/>
                              </w:rPr>
                            </w:pPr>
                            <w:r>
                              <w:rPr>
                                <w:rFonts w:eastAsia="MS Mincho"/>
                              </w:rPr>
                              <w:t>14 mm</w:t>
                            </w:r>
                          </w:p>
                        </w:txbxContent>
                      </v:textbox>
                    </v:shape>
                  </w:pict>
                </mc:Fallback>
              </mc:AlternateContent>
            </w:r>
            <w:r w:rsidR="002C6E11">
              <w:rPr>
                <w:noProof/>
                <w:lang w:val="en-AU" w:eastAsia="ja-JP"/>
              </w:rPr>
              <mc:AlternateContent>
                <mc:Choice Requires="wps">
                  <w:drawing>
                    <wp:anchor distT="0" distB="0" distL="114300" distR="114300" simplePos="0" relativeHeight="251943936" behindDoc="0" locked="0" layoutInCell="1" allowOverlap="1" wp14:anchorId="4FD2FAC4" wp14:editId="70774F49">
                      <wp:simplePos x="0" y="0"/>
                      <wp:positionH relativeFrom="column">
                        <wp:posOffset>1805940</wp:posOffset>
                      </wp:positionH>
                      <wp:positionV relativeFrom="paragraph">
                        <wp:posOffset>165100</wp:posOffset>
                      </wp:positionV>
                      <wp:extent cx="0" cy="228140"/>
                      <wp:effectExtent l="127000" t="50800" r="127000" b="127635"/>
                      <wp:wrapNone/>
                      <wp:docPr id="192" name="Straight Arrow Connector 192"/>
                      <wp:cNvGraphicFramePr/>
                      <a:graphic xmlns:a="http://schemas.openxmlformats.org/drawingml/2006/main">
                        <a:graphicData uri="http://schemas.microsoft.com/office/word/2010/wordprocessingShape">
                          <wps:wsp>
                            <wps:cNvCnPr/>
                            <wps:spPr>
                              <a:xfrm>
                                <a:off x="0" y="0"/>
                                <a:ext cx="0" cy="228140"/>
                              </a:xfrm>
                              <a:prstGeom prst="straightConnector1">
                                <a:avLst/>
                              </a:prstGeom>
                              <a:ln>
                                <a:solidFill>
                                  <a:srgbClr val="FF0000"/>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0FC61E" id="Straight Arrow Connector 192" o:spid="_x0000_s1026" type="#_x0000_t32" style="position:absolute;margin-left:142.2pt;margin-top:13pt;width:0;height:17.9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" strokecolor="red" strokeweight="2pt">
                      <v:stroke startarrow="block" endarrow="block"/>
                      <v:shadow on="t" opacity="24903f" mv:blur="40000f" origin=",.5" offset="0,20000emu"/>
                    </v:shape>
                  </w:pict>
                </mc:Fallback>
              </mc:AlternateContent>
            </w:r>
            <w:r w:rsidR="002C6E11">
              <w:rPr>
                <w:noProof/>
                <w:lang w:val="en-AU" w:eastAsia="ja-JP"/>
              </w:rPr>
              <w:drawing>
                <wp:inline distT="0" distB="0" distL="0" distR="0" wp14:anchorId="353A8CCA" wp14:editId="38CCF947">
                  <wp:extent cx="2672460" cy="1370374"/>
                  <wp:effectExtent l="0" t="0" r="0" b="1270"/>
                  <wp:docPr id="190" name="Picture 190" descr="../../../../../../var/folders/hf/20t5pn953rv7z5xdv8yfh5j00000gn/T/com.realmacsoftware.ember/B122E634-7260-4C0D-B95F-2749234E3638/Autodesk%20Inventor%20Professional%202015%20-%20EDUC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hf/20t5pn953rv7z5xdv8yfh5j00000gn/T/com.realmacsoftware.ember/B122E634-7260-4C0D-B95F-2749234E3638/Autodesk%20Inventor%20Professional%202015%20-%20EDUCATIO"/>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84535" cy="1376566"/>
                          </a:xfrm>
                          <a:prstGeom prst="rect">
                            <a:avLst/>
                          </a:prstGeom>
                          <a:noFill/>
                          <a:ln>
                            <a:noFill/>
                          </a:ln>
                        </pic:spPr>
                      </pic:pic>
                    </a:graphicData>
                  </a:graphic>
                </wp:inline>
              </w:drawing>
            </w:r>
          </w:p>
        </w:tc>
      </w:tr>
    </w:tbl>
    <w:p w14:paraId="3981AC07" w14:textId="3C818557" w:rsidR="006A3DDE" w:rsidRDefault="006A3DDE" w:rsidP="006A3DDE">
      <w:pPr>
        <w:pStyle w:val="Heading2"/>
        <w:rPr>
          <w:lang w:val="en-AU"/>
        </w:rPr>
      </w:pPr>
      <w:bookmarkStart w:id="249" w:name="_Toc453827565"/>
      <w:r>
        <w:rPr>
          <w:lang w:val="en-AU"/>
        </w:rPr>
        <w:lastRenderedPageBreak/>
        <w:t xml:space="preserve">Attach </w:t>
      </w:r>
      <w:r w:rsidR="007122AB">
        <w:rPr>
          <w:lang w:val="en-AU"/>
        </w:rPr>
        <w:t xml:space="preserve">SS </w:t>
      </w:r>
      <w:r>
        <w:rPr>
          <w:lang w:val="en-AU"/>
        </w:rPr>
        <w:t>rods</w:t>
      </w:r>
      <w:r w:rsidR="007122AB">
        <w:rPr>
          <w:lang w:val="en-AU"/>
        </w:rPr>
        <w:t xml:space="preserve"> to PI</w:t>
      </w:r>
      <w:bookmarkEnd w:id="249"/>
    </w:p>
    <w:tbl>
      <w:tblPr>
        <w:tblStyle w:val="TableGrid"/>
        <w:tblW w:w="0" w:type="auto"/>
        <w:tblLook w:val="04A0" w:firstRow="1" w:lastRow="0" w:firstColumn="1" w:lastColumn="0" w:noHBand="0" w:noVBand="1"/>
      </w:tblPr>
      <w:tblGrid>
        <w:gridCol w:w="4700"/>
        <w:gridCol w:w="4766"/>
      </w:tblGrid>
      <w:tr w:rsidR="006A3DDE" w:rsidRPr="00315FF6" w14:paraId="0B580AF7" w14:textId="77777777" w:rsidTr="00B32AE1">
        <w:trPr>
          <w:trHeight w:val="4407"/>
        </w:trPr>
        <w:tc>
          <w:tcPr>
            <w:tcW w:w="4700" w:type="dxa"/>
          </w:tcPr>
          <w:p w14:paraId="3EB163A8" w14:textId="77777777" w:rsidR="006A3DDE" w:rsidRDefault="006A3DDE" w:rsidP="00B32AE1">
            <w:r>
              <w:t xml:space="preserve">[1]: 3 x </w:t>
            </w:r>
            <w:r w:rsidRPr="002C5E67">
              <w:rPr>
                <w:rStyle w:val="Code"/>
              </w:rPr>
              <w:t>Part-10005-rod security structure 602</w:t>
            </w:r>
            <w:r w:rsidRPr="00651F5D">
              <w:t xml:space="preserve"> (regular, or modified with M10 hole at top</w:t>
            </w:r>
            <w:r>
              <w:t xml:space="preserve">, depending on choice of plan in the previous step, </w:t>
            </w:r>
            <w:r>
              <w:fldChar w:fldCharType="begin"/>
            </w:r>
            <w:r>
              <w:instrText xml:space="preserve"> REF _Ref451265586 \r \h </w:instrText>
            </w:r>
            <w:r>
              <w:fldChar w:fldCharType="separate"/>
            </w:r>
            <w:r w:rsidR="00A24E1B">
              <w:t>8.20</w:t>
            </w:r>
            <w:r>
              <w:fldChar w:fldCharType="end"/>
            </w:r>
            <w:r w:rsidRPr="00651F5D">
              <w:t>)</w:t>
            </w:r>
          </w:p>
          <w:p w14:paraId="4081B39E" w14:textId="52A345D5" w:rsidR="006A3DDE" w:rsidRDefault="006A3DDE" w:rsidP="00013E48">
            <w:r>
              <w:t xml:space="preserve">Screw 3 x [1] </w:t>
            </w:r>
            <w:r w:rsidR="00013E48">
              <w:t>rods</w:t>
            </w:r>
            <w:r>
              <w:t xml:space="preserve"> around the ends of the screws from step </w:t>
            </w:r>
            <w:r>
              <w:fldChar w:fldCharType="begin"/>
            </w:r>
            <w:r>
              <w:instrText xml:space="preserve"> REF _Ref451265586 \r \h </w:instrText>
            </w:r>
            <w:r>
              <w:fldChar w:fldCharType="separate"/>
            </w:r>
            <w:r w:rsidR="00A24E1B">
              <w:t>8.20</w:t>
            </w:r>
            <w:r>
              <w:fldChar w:fldCharType="end"/>
            </w:r>
            <w:r>
              <w:t>, but leave them very loose so</w:t>
            </w:r>
            <w:r w:rsidR="004402C7">
              <w:t xml:space="preserve"> that it easy to back them off again</w:t>
            </w:r>
            <w:r>
              <w:t>.</w:t>
            </w:r>
          </w:p>
          <w:p w14:paraId="3648F913" w14:textId="107F4106" w:rsidR="008F37DB" w:rsidRPr="00315FF6" w:rsidRDefault="00E7108C" w:rsidP="00E7108C">
            <w:r>
              <w:t>If the rod is too stiff to turn, insert a hex wrench or similar tool into one of the</w:t>
            </w:r>
            <w:r w:rsidR="008F37DB">
              <w:t xml:space="preserve"> vent hole</w:t>
            </w:r>
            <w:r>
              <w:t>s</w:t>
            </w:r>
            <w:r w:rsidR="008F37DB">
              <w:t xml:space="preserve"> </w:t>
            </w:r>
            <w:r>
              <w:t>about 30 mm from each end of the rod and use it as a lever.</w:t>
            </w:r>
          </w:p>
        </w:tc>
        <w:tc>
          <w:tcPr>
            <w:tcW w:w="4766" w:type="dxa"/>
          </w:tcPr>
          <w:p w14:paraId="28882DF6" w14:textId="0B4246EF" w:rsidR="006A3DDE" w:rsidRPr="00315FF6" w:rsidRDefault="008F37DB" w:rsidP="00B32AE1">
            <w:r>
              <w:rPr>
                <w:noProof/>
                <w:lang w:val="en-AU" w:eastAsia="ja-JP"/>
              </w:rPr>
              <mc:AlternateContent>
                <mc:Choice Requires="wps">
                  <w:drawing>
                    <wp:anchor distT="0" distB="0" distL="114300" distR="114300" simplePos="0" relativeHeight="251971584" behindDoc="0" locked="0" layoutInCell="1" allowOverlap="1" wp14:anchorId="08A80363" wp14:editId="46DC47C0">
                      <wp:simplePos x="0" y="0"/>
                      <wp:positionH relativeFrom="column">
                        <wp:posOffset>721243</wp:posOffset>
                      </wp:positionH>
                      <wp:positionV relativeFrom="paragraph">
                        <wp:posOffset>1602402</wp:posOffset>
                      </wp:positionV>
                      <wp:extent cx="647817" cy="413087"/>
                      <wp:effectExtent l="0" t="0" r="12700" b="0"/>
                      <wp:wrapNone/>
                      <wp:docPr id="208" name="Text Box 208"/>
                      <wp:cNvGraphicFramePr/>
                      <a:graphic xmlns:a="http://schemas.openxmlformats.org/drawingml/2006/main">
                        <a:graphicData uri="http://schemas.microsoft.com/office/word/2010/wordprocessingShape">
                          <wps:wsp>
                            <wps:cNvSpPr txBox="1"/>
                            <wps:spPr>
                              <a:xfrm>
                                <a:off x="0" y="0"/>
                                <a:ext cx="647817" cy="413087"/>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0DB6363" w14:textId="01A040C5" w:rsidR="00B32AE1" w:rsidRPr="00451044" w:rsidRDefault="00B32AE1" w:rsidP="006A3DDE">
                                  <w:pPr>
                                    <w:spacing w:before="0"/>
                                    <w:rPr>
                                      <w:rFonts w:eastAsia="MS Mincho"/>
                                    </w:rPr>
                                  </w:pPr>
                                  <w:r>
                                    <w:rPr>
                                      <w:rFonts w:eastAsia="MS Mincho"/>
                                    </w:rPr>
                                    <w:t>Vent</w:t>
                                  </w:r>
                                  <w:r w:rsidR="008A69EC">
                                    <w:rPr>
                                      <w:rFonts w:eastAsia="MS Mincho"/>
                                    </w:rPr>
                                    <w:t>/tool</w:t>
                                  </w:r>
                                  <w:r>
                                    <w:rPr>
                                      <w:rFonts w:eastAsia="MS Mincho"/>
                                    </w:rPr>
                                    <w:t xml:space="preserve"> hole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80363" id="Text Box 208" o:spid="_x0000_s1114" type="#_x0000_t202" style="position:absolute;left:0;text-align:left;margin-left:56.8pt;margin-top:126.15pt;width:51pt;height:32.5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" fillcolor="#dbe5f1 [660]" stroked="f">
                      <v:textbox inset="0,0,0,0">
                        <w:txbxContent>
                          <w:p w14:paraId="00DB6363" w14:textId="01A040C5" w:rsidR="00B32AE1" w:rsidRPr="00451044" w:rsidRDefault="00B32AE1" w:rsidP="006A3DDE">
                            <w:pPr>
                              <w:spacing w:before="0"/>
                              <w:rPr>
                                <w:rFonts w:eastAsia="MS Mincho"/>
                              </w:rPr>
                            </w:pPr>
                            <w:r>
                              <w:rPr>
                                <w:rFonts w:eastAsia="MS Mincho"/>
                              </w:rPr>
                              <w:t>Vent</w:t>
                            </w:r>
                            <w:r w:rsidR="008A69EC">
                              <w:rPr>
                                <w:rFonts w:eastAsia="MS Mincho"/>
                              </w:rPr>
                              <w:t>/tool</w:t>
                            </w:r>
                            <w:r>
                              <w:rPr>
                                <w:rFonts w:eastAsia="MS Mincho"/>
                              </w:rPr>
                              <w:t xml:space="preserve"> hole</w:t>
                            </w:r>
                          </w:p>
                        </w:txbxContent>
                      </v:textbox>
                    </v:shape>
                  </w:pict>
                </mc:Fallback>
              </mc:AlternateContent>
            </w:r>
            <w:r>
              <w:rPr>
                <w:noProof/>
                <w:lang w:val="en-AU" w:eastAsia="ja-JP"/>
              </w:rPr>
              <mc:AlternateContent>
                <mc:Choice Requires="wps">
                  <w:drawing>
                    <wp:anchor distT="0" distB="0" distL="114300" distR="114300" simplePos="0" relativeHeight="251969536" behindDoc="0" locked="0" layoutInCell="1" allowOverlap="1" wp14:anchorId="413CEB68" wp14:editId="782F8D55">
                      <wp:simplePos x="0" y="0"/>
                      <wp:positionH relativeFrom="column">
                        <wp:posOffset>454660</wp:posOffset>
                      </wp:positionH>
                      <wp:positionV relativeFrom="paragraph">
                        <wp:posOffset>1224915</wp:posOffset>
                      </wp:positionV>
                      <wp:extent cx="228600" cy="571500"/>
                      <wp:effectExtent l="50800" t="25400" r="76200" b="88900"/>
                      <wp:wrapNone/>
                      <wp:docPr id="207" name="Straight Connector 207"/>
                      <wp:cNvGraphicFramePr/>
                      <a:graphic xmlns:a="http://schemas.openxmlformats.org/drawingml/2006/main">
                        <a:graphicData uri="http://schemas.microsoft.com/office/word/2010/wordprocessingShape">
                          <wps:wsp>
                            <wps:cNvCnPr/>
                            <wps:spPr>
                              <a:xfrm>
                                <a:off x="0" y="0"/>
                                <a:ext cx="228600" cy="57150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B0F5FC2" id="Straight Connector 207" o:spid="_x0000_s1026" style="position:absolute;z-index:251969536;visibility:visible;mso-wrap-style:square;mso-wrap-distance-left:9pt;mso-wrap-distance-top:0;mso-wrap-distance-right:9pt;mso-wrap-distance-bottom:0;mso-position-horizontal:absolute;mso-position-horizontal-relative:text;mso-position-vertical:absolute;mso-position-vertical-relative:text" from="35.8pt,96.45pt" to="53.8pt,141.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" strokecolor="red" strokeweight="2pt">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958272" behindDoc="0" locked="0" layoutInCell="1" allowOverlap="1" wp14:anchorId="4BA95BFA" wp14:editId="1A7C5866">
                      <wp:simplePos x="0" y="0"/>
                      <wp:positionH relativeFrom="column">
                        <wp:posOffset>685139</wp:posOffset>
                      </wp:positionH>
                      <wp:positionV relativeFrom="paragraph">
                        <wp:posOffset>996665</wp:posOffset>
                      </wp:positionV>
                      <wp:extent cx="914597" cy="345440"/>
                      <wp:effectExtent l="0" t="0" r="0" b="10160"/>
                      <wp:wrapNone/>
                      <wp:docPr id="189" name="Text Box 189"/>
                      <wp:cNvGraphicFramePr/>
                      <a:graphic xmlns:a="http://schemas.openxmlformats.org/drawingml/2006/main">
                        <a:graphicData uri="http://schemas.microsoft.com/office/word/2010/wordprocessingShape">
                          <wps:wsp>
                            <wps:cNvSpPr txBox="1"/>
                            <wps:spPr>
                              <a:xfrm>
                                <a:off x="0" y="0"/>
                                <a:ext cx="914597" cy="345440"/>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1A152D90" w14:textId="4E188830" w:rsidR="00B32AE1" w:rsidRPr="00451044" w:rsidRDefault="00B32AE1" w:rsidP="006A3DDE">
                                  <w:pPr>
                                    <w:spacing w:before="0"/>
                                    <w:rPr>
                                      <w:rFonts w:eastAsia="MS Mincho"/>
                                    </w:rPr>
                                  </w:pPr>
                                  <w:r>
                                    <w:rPr>
                                      <w:rFonts w:eastAsia="MS Mincho"/>
                                    </w:rPr>
                                    <w:t>Leave this very loose.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95BFA" id="Text Box 189" o:spid="_x0000_s1115" type="#_x0000_t202" style="position:absolute;left:0;text-align:left;margin-left:53.95pt;margin-top:78.5pt;width:1in;height:27.2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" fillcolor="#dbe5f1 [660]" stroked="f">
                      <v:textbox inset="0,0,0,0">
                        <w:txbxContent>
                          <w:p w14:paraId="1A152D90" w14:textId="4E188830" w:rsidR="00B32AE1" w:rsidRPr="00451044" w:rsidRDefault="00B32AE1" w:rsidP="006A3DDE">
                            <w:pPr>
                              <w:spacing w:before="0"/>
                              <w:rPr>
                                <w:rFonts w:eastAsia="MS Mincho"/>
                              </w:rPr>
                            </w:pPr>
                            <w:r>
                              <w:rPr>
                                <w:rFonts w:eastAsia="MS Mincho"/>
                              </w:rPr>
                              <w:t>Leave this very loose.</w:t>
                            </w:r>
                          </w:p>
                        </w:txbxContent>
                      </v:textbox>
                    </v:shape>
                  </w:pict>
                </mc:Fallback>
              </mc:AlternateContent>
            </w:r>
            <w:r>
              <w:rPr>
                <w:noProof/>
                <w:lang w:val="en-AU" w:eastAsia="ja-JP"/>
              </w:rPr>
              <mc:AlternateContent>
                <mc:Choice Requires="wps">
                  <w:drawing>
                    <wp:anchor distT="0" distB="0" distL="114300" distR="114300" simplePos="0" relativeHeight="251957248" behindDoc="0" locked="0" layoutInCell="1" allowOverlap="1" wp14:anchorId="4C600671" wp14:editId="10184108">
                      <wp:simplePos x="0" y="0"/>
                      <wp:positionH relativeFrom="column">
                        <wp:posOffset>565732</wp:posOffset>
                      </wp:positionH>
                      <wp:positionV relativeFrom="paragraph">
                        <wp:posOffset>779948</wp:posOffset>
                      </wp:positionV>
                      <wp:extent cx="574727" cy="216367"/>
                      <wp:effectExtent l="76200" t="76200" r="60325" b="88900"/>
                      <wp:wrapNone/>
                      <wp:docPr id="188" name="Straight Arrow Connector 188"/>
                      <wp:cNvGraphicFramePr/>
                      <a:graphic xmlns:a="http://schemas.openxmlformats.org/drawingml/2006/main">
                        <a:graphicData uri="http://schemas.microsoft.com/office/word/2010/wordprocessingShape">
                          <wps:wsp>
                            <wps:cNvCnPr/>
                            <wps:spPr>
                              <a:xfrm flipH="1" flipV="1">
                                <a:off x="0" y="0"/>
                                <a:ext cx="574727" cy="216367"/>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8D2094" id="Straight Arrow Connector 188" o:spid="_x0000_s1026" type="#_x0000_t32" style="position:absolute;margin-left:44.55pt;margin-top:61.4pt;width:45.25pt;height:17.05pt;flip:x y;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" strokecolor="red" strokeweight="2pt">
                      <v:stroke endarrow="block"/>
                      <v:shadow on="t" opacity="24903f" mv:blur="40000f" origin=",.5" offset="0,20000emu"/>
                    </v:shape>
                  </w:pict>
                </mc:Fallback>
              </mc:AlternateContent>
            </w:r>
            <w:r>
              <w:rPr>
                <w:noProof/>
                <w:lang w:val="en-AU" w:eastAsia="ja-JP"/>
              </w:rPr>
              <mc:AlternateContent>
                <mc:Choice Requires="wps">
                  <w:drawing>
                    <wp:anchor distT="0" distB="0" distL="114300" distR="114300" simplePos="0" relativeHeight="251968512" behindDoc="0" locked="0" layoutInCell="1" allowOverlap="1" wp14:anchorId="0CF9DEC1" wp14:editId="378CE3E8">
                      <wp:simplePos x="0" y="0"/>
                      <wp:positionH relativeFrom="column">
                        <wp:posOffset>340995</wp:posOffset>
                      </wp:positionH>
                      <wp:positionV relativeFrom="paragraph">
                        <wp:posOffset>994410</wp:posOffset>
                      </wp:positionV>
                      <wp:extent cx="228600" cy="228600"/>
                      <wp:effectExtent l="50800" t="25400" r="50800" b="101600"/>
                      <wp:wrapThrough wrapText="bothSides">
                        <wp:wrapPolygon edited="0">
                          <wp:start x="-2400" y="-2400"/>
                          <wp:lineTo x="-4800" y="-2400"/>
                          <wp:lineTo x="-4800" y="26400"/>
                          <wp:lineTo x="0" y="28800"/>
                          <wp:lineTo x="21600" y="28800"/>
                          <wp:lineTo x="24000" y="4800"/>
                          <wp:lineTo x="24000" y="-2400"/>
                          <wp:lineTo x="-2400" y="-2400"/>
                        </wp:wrapPolygon>
                      </wp:wrapThrough>
                      <wp:docPr id="206" name="Oval 206"/>
                      <wp:cNvGraphicFramePr/>
                      <a:graphic xmlns:a="http://schemas.openxmlformats.org/drawingml/2006/main">
                        <a:graphicData uri="http://schemas.microsoft.com/office/word/2010/wordprocessingShape">
                          <wps:wsp>
                            <wps:cNvSpPr/>
                            <wps:spPr>
                              <a:xfrm>
                                <a:off x="0" y="0"/>
                                <a:ext cx="228600" cy="2286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5279879" id="Oval 206" o:spid="_x0000_s1026" style="position:absolute;margin-left:26.85pt;margin-top:78.3pt;width:18pt;height:18pt;z-index:25196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" filled="f" strokecolor="red">
                      <v:shadow on="t" opacity="22937f" mv:blur="40000f" origin=",.5" offset="0,23000emu"/>
                      <w10:wrap type="through"/>
                    </v:oval>
                  </w:pict>
                </mc:Fallback>
              </mc:AlternateContent>
            </w:r>
            <w:r w:rsidR="006A3DDE">
              <w:rPr>
                <w:noProof/>
                <w:lang w:val="en-AU" w:eastAsia="ja-JP"/>
              </w:rPr>
              <w:drawing>
                <wp:inline distT="0" distB="0" distL="0" distR="0" wp14:anchorId="36D9969F" wp14:editId="5474229C">
                  <wp:extent cx="2285158" cy="2039500"/>
                  <wp:effectExtent l="0" t="0" r="1270" b="0"/>
                  <wp:docPr id="187" name="Picture 187" descr="../../../../../../var/folders/hf/20t5pn953rv7z5xdv8yfh5j00000gn/T/com.realmacsoftware.ember/33ADF524-A1CC-4268-85D5-3C5FB4D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r/folders/hf/20t5pn953rv7z5xdv8yfh5j00000gn/T/com.realmacsoftware.ember/33ADF524-A1CC-4268-85D5-3C5FB4D9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00824" cy="2053482"/>
                          </a:xfrm>
                          <a:prstGeom prst="rect">
                            <a:avLst/>
                          </a:prstGeom>
                          <a:noFill/>
                          <a:ln>
                            <a:noFill/>
                          </a:ln>
                        </pic:spPr>
                      </pic:pic>
                    </a:graphicData>
                  </a:graphic>
                </wp:inline>
              </w:drawing>
            </w:r>
          </w:p>
        </w:tc>
      </w:tr>
    </w:tbl>
    <w:p w14:paraId="2F624E8C" w14:textId="32042DA3" w:rsidR="00350D9E" w:rsidRDefault="00C83F04" w:rsidP="00350D9E">
      <w:pPr>
        <w:pStyle w:val="Heading2"/>
        <w:rPr>
          <w:lang w:val="en-AU"/>
        </w:rPr>
      </w:pPr>
      <w:bookmarkStart w:id="250" w:name="_Ref451867753"/>
      <w:bookmarkStart w:id="251" w:name="_Toc453827566"/>
      <w:r>
        <w:rPr>
          <w:lang w:val="en-AU"/>
        </w:rPr>
        <w:t>Connect SS rods to ring below SF</w:t>
      </w:r>
      <w:bookmarkEnd w:id="250"/>
      <w:bookmarkEnd w:id="251"/>
    </w:p>
    <w:tbl>
      <w:tblPr>
        <w:tblStyle w:val="TableGrid"/>
        <w:tblW w:w="0" w:type="auto"/>
        <w:tblLook w:val="04A0" w:firstRow="1" w:lastRow="0" w:firstColumn="1" w:lastColumn="0" w:noHBand="0" w:noVBand="1"/>
      </w:tblPr>
      <w:tblGrid>
        <w:gridCol w:w="4733"/>
        <w:gridCol w:w="4733"/>
      </w:tblGrid>
      <w:tr w:rsidR="00C005C0" w:rsidRPr="00315FF6" w14:paraId="5E5698C3" w14:textId="77777777" w:rsidTr="00C005C0">
        <w:trPr>
          <w:trHeight w:val="4895"/>
        </w:trPr>
        <w:tc>
          <w:tcPr>
            <w:tcW w:w="4733" w:type="dxa"/>
          </w:tcPr>
          <w:p w14:paraId="4D652B94" w14:textId="4AC23D38" w:rsidR="002C6E11" w:rsidRDefault="002C6E11" w:rsidP="002C6E11">
            <w:r>
              <w:t xml:space="preserve">(1): 3 x </w:t>
            </w:r>
            <w:r w:rsidRPr="00C6202F">
              <w:rPr>
                <w:rStyle w:val="Code"/>
              </w:rPr>
              <w:t>ISO 4762 M12 x 35 treated</w:t>
            </w:r>
          </w:p>
          <w:p w14:paraId="6557951D" w14:textId="0DC1ACEF" w:rsidR="00C83F04" w:rsidRPr="00B075C9" w:rsidRDefault="00C83F04" w:rsidP="00B32AE1">
            <w:pPr>
              <w:rPr>
                <w:lang w:val="en-AU" w:eastAsia="ja-JP"/>
              </w:rPr>
            </w:pPr>
            <w:r>
              <w:t>Check whether the rods line up with the holes in the security structure ring below the SF and make adjustments to the position/angle of the PI as needed.</w:t>
            </w:r>
          </w:p>
          <w:p w14:paraId="6402B74A" w14:textId="78D813C7" w:rsidR="00350D9E" w:rsidRDefault="002C6E11" w:rsidP="00B32AE1">
            <w:r>
              <w:t xml:space="preserve">Insert the 3 x (1) screws from below, </w:t>
            </w:r>
            <w:r w:rsidR="004402C7">
              <w:t>through the security s</w:t>
            </w:r>
            <w:r>
              <w:t xml:space="preserve">tructure ring, and into the ends of the </w:t>
            </w:r>
            <w:r w:rsidR="00013E48">
              <w:t>rods</w:t>
            </w:r>
            <w:r>
              <w:t>.</w:t>
            </w:r>
          </w:p>
          <w:p w14:paraId="1922AB4D" w14:textId="4DBB4AE0" w:rsidR="008F37DB" w:rsidRDefault="00013E48" w:rsidP="008F37DB">
            <w:r>
              <w:t>In small increments, gradually screw the (1) screws further into the bottom of the rods. After each round of adjustment, check the position/angle of the PI and the alignment of the rods.</w:t>
            </w:r>
            <w:r w:rsidR="00C005C0">
              <w:t xml:space="preserve"> </w:t>
            </w:r>
            <w:r w:rsidR="0008118C">
              <w:t>Stop if anything gets so stiff that it indicates an alignment problem between the PI and the ring. Also s</w:t>
            </w:r>
            <w:r w:rsidR="004402C7">
              <w:t>top when there is a gap of about 5 mm between the screw heads and the bottom of the disk.</w:t>
            </w:r>
            <w:r w:rsidR="00447173">
              <w:t xml:space="preserve"> </w:t>
            </w:r>
          </w:p>
          <w:p w14:paraId="696C0F0C" w14:textId="7910BBE4" w:rsidR="00013E48" w:rsidRPr="00315FF6" w:rsidRDefault="002743A8" w:rsidP="0008118C">
            <w:r>
              <w:t xml:space="preserve">There will naturally be a gap of about 5 mm between the </w:t>
            </w:r>
            <w:r w:rsidR="004402C7">
              <w:t xml:space="preserve">bottom of the </w:t>
            </w:r>
            <w:r>
              <w:t>rod</w:t>
            </w:r>
            <w:r w:rsidR="004402C7">
              <w:t>s</w:t>
            </w:r>
            <w:r>
              <w:t xml:space="preserve"> and the </w:t>
            </w:r>
            <w:r w:rsidR="004402C7">
              <w:t xml:space="preserve">top of </w:t>
            </w:r>
            <w:r w:rsidR="004402C7">
              <w:lastRenderedPageBreak/>
              <w:t>the ring</w:t>
            </w:r>
            <w:r w:rsidR="0008118C">
              <w:t xml:space="preserve"> – don't worry about this</w:t>
            </w:r>
            <w:r w:rsidR="00C005C0">
              <w:t>.</w:t>
            </w:r>
          </w:p>
        </w:tc>
        <w:tc>
          <w:tcPr>
            <w:tcW w:w="4733" w:type="dxa"/>
          </w:tcPr>
          <w:p w14:paraId="0F0993E7" w14:textId="77777777" w:rsidR="00350D9E" w:rsidRDefault="002C6E11" w:rsidP="00B32AE1">
            <w:r>
              <w:rPr>
                <w:noProof/>
                <w:lang w:val="en-AU" w:eastAsia="ja-JP"/>
              </w:rPr>
              <w:lastRenderedPageBreak/>
              <mc:AlternateContent>
                <mc:Choice Requires="wps">
                  <w:drawing>
                    <wp:anchor distT="0" distB="0" distL="114300" distR="114300" simplePos="0" relativeHeight="251938816" behindDoc="0" locked="0" layoutInCell="1" allowOverlap="1" wp14:anchorId="4811EF52" wp14:editId="4CE1D733">
                      <wp:simplePos x="0" y="0"/>
                      <wp:positionH relativeFrom="column">
                        <wp:posOffset>1281430</wp:posOffset>
                      </wp:positionH>
                      <wp:positionV relativeFrom="paragraph">
                        <wp:posOffset>1478915</wp:posOffset>
                      </wp:positionV>
                      <wp:extent cx="5080" cy="161290"/>
                      <wp:effectExtent l="127000" t="50800" r="121920" b="92710"/>
                      <wp:wrapNone/>
                      <wp:docPr id="184" name="Straight Arrow Connector 184"/>
                      <wp:cNvGraphicFramePr/>
                      <a:graphic xmlns:a="http://schemas.openxmlformats.org/drawingml/2006/main">
                        <a:graphicData uri="http://schemas.microsoft.com/office/word/2010/wordprocessingShape">
                          <wps:wsp>
                            <wps:cNvCnPr/>
                            <wps:spPr>
                              <a:xfrm flipH="1" flipV="1">
                                <a:off x="0" y="0"/>
                                <a:ext cx="5080" cy="161290"/>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BFD8B2" id="Straight Arrow Connector 184" o:spid="_x0000_s1026" type="#_x0000_t32" style="position:absolute;margin-left:100.9pt;margin-top:116.45pt;width:.4pt;height:12.7pt;flip:x y;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" strokecolor="red" strokeweight="2pt">
                      <v:stroke endarrow="block"/>
                      <v:shadow on="t" opacity="24903f" mv:blur="40000f" origin=",.5" offset="0,20000emu"/>
                    </v:shape>
                  </w:pict>
                </mc:Fallback>
              </mc:AlternateContent>
            </w:r>
            <w:r>
              <w:rPr>
                <w:noProof/>
                <w:lang w:val="en-AU" w:eastAsia="ja-JP"/>
              </w:rPr>
              <mc:AlternateContent>
                <mc:Choice Requires="wps">
                  <w:drawing>
                    <wp:anchor distT="0" distB="0" distL="114300" distR="114300" simplePos="0" relativeHeight="251939840" behindDoc="0" locked="0" layoutInCell="1" allowOverlap="1" wp14:anchorId="52371936" wp14:editId="453BAA1D">
                      <wp:simplePos x="0" y="0"/>
                      <wp:positionH relativeFrom="column">
                        <wp:posOffset>1192530</wp:posOffset>
                      </wp:positionH>
                      <wp:positionV relativeFrom="paragraph">
                        <wp:posOffset>523875</wp:posOffset>
                      </wp:positionV>
                      <wp:extent cx="45085" cy="236220"/>
                      <wp:effectExtent l="76200" t="50800" r="107315" b="93980"/>
                      <wp:wrapNone/>
                      <wp:docPr id="185" name="Straight Arrow Connector 185"/>
                      <wp:cNvGraphicFramePr/>
                      <a:graphic xmlns:a="http://schemas.openxmlformats.org/drawingml/2006/main">
                        <a:graphicData uri="http://schemas.microsoft.com/office/word/2010/wordprocessingShape">
                          <wps:wsp>
                            <wps:cNvCnPr/>
                            <wps:spPr>
                              <a:xfrm flipV="1">
                                <a:off x="0" y="0"/>
                                <a:ext cx="45085" cy="236220"/>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04BF15" id="Straight Arrow Connector 185" o:spid="_x0000_s1026" type="#_x0000_t32" style="position:absolute;margin-left:93.9pt;margin-top:41.25pt;width:3.55pt;height:18.6pt;flip:y;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" strokecolor="red" strokeweight="2pt">
                      <v:stroke endarrow="block"/>
                      <v:shadow on="t" opacity="24903f" mv:blur="40000f" origin=",.5" offset="0,20000emu"/>
                    </v:shape>
                  </w:pict>
                </mc:Fallback>
              </mc:AlternateContent>
            </w:r>
            <w:r>
              <w:rPr>
                <w:noProof/>
                <w:lang w:val="en-AU" w:eastAsia="ja-JP"/>
              </w:rPr>
              <mc:AlternateContent>
                <mc:Choice Requires="wps">
                  <w:drawing>
                    <wp:anchor distT="0" distB="0" distL="114300" distR="114300" simplePos="0" relativeHeight="251940864" behindDoc="0" locked="0" layoutInCell="1" allowOverlap="1" wp14:anchorId="7222E68C" wp14:editId="40598477">
                      <wp:simplePos x="0" y="0"/>
                      <wp:positionH relativeFrom="column">
                        <wp:posOffset>1465712</wp:posOffset>
                      </wp:positionH>
                      <wp:positionV relativeFrom="paragraph">
                        <wp:posOffset>1390540</wp:posOffset>
                      </wp:positionV>
                      <wp:extent cx="225100" cy="192505"/>
                      <wp:effectExtent l="0" t="0" r="3810" b="10795"/>
                      <wp:wrapNone/>
                      <wp:docPr id="186" name="Text Box 186"/>
                      <wp:cNvGraphicFramePr/>
                      <a:graphic xmlns:a="http://schemas.openxmlformats.org/drawingml/2006/main">
                        <a:graphicData uri="http://schemas.microsoft.com/office/word/2010/wordprocessingShape">
                          <wps:wsp>
                            <wps:cNvSpPr txBox="1"/>
                            <wps:spPr>
                              <a:xfrm>
                                <a:off x="0" y="0"/>
                                <a:ext cx="225100"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C669824" w14:textId="77777777" w:rsidR="00B32AE1" w:rsidRPr="00451044" w:rsidRDefault="00B32AE1" w:rsidP="002C6E11">
                                  <w:pPr>
                                    <w:spacing w:before="0"/>
                                    <w:rPr>
                                      <w:rFonts w:eastAsia="MS Mincho"/>
                                    </w:rPr>
                                  </w:pPr>
                                  <w:r>
                                    <w:rPr>
                                      <w:rFonts w:eastAsia="MS Mincho"/>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2E68C" id="Text Box 186" o:spid="_x0000_s1116" type="#_x0000_t202" style="position:absolute;left:0;text-align:left;margin-left:115.4pt;margin-top:109.5pt;width:17.7pt;height:15.1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" fillcolor="#dbe5f1 [660]" stroked="f">
                      <v:textbox inset="0,0,0,0">
                        <w:txbxContent>
                          <w:p w14:paraId="4C669824" w14:textId="77777777" w:rsidR="00B32AE1" w:rsidRPr="00451044" w:rsidRDefault="00B32AE1" w:rsidP="002C6E11">
                            <w:pPr>
                              <w:spacing w:before="0"/>
                              <w:rPr>
                                <w:rFonts w:eastAsia="MS Mincho"/>
                              </w:rPr>
                            </w:pPr>
                            <w:r>
                              <w:rPr>
                                <w:rFonts w:eastAsia="MS Mincho"/>
                              </w:rPr>
                              <w:t>(1)</w:t>
                            </w:r>
                          </w:p>
                        </w:txbxContent>
                      </v:textbox>
                    </v:shape>
                  </w:pict>
                </mc:Fallback>
              </mc:AlternateContent>
            </w:r>
            <w:r>
              <w:rPr>
                <w:noProof/>
                <w:lang w:val="en-AU" w:eastAsia="ja-JP"/>
              </w:rPr>
              <w:drawing>
                <wp:inline distT="0" distB="0" distL="0" distR="0" wp14:anchorId="26AF7585" wp14:editId="343C3680">
                  <wp:extent cx="2710152" cy="1623743"/>
                  <wp:effectExtent l="0" t="0" r="8255" b="1905"/>
                  <wp:docPr id="164" name="Picture 164" descr="../../../../../../var/folders/hf/20t5pn953rv7z5xdv8yfh5j00000gn/T/com.realmacsoftware.ember/160048C3-3C1A-4033-AF62-FB77D1CEBA3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hf/20t5pn953rv7z5xdv8yfh5j00000gn/T/com.realmacsoftware.ember/160048C3-3C1A-4033-AF62-FB77D1CEBA38/B"/>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25978" cy="1633225"/>
                          </a:xfrm>
                          <a:prstGeom prst="rect">
                            <a:avLst/>
                          </a:prstGeom>
                          <a:noFill/>
                          <a:ln>
                            <a:noFill/>
                          </a:ln>
                        </pic:spPr>
                      </pic:pic>
                    </a:graphicData>
                  </a:graphic>
                </wp:inline>
              </w:drawing>
            </w:r>
          </w:p>
          <w:p w14:paraId="718A366B" w14:textId="468D33EE" w:rsidR="00C005C0" w:rsidRPr="00315FF6" w:rsidRDefault="002743A8" w:rsidP="00B32AE1">
            <w:r>
              <w:rPr>
                <w:noProof/>
                <w:lang w:val="en-AU" w:eastAsia="ja-JP"/>
              </w:rPr>
              <w:lastRenderedPageBreak/>
              <mc:AlternateContent>
                <mc:Choice Requires="wps">
                  <w:drawing>
                    <wp:anchor distT="0" distB="0" distL="114300" distR="114300" simplePos="0" relativeHeight="251965440" behindDoc="0" locked="0" layoutInCell="1" allowOverlap="1" wp14:anchorId="350EE621" wp14:editId="3314BFD5">
                      <wp:simplePos x="0" y="0"/>
                      <wp:positionH relativeFrom="column">
                        <wp:posOffset>1844843</wp:posOffset>
                      </wp:positionH>
                      <wp:positionV relativeFrom="paragraph">
                        <wp:posOffset>3224193</wp:posOffset>
                      </wp:positionV>
                      <wp:extent cx="874862" cy="527387"/>
                      <wp:effectExtent l="0" t="0" r="0" b="6350"/>
                      <wp:wrapNone/>
                      <wp:docPr id="204" name="Text Box 204"/>
                      <wp:cNvGraphicFramePr/>
                      <a:graphic xmlns:a="http://schemas.openxmlformats.org/drawingml/2006/main">
                        <a:graphicData uri="http://schemas.microsoft.com/office/word/2010/wordprocessingShape">
                          <wps:wsp>
                            <wps:cNvSpPr txBox="1"/>
                            <wps:spPr>
                              <a:xfrm>
                                <a:off x="0" y="0"/>
                                <a:ext cx="874862" cy="527387"/>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13AC961" w14:textId="6CCF9F42" w:rsidR="00B32AE1" w:rsidRPr="00451044" w:rsidRDefault="00B32AE1" w:rsidP="00C005C0">
                                  <w:pPr>
                                    <w:spacing w:before="0"/>
                                    <w:rPr>
                                      <w:rFonts w:eastAsia="MS Mincho"/>
                                    </w:rPr>
                                  </w:pPr>
                                  <w:r>
                                    <w:rPr>
                                      <w:rFonts w:eastAsia="MS Mincho"/>
                                    </w:rPr>
                                    <w:t>Leave at least a 5 mm gap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EE621" id="Text Box 204" o:spid="_x0000_s1117" type="#_x0000_t202" style="position:absolute;left:0;text-align:left;margin-left:145.25pt;margin-top:253.85pt;width:68.9pt;height:41.5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" fillcolor="#dbe5f1 [660]" stroked="f">
                      <v:textbox inset="0,0,0,0">
                        <w:txbxContent>
                          <w:p w14:paraId="713AC961" w14:textId="6CCF9F42" w:rsidR="00B32AE1" w:rsidRPr="00451044" w:rsidRDefault="00B32AE1" w:rsidP="00C005C0">
                            <w:pPr>
                              <w:spacing w:before="0"/>
                              <w:rPr>
                                <w:rFonts w:eastAsia="MS Mincho"/>
                              </w:rPr>
                            </w:pPr>
                            <w:r>
                              <w:rPr>
                                <w:rFonts w:eastAsia="MS Mincho"/>
                              </w:rPr>
                              <w:t>Leave at least a 5 mm gap  here.</w:t>
                            </w:r>
                          </w:p>
                        </w:txbxContent>
                      </v:textbox>
                    </v:shape>
                  </w:pict>
                </mc:Fallback>
              </mc:AlternateContent>
            </w:r>
            <w:r>
              <w:rPr>
                <w:noProof/>
                <w:lang w:val="en-AU" w:eastAsia="ja-JP"/>
              </w:rPr>
              <mc:AlternateContent>
                <mc:Choice Requires="wps">
                  <w:drawing>
                    <wp:anchor distT="0" distB="0" distL="114300" distR="114300" simplePos="0" relativeHeight="251963392" behindDoc="0" locked="0" layoutInCell="1" allowOverlap="1" wp14:anchorId="2B931BB3" wp14:editId="320DFB57">
                      <wp:simplePos x="0" y="0"/>
                      <wp:positionH relativeFrom="column">
                        <wp:posOffset>90688</wp:posOffset>
                      </wp:positionH>
                      <wp:positionV relativeFrom="paragraph">
                        <wp:posOffset>891540</wp:posOffset>
                      </wp:positionV>
                      <wp:extent cx="803275" cy="574040"/>
                      <wp:effectExtent l="0" t="0" r="9525" b="10160"/>
                      <wp:wrapNone/>
                      <wp:docPr id="203" name="Text Box 203"/>
                      <wp:cNvGraphicFramePr/>
                      <a:graphic xmlns:a="http://schemas.openxmlformats.org/drawingml/2006/main">
                        <a:graphicData uri="http://schemas.microsoft.com/office/word/2010/wordprocessingShape">
                          <wps:wsp>
                            <wps:cNvSpPr txBox="1"/>
                            <wps:spPr>
                              <a:xfrm>
                                <a:off x="0" y="0"/>
                                <a:ext cx="803275" cy="574040"/>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C5234F8" w14:textId="0A8E0BD8" w:rsidR="00B32AE1" w:rsidRPr="00451044" w:rsidRDefault="00B32AE1" w:rsidP="00C005C0">
                                  <w:pPr>
                                    <w:spacing w:before="0"/>
                                    <w:rPr>
                                      <w:rFonts w:eastAsia="MS Mincho"/>
                                    </w:rPr>
                                  </w:pPr>
                                  <w:r>
                                    <w:rPr>
                                      <w:rFonts w:eastAsia="MS Mincho"/>
                                    </w:rPr>
                                    <w:t>There will be a ≈5 mm gap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31BB3" id="Text Box 203" o:spid="_x0000_s1118" type="#_x0000_t202" style="position:absolute;left:0;text-align:left;margin-left:7.15pt;margin-top:70.2pt;width:63.25pt;height:45.2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" fillcolor="#dbe5f1 [660]" stroked="f">
                      <v:textbox inset="0,0,0,0">
                        <w:txbxContent>
                          <w:p w14:paraId="2C5234F8" w14:textId="0A8E0BD8" w:rsidR="00B32AE1" w:rsidRPr="00451044" w:rsidRDefault="00B32AE1" w:rsidP="00C005C0">
                            <w:pPr>
                              <w:spacing w:before="0"/>
                              <w:rPr>
                                <w:rFonts w:eastAsia="MS Mincho"/>
                              </w:rPr>
                            </w:pPr>
                            <w:r>
                              <w:rPr>
                                <w:rFonts w:eastAsia="MS Mincho"/>
                              </w:rPr>
                              <w:t>There will be a ≈5 mm gap here.</w:t>
                            </w:r>
                          </w:p>
                        </w:txbxContent>
                      </v:textbox>
                    </v:shape>
                  </w:pict>
                </mc:Fallback>
              </mc:AlternateContent>
            </w:r>
            <w:r w:rsidR="008F37DB">
              <w:rPr>
                <w:noProof/>
                <w:lang w:val="en-AU" w:eastAsia="ja-JP"/>
              </w:rPr>
              <mc:AlternateContent>
                <mc:Choice Requires="wps">
                  <w:drawing>
                    <wp:anchor distT="0" distB="0" distL="114300" distR="114300" simplePos="0" relativeHeight="251967488" behindDoc="0" locked="0" layoutInCell="1" allowOverlap="1" wp14:anchorId="21C47FC9" wp14:editId="0AA403EA">
                      <wp:simplePos x="0" y="0"/>
                      <wp:positionH relativeFrom="column">
                        <wp:posOffset>1691005</wp:posOffset>
                      </wp:positionH>
                      <wp:positionV relativeFrom="paragraph">
                        <wp:posOffset>2379981</wp:posOffset>
                      </wp:positionV>
                      <wp:extent cx="340451" cy="800670"/>
                      <wp:effectExtent l="101600" t="50800" r="66040" b="88900"/>
                      <wp:wrapNone/>
                      <wp:docPr id="205" name="Straight Arrow Connector 205"/>
                      <wp:cNvGraphicFramePr/>
                      <a:graphic xmlns:a="http://schemas.openxmlformats.org/drawingml/2006/main">
                        <a:graphicData uri="http://schemas.microsoft.com/office/word/2010/wordprocessingShape">
                          <wps:wsp>
                            <wps:cNvCnPr/>
                            <wps:spPr>
                              <a:xfrm flipH="1" flipV="1">
                                <a:off x="0" y="0"/>
                                <a:ext cx="340451" cy="800670"/>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38DC8A" id="Straight Arrow Connector 205" o:spid="_x0000_s1026" type="#_x0000_t32" style="position:absolute;margin-left:133.15pt;margin-top:187.4pt;width:26.8pt;height:63.05pt;flip:x y;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" strokecolor="red" strokeweight="2pt">
                      <v:stroke endarrow="block"/>
                      <v:shadow on="t" opacity="24903f" mv:blur="40000f" origin=",.5" offset="0,20000emu"/>
                    </v:shape>
                  </w:pict>
                </mc:Fallback>
              </mc:AlternateContent>
            </w:r>
            <w:r w:rsidR="00C005C0">
              <w:rPr>
                <w:noProof/>
                <w:lang w:val="en-AU" w:eastAsia="ja-JP"/>
              </w:rPr>
              <mc:AlternateContent>
                <mc:Choice Requires="wps">
                  <w:drawing>
                    <wp:anchor distT="0" distB="0" distL="114300" distR="114300" simplePos="0" relativeHeight="251961344" behindDoc="0" locked="0" layoutInCell="1" allowOverlap="1" wp14:anchorId="2618E3B4" wp14:editId="4657FF61">
                      <wp:simplePos x="0" y="0"/>
                      <wp:positionH relativeFrom="column">
                        <wp:posOffset>548005</wp:posOffset>
                      </wp:positionH>
                      <wp:positionV relativeFrom="paragraph">
                        <wp:posOffset>1236980</wp:posOffset>
                      </wp:positionV>
                      <wp:extent cx="680461" cy="687640"/>
                      <wp:effectExtent l="50800" t="25400" r="132715" b="125730"/>
                      <wp:wrapNone/>
                      <wp:docPr id="202" name="Straight Arrow Connector 202"/>
                      <wp:cNvGraphicFramePr/>
                      <a:graphic xmlns:a="http://schemas.openxmlformats.org/drawingml/2006/main">
                        <a:graphicData uri="http://schemas.microsoft.com/office/word/2010/wordprocessingShape">
                          <wps:wsp>
                            <wps:cNvCnPr/>
                            <wps:spPr>
                              <a:xfrm>
                                <a:off x="0" y="0"/>
                                <a:ext cx="680461" cy="687640"/>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3D45AB" id="Straight Arrow Connector 202" o:spid="_x0000_s1026" type="#_x0000_t32" style="position:absolute;margin-left:43.15pt;margin-top:97.4pt;width:53.6pt;height:54.1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" strokecolor="red" strokeweight="2pt">
                      <v:stroke endarrow="block"/>
                      <v:shadow on="t" opacity="24903f" mv:blur="40000f" origin=",.5" offset="0,20000emu"/>
                    </v:shape>
                  </w:pict>
                </mc:Fallback>
              </mc:AlternateContent>
            </w:r>
            <w:r w:rsidR="00C005C0">
              <w:rPr>
                <w:noProof/>
                <w:lang w:val="en-AU" w:eastAsia="ja-JP"/>
              </w:rPr>
              <w:drawing>
                <wp:inline distT="0" distB="0" distL="0" distR="0" wp14:anchorId="7F48FA9F" wp14:editId="2D144757">
                  <wp:extent cx="2739712" cy="3787658"/>
                  <wp:effectExtent l="0" t="0" r="3810" b="0"/>
                  <wp:docPr id="200" name="Picture 200" descr="../../../../../../var/folders/hf/20t5pn953rv7z5xdv8yfh5j00000gn/T/com.realmacsoftware.ember/2B140B7E-6FC5-44A9-8D20-446C7CDBD4C3/Autodesk%20Inventor%20Professional%202015%20-%20EDUCATIONAL%20INSTITUTION%20VERS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r/folders/hf/20t5pn953rv7z5xdv8yfh5j00000gn/T/com.realmacsoftware.ember/2B140B7E-6FC5-44A9-8D20-446C7CDBD4C3/Autodesk%20Inventor%20Professional%202015%20-%20EDUCATIONAL%20INSTITUTION%20VERSI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52561" cy="3805422"/>
                          </a:xfrm>
                          <a:prstGeom prst="rect">
                            <a:avLst/>
                          </a:prstGeom>
                          <a:noFill/>
                          <a:ln>
                            <a:noFill/>
                          </a:ln>
                        </pic:spPr>
                      </pic:pic>
                    </a:graphicData>
                  </a:graphic>
                </wp:inline>
              </w:drawing>
            </w:r>
          </w:p>
        </w:tc>
      </w:tr>
    </w:tbl>
    <w:p w14:paraId="0664FBCD" w14:textId="3202E63B" w:rsidR="00013E48" w:rsidRDefault="009A477B" w:rsidP="00013E48">
      <w:pPr>
        <w:pStyle w:val="Heading2"/>
        <w:rPr>
          <w:rFonts w:ascii="Helvetica" w:hAnsi="Helvetica" w:cs="Helvetica"/>
          <w:szCs w:val="24"/>
          <w:lang w:val="en-AU"/>
        </w:rPr>
      </w:pPr>
      <w:bookmarkStart w:id="252" w:name="OLE_LINK55"/>
      <w:bookmarkStart w:id="253" w:name="_Toc453827567"/>
      <w:r>
        <w:rPr>
          <w:lang w:val="en-AU"/>
        </w:rPr>
        <w:lastRenderedPageBreak/>
        <w:t>Raise jacks to support PI</w:t>
      </w:r>
      <w:bookmarkEnd w:id="253"/>
    </w:p>
    <w:tbl>
      <w:tblPr>
        <w:tblStyle w:val="TableGrid"/>
        <w:tblW w:w="0" w:type="auto"/>
        <w:tblLook w:val="04A0" w:firstRow="1" w:lastRow="0" w:firstColumn="1" w:lastColumn="0" w:noHBand="0" w:noVBand="1"/>
      </w:tblPr>
      <w:tblGrid>
        <w:gridCol w:w="4733"/>
        <w:gridCol w:w="4733"/>
      </w:tblGrid>
      <w:tr w:rsidR="00013E48" w:rsidRPr="00315FF6" w14:paraId="65F69B92" w14:textId="77777777" w:rsidTr="00B32AE1">
        <w:tc>
          <w:tcPr>
            <w:tcW w:w="4733" w:type="dxa"/>
          </w:tcPr>
          <w:p w14:paraId="5FF1EC61" w14:textId="6B16F9A8" w:rsidR="009A477B" w:rsidRDefault="009A477B" w:rsidP="00B32AE1">
            <w:r>
              <w:t xml:space="preserve">Raise all the jacks in parallel by 1/6 of a turn at a time until </w:t>
            </w:r>
            <w:r w:rsidR="004402C7">
              <w:t>at least one of the conical bellows has its flange against</w:t>
            </w:r>
            <w:r>
              <w:t xml:space="preserve"> the underside of the PI (approximately 5 mm / 2 mm/turn = 2.5 turns). Ideally they should all touch after the same number of turns.</w:t>
            </w:r>
          </w:p>
          <w:p w14:paraId="5F062F2F" w14:textId="0937F3A8" w:rsidR="009A477B" w:rsidRDefault="009A477B" w:rsidP="009A477B">
            <w:bookmarkStart w:id="254" w:name="OLE_LINK126"/>
            <w:bookmarkStart w:id="255" w:name="OLE_LINK127"/>
            <w:r>
              <w:t xml:space="preserve">Recheck that the </w:t>
            </w:r>
            <w:r w:rsidR="00D35A93">
              <w:t xml:space="preserve">top of the </w:t>
            </w:r>
            <w:r>
              <w:t>PI is level.</w:t>
            </w:r>
            <w:bookmarkEnd w:id="254"/>
            <w:bookmarkEnd w:id="255"/>
          </w:p>
          <w:p w14:paraId="6D041BA7" w14:textId="73C2F214" w:rsidR="009A477B" w:rsidRDefault="009A477B" w:rsidP="009A477B">
            <w:r>
              <w:t xml:space="preserve">If the </w:t>
            </w:r>
            <w:r w:rsidR="004402C7">
              <w:t>flanges</w:t>
            </w:r>
            <w:r>
              <w:t xml:space="preserve"> are not all touching, diagnose the problem and decide how to proceed. </w:t>
            </w:r>
          </w:p>
          <w:p w14:paraId="4835D1B9" w14:textId="50DB2228" w:rsidR="009A477B" w:rsidRDefault="009A477B" w:rsidP="002743A8">
            <w:bookmarkStart w:id="256" w:name="OLE_LINK125"/>
            <w:r>
              <w:t>Otherwise, raise all the jacks</w:t>
            </w:r>
            <w:r w:rsidR="00C005C0">
              <w:t xml:space="preserve"> in parallel by steps of 1/6 turn for another 1-2 turns, </w:t>
            </w:r>
            <w:bookmarkEnd w:id="256"/>
            <w:r w:rsidR="00C005C0">
              <w:t xml:space="preserve">or until the whole weight of the PI is on the jacks. </w:t>
            </w:r>
            <w:r w:rsidR="002743A8">
              <w:t>If more than 2 turns are required, back off the screws at the bottom of the rods (from the previous step,</w:t>
            </w:r>
            <w:bookmarkStart w:id="257" w:name="OLE_LINK128"/>
            <w:bookmarkStart w:id="258" w:name="OLE_LINK129"/>
            <w:r w:rsidR="002743A8">
              <w:t xml:space="preserve"> </w:t>
            </w:r>
            <w:r w:rsidR="002743A8">
              <w:fldChar w:fldCharType="begin"/>
            </w:r>
            <w:r w:rsidR="002743A8">
              <w:instrText xml:space="preserve"> REF _Ref451867753 \r \h </w:instrText>
            </w:r>
            <w:r w:rsidR="002743A8">
              <w:fldChar w:fldCharType="separate"/>
            </w:r>
            <w:r w:rsidR="00A24E1B">
              <w:t>8.26</w:t>
            </w:r>
            <w:r w:rsidR="002743A8">
              <w:fldChar w:fldCharType="end"/>
            </w:r>
            <w:bookmarkEnd w:id="257"/>
            <w:bookmarkEnd w:id="258"/>
            <w:r w:rsidR="002743A8">
              <w:t xml:space="preserve">) so that the ring </w:t>
            </w:r>
            <w:r w:rsidR="0059616C">
              <w:t xml:space="preserve">below the SF </w:t>
            </w:r>
            <w:r w:rsidR="002743A8">
              <w:t>is not lifted.</w:t>
            </w:r>
          </w:p>
          <w:p w14:paraId="45D9D55D" w14:textId="77777777" w:rsidR="002743A8" w:rsidRDefault="002743A8" w:rsidP="002743A8">
            <w:r>
              <w:t>When the weight is completely on the jacks, disconnect the crane.</w:t>
            </w:r>
          </w:p>
          <w:p w14:paraId="6FD9CF48" w14:textId="77777777" w:rsidR="0059616C" w:rsidRDefault="0059616C" w:rsidP="0059616C">
            <w:r>
              <w:t xml:space="preserve">Then, lower all the jacks in parallel by steps of 1/6 turn for around 5 turns, </w:t>
            </w:r>
            <w:r w:rsidR="004402C7">
              <w:t>until the rods are about to touch down on the ring under the SF.</w:t>
            </w:r>
          </w:p>
          <w:p w14:paraId="4468DCB0" w14:textId="77777777" w:rsidR="00D0690A" w:rsidRDefault="00D0690A" w:rsidP="00D0690A">
            <w:r>
              <w:t xml:space="preserve">Continue to lower the jacks in parallel by smaller steps until one rod does touch down. </w:t>
            </w:r>
            <w:r>
              <w:lastRenderedPageBreak/>
              <w:t>Recheck that the top of the PI and the ring are both level. If there is any visible gap between the bottom of the other rods and the ring, screw them down until they touch.</w:t>
            </w:r>
          </w:p>
          <w:p w14:paraId="6B1C9D1E" w14:textId="132882E9" w:rsidR="00D0690A" w:rsidRPr="00315FF6" w:rsidRDefault="00D0690A" w:rsidP="00D0690A">
            <w:r>
              <w:t xml:space="preserve">Screw in the 3 x (1) screws from </w:t>
            </w:r>
            <w:r>
              <w:fldChar w:fldCharType="begin"/>
            </w:r>
            <w:r>
              <w:instrText xml:space="preserve"> REF _Ref451867753 \r \h </w:instrText>
            </w:r>
            <w:r>
              <w:fldChar w:fldCharType="separate"/>
            </w:r>
            <w:r w:rsidR="00A24E1B">
              <w:t>8.26</w:t>
            </w:r>
            <w:r>
              <w:fldChar w:fldCharType="end"/>
            </w:r>
            <w:r>
              <w:t xml:space="preserve"> and tighten firmly.</w:t>
            </w:r>
          </w:p>
        </w:tc>
        <w:tc>
          <w:tcPr>
            <w:tcW w:w="4733" w:type="dxa"/>
          </w:tcPr>
          <w:p w14:paraId="43C48A33" w14:textId="77777777" w:rsidR="00013E48" w:rsidRPr="00315FF6" w:rsidRDefault="00013E48" w:rsidP="00B32AE1"/>
        </w:tc>
      </w:tr>
    </w:tbl>
    <w:p w14:paraId="2BBD8FCC" w14:textId="0BFDD5F5" w:rsidR="00DA43B3" w:rsidRDefault="00DA43B3" w:rsidP="00DA43B3">
      <w:pPr>
        <w:pStyle w:val="Heading2"/>
        <w:rPr>
          <w:rFonts w:ascii="Helvetica" w:hAnsi="Helvetica" w:cs="Helvetica"/>
          <w:szCs w:val="24"/>
          <w:lang w:val="en-AU"/>
        </w:rPr>
      </w:pPr>
      <w:bookmarkStart w:id="259" w:name="_Ref451873107"/>
      <w:bookmarkStart w:id="260" w:name="_Toc453827568"/>
      <w:r>
        <w:rPr>
          <w:lang w:val="en-AU"/>
        </w:rPr>
        <w:lastRenderedPageBreak/>
        <w:t>Suspend SF damper ring</w:t>
      </w:r>
      <w:bookmarkEnd w:id="259"/>
      <w:bookmarkEnd w:id="260"/>
    </w:p>
    <w:tbl>
      <w:tblPr>
        <w:tblStyle w:val="TableGrid"/>
        <w:tblW w:w="0" w:type="auto"/>
        <w:tblLook w:val="04A0" w:firstRow="1" w:lastRow="0" w:firstColumn="1" w:lastColumn="0" w:noHBand="0" w:noVBand="1"/>
      </w:tblPr>
      <w:tblGrid>
        <w:gridCol w:w="4733"/>
        <w:gridCol w:w="4733"/>
      </w:tblGrid>
      <w:tr w:rsidR="00523AA2" w:rsidRPr="00315FF6" w14:paraId="4F1940C7" w14:textId="77777777" w:rsidTr="00B76626">
        <w:tc>
          <w:tcPr>
            <w:tcW w:w="4733" w:type="dxa"/>
          </w:tcPr>
          <w:p w14:paraId="3E0F662E" w14:textId="160197C6" w:rsidR="00D76B15" w:rsidRDefault="00D76B15" w:rsidP="00D76B15">
            <w:r>
              <w:t xml:space="preserve">[1]: 1 x </w:t>
            </w:r>
            <w:r w:rsidRPr="00D76B15">
              <w:rPr>
                <w:rStyle w:val="Code"/>
              </w:rPr>
              <w:t>Part-43-Half-wire d 3.5</w:t>
            </w:r>
          </w:p>
          <w:p w14:paraId="6FCFCBCC" w14:textId="77777777" w:rsidR="00D76B15" w:rsidRDefault="00D76B15" w:rsidP="00D76B15">
            <w:bookmarkStart w:id="261" w:name="OLE_LINK142"/>
            <w:bookmarkStart w:id="262" w:name="OLE_LINK143"/>
            <w:r>
              <w:t xml:space="preserve">[2]: 2 x </w:t>
            </w:r>
            <w:r w:rsidRPr="00D76B15">
              <w:rPr>
                <w:rStyle w:val="Code"/>
              </w:rPr>
              <w:t>small hexagon assembly</w:t>
            </w:r>
          </w:p>
          <w:bookmarkEnd w:id="261"/>
          <w:bookmarkEnd w:id="262"/>
          <w:p w14:paraId="11CA5031" w14:textId="77777777" w:rsidR="00D76B15" w:rsidRDefault="00D76B15" w:rsidP="00D76B15">
            <w:r>
              <w:t xml:space="preserve">[3]: 3 x </w:t>
            </w:r>
            <w:r w:rsidRPr="007321DA">
              <w:rPr>
                <w:rStyle w:val="Code"/>
              </w:rPr>
              <w:t>Part-10031-wire damping filter standard</w:t>
            </w:r>
          </w:p>
          <w:p w14:paraId="19731DAD" w14:textId="3153975D" w:rsidR="007321DA" w:rsidRDefault="00D76B15" w:rsidP="00D76B15">
            <w:r>
              <w:t xml:space="preserve">[???: Might have to hook wires at top end before PI is placed - </w:t>
            </w:r>
            <w:r>
              <w:fldChar w:fldCharType="begin"/>
            </w:r>
            <w:r>
              <w:instrText xml:space="preserve"> REF _Ref451873225 \r \h </w:instrText>
            </w:r>
            <w:r>
              <w:fldChar w:fldCharType="separate"/>
            </w:r>
            <w:r w:rsidR="00A24E1B">
              <w:t>8.22</w:t>
            </w:r>
            <w:r>
              <w:fldChar w:fldCharType="end"/>
            </w:r>
            <w:r>
              <w:t>.]</w:t>
            </w:r>
          </w:p>
          <w:p w14:paraId="0C1829A0" w14:textId="77777777" w:rsidR="00E73952" w:rsidRDefault="00E73952" w:rsidP="00E73952">
            <w:r>
              <w:t>Attach 2 x [2] wire clamp assemblies to the [1] maraging rod.</w:t>
            </w:r>
          </w:p>
          <w:p w14:paraId="26B5CE1F" w14:textId="77777777" w:rsidR="00D76B15" w:rsidRDefault="00E73952" w:rsidP="00E73952">
            <w:r>
              <w:t>Pass the [1] rod into the assembly frame and hook the top end to the keystone of the top filter.</w:t>
            </w:r>
          </w:p>
          <w:p w14:paraId="242E8185" w14:textId="77777777" w:rsidR="00E73952" w:rsidRDefault="00E73952" w:rsidP="00E73952">
            <w:r>
              <w:t xml:space="preserve">Pass the </w:t>
            </w:r>
            <w:bookmarkStart w:id="263" w:name="OLE_LINK130"/>
            <w:r>
              <w:t xml:space="preserve">3 x [3] rods </w:t>
            </w:r>
            <w:bookmarkEnd w:id="263"/>
            <w:r>
              <w:t>for the damper into the assembly frame and hook the top ends into the receiving parts (</w:t>
            </w:r>
            <w:r w:rsidRPr="00E73952">
              <w:rPr>
                <w:rStyle w:val="Code"/>
              </w:rPr>
              <w:t>Part-36-regulation magnet’s plate</w:t>
            </w:r>
            <w:r>
              <w:t>).</w:t>
            </w:r>
          </w:p>
          <w:p w14:paraId="4FEECB66" w14:textId="77777777" w:rsidR="00E73952" w:rsidRDefault="00E73952" w:rsidP="00E73952">
            <w:r>
              <w:t>Lift the damper ring and hook the 3 x [3] rods so that the ring is suspended.</w:t>
            </w:r>
          </w:p>
          <w:p w14:paraId="06AA7EC3" w14:textId="217CC880" w:rsidR="00D92911" w:rsidRPr="00315FF6" w:rsidRDefault="00D92911" w:rsidP="00D92911">
            <w:r>
              <w:t>Adjust the nuts on the rod receiving parts on the top side of the top filter until the gap between the damper ring (not counting magnets) and the Cu ring is 13.7 mm or TBD at all points.</w:t>
            </w:r>
          </w:p>
        </w:tc>
        <w:tc>
          <w:tcPr>
            <w:tcW w:w="4733" w:type="dxa"/>
          </w:tcPr>
          <w:p w14:paraId="623201EB" w14:textId="419D5A43" w:rsidR="007321DA" w:rsidRDefault="007321DA" w:rsidP="00B76626">
            <w:r>
              <w:rPr>
                <w:noProof/>
                <w:lang w:val="en-AU" w:eastAsia="ja-JP"/>
              </w:rPr>
              <mc:AlternateContent>
                <mc:Choice Requires="wps">
                  <w:drawing>
                    <wp:anchor distT="0" distB="0" distL="114300" distR="114300" simplePos="0" relativeHeight="251983872" behindDoc="0" locked="0" layoutInCell="1" allowOverlap="1" wp14:anchorId="4C9C986D" wp14:editId="2C12040F">
                      <wp:simplePos x="0" y="0"/>
                      <wp:positionH relativeFrom="column">
                        <wp:posOffset>1702319</wp:posOffset>
                      </wp:positionH>
                      <wp:positionV relativeFrom="paragraph">
                        <wp:posOffset>1212384</wp:posOffset>
                      </wp:positionV>
                      <wp:extent cx="228600" cy="228600"/>
                      <wp:effectExtent l="50800" t="25400" r="50800" b="101600"/>
                      <wp:wrapNone/>
                      <wp:docPr id="217" name="Oval 217"/>
                      <wp:cNvGraphicFramePr/>
                      <a:graphic xmlns:a="http://schemas.openxmlformats.org/drawingml/2006/main">
                        <a:graphicData uri="http://schemas.microsoft.com/office/word/2010/wordprocessingShape">
                          <wps:wsp>
                            <wps:cNvSpPr/>
                            <wps:spPr>
                              <a:xfrm>
                                <a:off x="0" y="0"/>
                                <a:ext cx="228600" cy="2286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15C9DDA" id="Oval 217" o:spid="_x0000_s1026" style="position:absolute;margin-left:134.05pt;margin-top:95.45pt;width:18pt;height:18pt;z-index:25198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" filled="f" strokecolor="red">
                      <v:shadow on="t" opacity="22937f" mv:blur="40000f" origin=",.5" offset="0,23000emu"/>
                    </v:oval>
                  </w:pict>
                </mc:Fallback>
              </mc:AlternateContent>
            </w:r>
            <w:r>
              <w:rPr>
                <w:noProof/>
                <w:lang w:val="en-AU" w:eastAsia="ja-JP"/>
              </w:rPr>
              <mc:AlternateContent>
                <mc:Choice Requires="wps">
                  <w:drawing>
                    <wp:anchor distT="0" distB="0" distL="114300" distR="114300" simplePos="0" relativeHeight="251977728" behindDoc="0" locked="0" layoutInCell="1" allowOverlap="1" wp14:anchorId="3AB94B64" wp14:editId="52B40F39">
                      <wp:simplePos x="0" y="0"/>
                      <wp:positionH relativeFrom="column">
                        <wp:posOffset>1128304</wp:posOffset>
                      </wp:positionH>
                      <wp:positionV relativeFrom="paragraph">
                        <wp:posOffset>1357203</wp:posOffset>
                      </wp:positionV>
                      <wp:extent cx="228600" cy="228600"/>
                      <wp:effectExtent l="50800" t="25400" r="50800" b="101600"/>
                      <wp:wrapNone/>
                      <wp:docPr id="214" name="Oval 214"/>
                      <wp:cNvGraphicFramePr/>
                      <a:graphic xmlns:a="http://schemas.openxmlformats.org/drawingml/2006/main">
                        <a:graphicData uri="http://schemas.microsoft.com/office/word/2010/wordprocessingShape">
                          <wps:wsp>
                            <wps:cNvSpPr/>
                            <wps:spPr>
                              <a:xfrm>
                                <a:off x="0" y="0"/>
                                <a:ext cx="228600" cy="2286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FCFCC94" id="Oval 214" o:spid="_x0000_s1026" style="position:absolute;margin-left:88.85pt;margin-top:106.85pt;width:18pt;height:18pt;z-index:25197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" filled="f" strokecolor="red">
                      <v:shadow on="t" opacity="22937f" mv:blur="40000f" origin=",.5" offset="0,23000emu"/>
                    </v:oval>
                  </w:pict>
                </mc:Fallback>
              </mc:AlternateContent>
            </w:r>
            <w:r>
              <w:rPr>
                <w:noProof/>
                <w:lang w:val="en-AU" w:eastAsia="ja-JP"/>
              </w:rPr>
              <w:drawing>
                <wp:inline distT="0" distB="0" distL="0" distR="0" wp14:anchorId="656F0CFB" wp14:editId="725C36B9">
                  <wp:extent cx="2851540" cy="2150913"/>
                  <wp:effectExtent l="0" t="0" r="0" b="8255"/>
                  <wp:docPr id="213" name="Picture 213" descr="../../../../../../var/folders/hf/20t5pn953rv7z5xdv8yfh5j00000gn/T/com.realmacsoftware.ember/EBE8410D-9919-4FBF-88FE-7CCF362D4BD0/Autodesk%20Inventor%20Professional%202015%20-%20EDUCATIONAL%20INSTITUTION%20VERSION%20-%20%5BBS%20Assembling%2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r/folders/hf/20t5pn953rv7z5xdv8yfh5j00000gn/T/com.realmacsoftware.ember/EBE8410D-9919-4FBF-88FE-7CCF362D4BD0/Autodesk%20Inventor%20Professional%202015%20-%20EDUCATIONAL%20INSTITUTION%20VERSION%20-%20%5BBS%20Assembling%20h"/>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6983" cy="2155018"/>
                          </a:xfrm>
                          <a:prstGeom prst="rect">
                            <a:avLst/>
                          </a:prstGeom>
                          <a:noFill/>
                          <a:ln>
                            <a:noFill/>
                          </a:ln>
                        </pic:spPr>
                      </pic:pic>
                    </a:graphicData>
                  </a:graphic>
                </wp:inline>
              </w:drawing>
            </w:r>
          </w:p>
          <w:p w14:paraId="2D26B10F" w14:textId="77777777" w:rsidR="00523AA2" w:rsidRDefault="007321DA" w:rsidP="00B76626">
            <w:r>
              <w:rPr>
                <w:noProof/>
                <w:lang w:val="en-AU" w:eastAsia="ja-JP"/>
              </w:rPr>
              <mc:AlternateContent>
                <mc:Choice Requires="wps">
                  <w:drawing>
                    <wp:anchor distT="0" distB="0" distL="114300" distR="114300" simplePos="0" relativeHeight="251981824" behindDoc="0" locked="0" layoutInCell="1" allowOverlap="1" wp14:anchorId="1F71BDF3" wp14:editId="7BE6831B">
                      <wp:simplePos x="0" y="0"/>
                      <wp:positionH relativeFrom="column">
                        <wp:posOffset>1182513</wp:posOffset>
                      </wp:positionH>
                      <wp:positionV relativeFrom="paragraph">
                        <wp:posOffset>499240</wp:posOffset>
                      </wp:positionV>
                      <wp:extent cx="114961" cy="233058"/>
                      <wp:effectExtent l="50800" t="25400" r="113665" b="122555"/>
                      <wp:wrapNone/>
                      <wp:docPr id="216" name="Straight Arrow Connector 216"/>
                      <wp:cNvGraphicFramePr/>
                      <a:graphic xmlns:a="http://schemas.openxmlformats.org/drawingml/2006/main">
                        <a:graphicData uri="http://schemas.microsoft.com/office/word/2010/wordprocessingShape">
                          <wps:wsp>
                            <wps:cNvCnPr/>
                            <wps:spPr>
                              <a:xfrm>
                                <a:off x="0" y="0"/>
                                <a:ext cx="114961" cy="233058"/>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124449" id="Straight Arrow Connector 216" o:spid="_x0000_s1026" type="#_x0000_t32" style="position:absolute;margin-left:93.1pt;margin-top:39.3pt;width:9.05pt;height:18.3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" strokecolor="red" strokeweight="2pt">
                      <v:stroke endarrow="block"/>
                      <v:shadow on="t" opacity="24903f" mv:blur="40000f" origin=",.5" offset="0,20000emu"/>
                    </v:shape>
                  </w:pict>
                </mc:Fallback>
              </mc:AlternateContent>
            </w:r>
            <w:r>
              <w:rPr>
                <w:noProof/>
                <w:lang w:val="en-AU" w:eastAsia="ja-JP"/>
              </w:rPr>
              <mc:AlternateContent>
                <mc:Choice Requires="wps">
                  <w:drawing>
                    <wp:anchor distT="0" distB="0" distL="114300" distR="114300" simplePos="0" relativeHeight="251979776" behindDoc="0" locked="0" layoutInCell="1" allowOverlap="1" wp14:anchorId="51F754B2" wp14:editId="40F7DC1C">
                      <wp:simplePos x="0" y="0"/>
                      <wp:positionH relativeFrom="column">
                        <wp:posOffset>1391545</wp:posOffset>
                      </wp:positionH>
                      <wp:positionV relativeFrom="paragraph">
                        <wp:posOffset>464574</wp:posOffset>
                      </wp:positionV>
                      <wp:extent cx="45719" cy="270367"/>
                      <wp:effectExtent l="76200" t="25400" r="81915" b="136525"/>
                      <wp:wrapNone/>
                      <wp:docPr id="215" name="Straight Arrow Connector 215"/>
                      <wp:cNvGraphicFramePr/>
                      <a:graphic xmlns:a="http://schemas.openxmlformats.org/drawingml/2006/main">
                        <a:graphicData uri="http://schemas.microsoft.com/office/word/2010/wordprocessingShape">
                          <wps:wsp>
                            <wps:cNvCnPr/>
                            <wps:spPr>
                              <a:xfrm>
                                <a:off x="0" y="0"/>
                                <a:ext cx="45719" cy="270367"/>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BB93C8" id="Straight Arrow Connector 215" o:spid="_x0000_s1026" type="#_x0000_t32" style="position:absolute;margin-left:109.55pt;margin-top:36.6pt;width:3.6pt;height:21.3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" strokecolor="red" strokeweight="2pt">
                      <v:stroke endarrow="block"/>
                      <v:shadow on="t" opacity="24903f" mv:blur="40000f" origin=",.5" offset="0,20000emu"/>
                    </v:shape>
                  </w:pict>
                </mc:Fallback>
              </mc:AlternateContent>
            </w:r>
            <w:r>
              <w:rPr>
                <w:noProof/>
                <w:lang w:val="en-AU" w:eastAsia="ja-JP"/>
              </w:rPr>
              <mc:AlternateContent>
                <mc:Choice Requires="wps">
                  <w:drawing>
                    <wp:anchor distT="0" distB="0" distL="114300" distR="114300" simplePos="0" relativeHeight="251975680" behindDoc="0" locked="0" layoutInCell="1" allowOverlap="1" wp14:anchorId="0C40856C" wp14:editId="47535007">
                      <wp:simplePos x="0" y="0"/>
                      <wp:positionH relativeFrom="column">
                        <wp:posOffset>1961839</wp:posOffset>
                      </wp:positionH>
                      <wp:positionV relativeFrom="paragraph">
                        <wp:posOffset>447468</wp:posOffset>
                      </wp:positionV>
                      <wp:extent cx="228600" cy="228600"/>
                      <wp:effectExtent l="50800" t="25400" r="50800" b="101600"/>
                      <wp:wrapNone/>
                      <wp:docPr id="212" name="Oval 212"/>
                      <wp:cNvGraphicFramePr/>
                      <a:graphic xmlns:a="http://schemas.openxmlformats.org/drawingml/2006/main">
                        <a:graphicData uri="http://schemas.microsoft.com/office/word/2010/wordprocessingShape">
                          <wps:wsp>
                            <wps:cNvSpPr/>
                            <wps:spPr>
                              <a:xfrm>
                                <a:off x="0" y="0"/>
                                <a:ext cx="228600" cy="2286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D81693" id="Oval 212" o:spid="_x0000_s1026" style="position:absolute;margin-left:154.5pt;margin-top:35.25pt;width:18pt;height:18pt;z-index:25197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" filled="f" strokecolor="red">
                      <v:shadow on="t" opacity="22937f" mv:blur="40000f" origin=",.5" offset="0,23000emu"/>
                    </v:oval>
                  </w:pict>
                </mc:Fallback>
              </mc:AlternateContent>
            </w:r>
            <w:r>
              <w:rPr>
                <w:noProof/>
                <w:lang w:val="en-AU" w:eastAsia="ja-JP"/>
              </w:rPr>
              <mc:AlternateContent>
                <mc:Choice Requires="wps">
                  <w:drawing>
                    <wp:anchor distT="0" distB="0" distL="114300" distR="114300" simplePos="0" relativeHeight="251973632" behindDoc="0" locked="0" layoutInCell="1" allowOverlap="1" wp14:anchorId="75942A36" wp14:editId="72FF2F56">
                      <wp:simplePos x="0" y="0"/>
                      <wp:positionH relativeFrom="column">
                        <wp:posOffset>346075</wp:posOffset>
                      </wp:positionH>
                      <wp:positionV relativeFrom="paragraph">
                        <wp:posOffset>501650</wp:posOffset>
                      </wp:positionV>
                      <wp:extent cx="228600" cy="228600"/>
                      <wp:effectExtent l="50800" t="25400" r="50800" b="101600"/>
                      <wp:wrapThrough wrapText="bothSides">
                        <wp:wrapPolygon edited="0">
                          <wp:start x="-2400" y="-2400"/>
                          <wp:lineTo x="-4800" y="-2400"/>
                          <wp:lineTo x="-4800" y="26400"/>
                          <wp:lineTo x="0" y="28800"/>
                          <wp:lineTo x="21600" y="28800"/>
                          <wp:lineTo x="24000" y="4800"/>
                          <wp:lineTo x="24000" y="-2400"/>
                          <wp:lineTo x="-2400" y="-2400"/>
                        </wp:wrapPolygon>
                      </wp:wrapThrough>
                      <wp:docPr id="210" name="Oval 210"/>
                      <wp:cNvGraphicFramePr/>
                      <a:graphic xmlns:a="http://schemas.openxmlformats.org/drawingml/2006/main">
                        <a:graphicData uri="http://schemas.microsoft.com/office/word/2010/wordprocessingShape">
                          <wps:wsp>
                            <wps:cNvSpPr/>
                            <wps:spPr>
                              <a:xfrm>
                                <a:off x="0" y="0"/>
                                <a:ext cx="228600" cy="2286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FD069E" id="Oval 210" o:spid="_x0000_s1026" style="position:absolute;margin-left:27.25pt;margin-top:39.5pt;width:18pt;height:18pt;z-index:25197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" filled="f" strokecolor="red">
                      <v:shadow on="t" opacity="22937f" mv:blur="40000f" origin=",.5" offset="0,23000emu"/>
                      <w10:wrap type="through"/>
                    </v:oval>
                  </w:pict>
                </mc:Fallback>
              </mc:AlternateContent>
            </w:r>
            <w:r>
              <w:rPr>
                <w:noProof/>
                <w:lang w:val="en-AU" w:eastAsia="ja-JP"/>
              </w:rPr>
              <w:drawing>
                <wp:inline distT="0" distB="0" distL="0" distR="0" wp14:anchorId="18D6AF96" wp14:editId="140DE3C8">
                  <wp:extent cx="2748054" cy="1978492"/>
                  <wp:effectExtent l="0" t="0" r="0" b="3175"/>
                  <wp:docPr id="209" name="Picture 209" descr="../../../../../../var/folders/hf/20t5pn953rv7z5xdv8yfh5j00000gn/T/com.realmacsoftware.ember/294F13B4-0811-4B44-9B9F-3A19C0754D21/Autodesk%20Inventor%20Professional%202015%20-%20EDUCATIONAL%20INSTITUTION%20VERSION%20-%20%5BBS%20Assembling%2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hf/20t5pn953rv7z5xdv8yfh5j00000gn/T/com.realmacsoftware.ember/294F13B4-0811-4B44-9B9F-3A19C0754D21/Autodesk%20Inventor%20Professional%202015%20-%20EDUCATIONAL%20INSTITUTION%20VERSION%20-%20%5BBS%20Assembling%20h"/>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90183" cy="2008823"/>
                          </a:xfrm>
                          <a:prstGeom prst="rect">
                            <a:avLst/>
                          </a:prstGeom>
                          <a:noFill/>
                          <a:ln>
                            <a:noFill/>
                          </a:ln>
                        </pic:spPr>
                      </pic:pic>
                    </a:graphicData>
                  </a:graphic>
                </wp:inline>
              </w:drawing>
            </w:r>
          </w:p>
          <w:p w14:paraId="55CDB157" w14:textId="2405C842" w:rsidR="00D92911" w:rsidRPr="00315FF6" w:rsidRDefault="00D92911" w:rsidP="00B76626">
            <w:r>
              <w:rPr>
                <w:noProof/>
                <w:lang w:val="en-AU" w:eastAsia="ja-JP"/>
              </w:rPr>
              <mc:AlternateContent>
                <mc:Choice Requires="wps">
                  <w:drawing>
                    <wp:anchor distT="0" distB="0" distL="114300" distR="114300" simplePos="0" relativeHeight="251985920" behindDoc="0" locked="0" layoutInCell="1" allowOverlap="1" wp14:anchorId="237D7C13" wp14:editId="1BB027AD">
                      <wp:simplePos x="0" y="0"/>
                      <wp:positionH relativeFrom="column">
                        <wp:posOffset>544777</wp:posOffset>
                      </wp:positionH>
                      <wp:positionV relativeFrom="paragraph">
                        <wp:posOffset>1249899</wp:posOffset>
                      </wp:positionV>
                      <wp:extent cx="460427" cy="569375"/>
                      <wp:effectExtent l="50800" t="25400" r="73025" b="91440"/>
                      <wp:wrapNone/>
                      <wp:docPr id="219" name="Oval 219"/>
                      <wp:cNvGraphicFramePr/>
                      <a:graphic xmlns:a="http://schemas.openxmlformats.org/drawingml/2006/main">
                        <a:graphicData uri="http://schemas.microsoft.com/office/word/2010/wordprocessingShape">
                          <wps:wsp>
                            <wps:cNvSpPr/>
                            <wps:spPr>
                              <a:xfrm>
                                <a:off x="0" y="0"/>
                                <a:ext cx="460427" cy="569375"/>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5C02C6" id="Oval 219" o:spid="_x0000_s1026" style="position:absolute;margin-left:42.9pt;margin-top:98.4pt;width:36.25pt;height:44.8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" filled="f" strokecolor="red">
                      <v:shadow on="t" opacity="22937f" mv:blur="40000f" origin=",.5" offset="0,23000emu"/>
                    </v:oval>
                  </w:pict>
                </mc:Fallback>
              </mc:AlternateContent>
            </w:r>
            <w:r>
              <w:rPr>
                <w:noProof/>
                <w:lang w:val="en-AU" w:eastAsia="ja-JP"/>
              </w:rPr>
              <w:drawing>
                <wp:inline distT="0" distB="0" distL="0" distR="0" wp14:anchorId="3B969D53" wp14:editId="5D7B6E1A">
                  <wp:extent cx="1350723" cy="1742779"/>
                  <wp:effectExtent l="0" t="0" r="0" b="10160"/>
                  <wp:docPr id="218" name="Picture 218" descr="../../../../../../var/folders/hf/20t5pn953rv7z5xdv8yfh5j00000gn/T/com.realmacsoftware.ember/6C724EEC-E57B-4D78-A46B-041E472F33B7/Autodesk%20Inventor%20Professional%202015%20-%20EDUCATIONAL%20INSTITUTION%20VERSION%20-%20%5BBS%20Assembling%2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hf/20t5pn953rv7z5xdv8yfh5j00000gn/T/com.realmacsoftware.ember/6C724EEC-E57B-4D78-A46B-041E472F33B7/Autodesk%20Inventor%20Professional%202015%20-%20EDUCATIONAL%20INSTITUTION%20VERSION%20-%20%5BBS%20Assembling%20h"/>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55304" cy="1748690"/>
                          </a:xfrm>
                          <a:prstGeom prst="rect">
                            <a:avLst/>
                          </a:prstGeom>
                          <a:noFill/>
                          <a:ln>
                            <a:noFill/>
                          </a:ln>
                        </pic:spPr>
                      </pic:pic>
                    </a:graphicData>
                  </a:graphic>
                </wp:inline>
              </w:drawing>
            </w:r>
          </w:p>
        </w:tc>
      </w:tr>
    </w:tbl>
    <w:p w14:paraId="2242445A" w14:textId="798002C6" w:rsidR="00DA43B3" w:rsidRDefault="00DA43B3" w:rsidP="00DA43B3">
      <w:pPr>
        <w:pStyle w:val="Heading2"/>
        <w:rPr>
          <w:rFonts w:ascii="Helvetica" w:hAnsi="Helvetica" w:cs="Helvetica"/>
          <w:szCs w:val="24"/>
          <w:lang w:val="en-AU"/>
        </w:rPr>
      </w:pPr>
      <w:bookmarkStart w:id="264" w:name="_Toc453827569"/>
      <w:bookmarkEnd w:id="252"/>
      <w:r>
        <w:rPr>
          <w:lang w:val="en-AU"/>
        </w:rPr>
        <w:t>Route cables up to PI</w:t>
      </w:r>
      <w:bookmarkEnd w:id="264"/>
    </w:p>
    <w:tbl>
      <w:tblPr>
        <w:tblStyle w:val="TableGrid"/>
        <w:tblW w:w="0" w:type="auto"/>
        <w:tblLook w:val="04A0" w:firstRow="1" w:lastRow="0" w:firstColumn="1" w:lastColumn="0" w:noHBand="0" w:noVBand="1"/>
      </w:tblPr>
      <w:tblGrid>
        <w:gridCol w:w="4733"/>
        <w:gridCol w:w="4733"/>
      </w:tblGrid>
      <w:tr w:rsidR="00523AA2" w:rsidRPr="00315FF6" w14:paraId="24768A08" w14:textId="77777777" w:rsidTr="00B76626">
        <w:tc>
          <w:tcPr>
            <w:tcW w:w="4733" w:type="dxa"/>
          </w:tcPr>
          <w:p w14:paraId="16D6FAE5" w14:textId="77777777" w:rsidR="00523AA2" w:rsidRPr="00315FF6" w:rsidRDefault="00523AA2" w:rsidP="00B76626"/>
        </w:tc>
        <w:tc>
          <w:tcPr>
            <w:tcW w:w="4733" w:type="dxa"/>
          </w:tcPr>
          <w:p w14:paraId="5063EC8C" w14:textId="77777777" w:rsidR="00523AA2" w:rsidRPr="00315FF6" w:rsidRDefault="00523AA2" w:rsidP="00B76626"/>
        </w:tc>
      </w:tr>
    </w:tbl>
    <w:p w14:paraId="66B2A97B" w14:textId="3BD1BA5E" w:rsidR="00DA43B3" w:rsidRDefault="00834AE1" w:rsidP="00DA43B3">
      <w:pPr>
        <w:pStyle w:val="Heading2"/>
        <w:rPr>
          <w:rFonts w:ascii="Helvetica" w:hAnsi="Helvetica" w:cs="Helvetica"/>
          <w:szCs w:val="24"/>
          <w:lang w:val="en-AU"/>
        </w:rPr>
      </w:pPr>
      <w:bookmarkStart w:id="265" w:name="_Toc453827570"/>
      <w:r>
        <w:rPr>
          <w:lang w:val="en-AU"/>
        </w:rPr>
        <w:lastRenderedPageBreak/>
        <w:t>Wire up LVDTs</w:t>
      </w:r>
      <w:r w:rsidR="00DA43B3">
        <w:rPr>
          <w:lang w:val="en-AU"/>
        </w:rPr>
        <w:t>, picos, steppers</w:t>
      </w:r>
      <w:bookmarkEnd w:id="265"/>
    </w:p>
    <w:tbl>
      <w:tblPr>
        <w:tblStyle w:val="TableGrid"/>
        <w:tblW w:w="0" w:type="auto"/>
        <w:tblLook w:val="04A0" w:firstRow="1" w:lastRow="0" w:firstColumn="1" w:lastColumn="0" w:noHBand="0" w:noVBand="1"/>
      </w:tblPr>
      <w:tblGrid>
        <w:gridCol w:w="4733"/>
        <w:gridCol w:w="4733"/>
      </w:tblGrid>
      <w:tr w:rsidR="00523AA2" w:rsidRPr="00315FF6" w14:paraId="17C0CBFC" w14:textId="77777777" w:rsidTr="00B76626">
        <w:tc>
          <w:tcPr>
            <w:tcW w:w="4733" w:type="dxa"/>
          </w:tcPr>
          <w:p w14:paraId="1157995C" w14:textId="1B6A294B" w:rsidR="00523AA2" w:rsidRDefault="000A6C54" w:rsidP="00B76626">
            <w:r>
              <w:t>Required:</w:t>
            </w:r>
          </w:p>
          <w:p w14:paraId="25391F15" w14:textId="7C0348D3" w:rsidR="000A6C54" w:rsidRDefault="0089751D" w:rsidP="00B76626">
            <w:bookmarkStart w:id="266" w:name="OLE_LINK107"/>
            <w:bookmarkStart w:id="267" w:name="OLE_LINK108"/>
            <w:bookmarkStart w:id="268" w:name="OLE_LINK109"/>
            <w:r>
              <w:t>[1]:</w:t>
            </w:r>
            <w:r w:rsidRPr="0089751D">
              <w:t xml:space="preserve"> </w:t>
            </w:r>
            <w:bookmarkStart w:id="269" w:name="OLE_LINK101"/>
            <w:bookmarkStart w:id="270" w:name="OLE_LINK102"/>
            <w:r w:rsidRPr="0089751D">
              <w:t xml:space="preserve">4 x </w:t>
            </w:r>
            <w:r w:rsidRPr="0089751D">
              <w:rPr>
                <w:rStyle w:val="Code"/>
              </w:rPr>
              <w:t xml:space="preserve">TR-Flange Signal Cable </w:t>
            </w:r>
            <w:bookmarkStart w:id="271" w:name="OLE_LINK103"/>
            <w:bookmarkStart w:id="272" w:name="OLE_LINK104"/>
            <w:r w:rsidR="00313EF8">
              <w:rPr>
                <w:rStyle w:val="Code"/>
              </w:rPr>
              <w:t>D1503901-</w:t>
            </w:r>
            <w:r w:rsidRPr="0089751D">
              <w:rPr>
                <w:rStyle w:val="Code"/>
              </w:rPr>
              <w:t>19</w:t>
            </w:r>
            <w:bookmarkEnd w:id="269"/>
            <w:bookmarkEnd w:id="270"/>
            <w:bookmarkEnd w:id="271"/>
            <w:bookmarkEnd w:id="272"/>
          </w:p>
          <w:p w14:paraId="6BC08C8C" w14:textId="1A032ECB" w:rsidR="0089751D" w:rsidRPr="0089751D" w:rsidRDefault="0089751D" w:rsidP="0089751D">
            <w:pPr>
              <w:rPr>
                <w:rFonts w:ascii="DIN Condensed" w:hAnsi="DIN Condensed"/>
                <w:sz w:val="22"/>
              </w:rPr>
            </w:pPr>
            <w:bookmarkStart w:id="273" w:name="OLE_LINK105"/>
            <w:bookmarkStart w:id="274" w:name="OLE_LINK106"/>
            <w:bookmarkEnd w:id="266"/>
            <w:bookmarkEnd w:id="267"/>
            <w:bookmarkEnd w:id="268"/>
            <w:r>
              <w:t>[1’]: (</w:t>
            </w:r>
            <w:r w:rsidR="003D07E7">
              <w:t>if needed</w:t>
            </w:r>
            <w:r>
              <w:t xml:space="preserve">) 4 x </w:t>
            </w:r>
            <w:r w:rsidRPr="0089751D">
              <w:rPr>
                <w:rStyle w:val="Code"/>
              </w:rPr>
              <w:t>Signal Cable Extension D15039</w:t>
            </w:r>
            <w:r w:rsidR="00313EF8">
              <w:rPr>
                <w:rStyle w:val="Code"/>
              </w:rPr>
              <w:t>01-</w:t>
            </w:r>
            <w:r>
              <w:rPr>
                <w:rStyle w:val="Code"/>
              </w:rPr>
              <w:t>10</w:t>
            </w:r>
            <w:bookmarkEnd w:id="273"/>
            <w:bookmarkEnd w:id="274"/>
          </w:p>
          <w:p w14:paraId="679A70E1" w14:textId="7B9D3189" w:rsidR="0089751D" w:rsidRDefault="0089751D" w:rsidP="0089751D">
            <w:r>
              <w:t xml:space="preserve">[2]: 1 x </w:t>
            </w:r>
            <w:r w:rsidRPr="0089751D">
              <w:rPr>
                <w:rStyle w:val="Code"/>
              </w:rPr>
              <w:t>PI Stepper Adapter</w:t>
            </w:r>
            <w:r>
              <w:t xml:space="preserve"> </w:t>
            </w:r>
            <w:r w:rsidR="00313EF8">
              <w:rPr>
                <w:rStyle w:val="Code"/>
              </w:rPr>
              <w:t>D1503901-</w:t>
            </w:r>
            <w:r>
              <w:rPr>
                <w:rStyle w:val="Code"/>
              </w:rPr>
              <w:t>24</w:t>
            </w:r>
          </w:p>
          <w:p w14:paraId="434FABC5" w14:textId="188D2274" w:rsidR="0089751D" w:rsidRDefault="0089751D" w:rsidP="0089751D">
            <w:r>
              <w:t>[3]:</w:t>
            </w:r>
            <w:r w:rsidRPr="0089751D">
              <w:t xml:space="preserve"> 4 x </w:t>
            </w:r>
            <w:r w:rsidRPr="0089751D">
              <w:rPr>
                <w:rStyle w:val="Code"/>
              </w:rPr>
              <w:t xml:space="preserve">TR-Flange </w:t>
            </w:r>
            <w:r>
              <w:rPr>
                <w:rStyle w:val="Code"/>
              </w:rPr>
              <w:t>Motor</w:t>
            </w:r>
            <w:r w:rsidR="00313EF8">
              <w:rPr>
                <w:rStyle w:val="Code"/>
              </w:rPr>
              <w:t xml:space="preserve"> Cable D1503901-</w:t>
            </w:r>
            <w:r>
              <w:rPr>
                <w:rStyle w:val="Code"/>
              </w:rPr>
              <w:t>20</w:t>
            </w:r>
          </w:p>
          <w:p w14:paraId="4A6DE4BD" w14:textId="460DD00F" w:rsidR="0089751D" w:rsidRDefault="0089751D" w:rsidP="0089751D">
            <w:pPr>
              <w:rPr>
                <w:rStyle w:val="Code"/>
              </w:rPr>
            </w:pPr>
            <w:r>
              <w:t>[3’]: (</w:t>
            </w:r>
            <w:r w:rsidR="003D07E7">
              <w:t>if needed</w:t>
            </w:r>
            <w:r>
              <w:t xml:space="preserve">) </w:t>
            </w:r>
            <w:r w:rsidR="003D07E7">
              <w:t>4</w:t>
            </w:r>
            <w:r>
              <w:t xml:space="preserve"> x </w:t>
            </w:r>
            <w:r>
              <w:rPr>
                <w:rStyle w:val="Code"/>
              </w:rPr>
              <w:t>Motor</w:t>
            </w:r>
            <w:r w:rsidR="00313EF8">
              <w:rPr>
                <w:rStyle w:val="Code"/>
              </w:rPr>
              <w:t xml:space="preserve"> Cable Extension D1503901-</w:t>
            </w:r>
            <w:r>
              <w:rPr>
                <w:rStyle w:val="Code"/>
              </w:rPr>
              <w:t>16</w:t>
            </w:r>
          </w:p>
          <w:p w14:paraId="2AE960C0" w14:textId="603D6E71" w:rsidR="0089751D" w:rsidRDefault="003D07E7" w:rsidP="0089751D">
            <w:r>
              <w:t>[???: need to check existing wiring to see if correct length, gender]</w:t>
            </w:r>
          </w:p>
          <w:p w14:paraId="563166A3" w14:textId="77777777" w:rsidR="0089751D" w:rsidRDefault="0089751D" w:rsidP="0089751D"/>
          <w:p w14:paraId="034D95FF" w14:textId="768857BA" w:rsidR="0089751D" w:rsidRPr="0089751D" w:rsidRDefault="0089751D" w:rsidP="0089751D"/>
        </w:tc>
        <w:tc>
          <w:tcPr>
            <w:tcW w:w="4733" w:type="dxa"/>
          </w:tcPr>
          <w:p w14:paraId="52801C0C" w14:textId="77777777" w:rsidR="00523AA2" w:rsidRPr="00315FF6" w:rsidRDefault="00523AA2" w:rsidP="00B76626"/>
        </w:tc>
      </w:tr>
    </w:tbl>
    <w:p w14:paraId="6F1CB65D" w14:textId="77777777" w:rsidR="00DA43B3" w:rsidRDefault="00DA43B3" w:rsidP="00DA43B3">
      <w:pPr>
        <w:pStyle w:val="Heading2"/>
        <w:rPr>
          <w:rFonts w:ascii="Helvetica" w:hAnsi="Helvetica" w:cs="Helvetica"/>
          <w:szCs w:val="24"/>
          <w:lang w:val="en-AU"/>
        </w:rPr>
      </w:pPr>
      <w:bookmarkStart w:id="275" w:name="OLE_LINK51"/>
      <w:bookmarkStart w:id="276" w:name="_Toc453827571"/>
      <w:r>
        <w:rPr>
          <w:lang w:val="en-AU"/>
        </w:rPr>
        <w:t>Place PI ballast</w:t>
      </w:r>
      <w:bookmarkEnd w:id="276"/>
    </w:p>
    <w:tbl>
      <w:tblPr>
        <w:tblStyle w:val="TableGrid"/>
        <w:tblW w:w="0" w:type="auto"/>
        <w:tblLook w:val="04A0" w:firstRow="1" w:lastRow="0" w:firstColumn="1" w:lastColumn="0" w:noHBand="0" w:noVBand="1"/>
      </w:tblPr>
      <w:tblGrid>
        <w:gridCol w:w="4733"/>
        <w:gridCol w:w="4733"/>
      </w:tblGrid>
      <w:tr w:rsidR="00523AA2" w:rsidRPr="00315FF6" w14:paraId="41E52A33" w14:textId="77777777" w:rsidTr="00B76626">
        <w:tc>
          <w:tcPr>
            <w:tcW w:w="4733" w:type="dxa"/>
          </w:tcPr>
          <w:p w14:paraId="29FB76F3" w14:textId="26885F7B" w:rsidR="00523AA2" w:rsidRDefault="00712467" w:rsidP="00B76626">
            <w:r>
              <w:t>Required:</w:t>
            </w:r>
          </w:p>
          <w:p w14:paraId="7623055E" w14:textId="77777777" w:rsidR="00712467" w:rsidRDefault="00712467" w:rsidP="00B76626">
            <w:r>
              <w:t xml:space="preserve">[1]: approx. 6-9 x </w:t>
            </w:r>
            <w:r w:rsidR="00505EE3" w:rsidRPr="00505EE3">
              <w:rPr>
                <w:rStyle w:val="Code"/>
              </w:rPr>
              <w:t>Arc_weight_IP_t38_n3</w:t>
            </w:r>
          </w:p>
          <w:p w14:paraId="132E8897" w14:textId="082BFB42" w:rsidR="00505EE3" w:rsidRDefault="00505EE3" w:rsidP="00B76626">
            <w:r>
              <w:t xml:space="preserve">[2]: 6 (or TBD) x </w:t>
            </w:r>
            <w:r w:rsidRPr="00505EE3">
              <w:rPr>
                <w:rStyle w:val="Code"/>
              </w:rPr>
              <w:t>Part-51-tie rod</w:t>
            </w:r>
          </w:p>
          <w:p w14:paraId="3E56BDC7" w14:textId="4E0ED82D" w:rsidR="00505EE3" w:rsidRDefault="00505EE3" w:rsidP="00B76626">
            <w:bookmarkStart w:id="277" w:name="OLE_LINK119"/>
            <w:r>
              <w:t xml:space="preserve">(1): 6 (or TBD) x </w:t>
            </w:r>
            <w:r w:rsidRPr="00505EE3">
              <w:rPr>
                <w:rStyle w:val="Code"/>
              </w:rPr>
              <w:t>ISO 7093 A ST 8 – 140 HV – A</w:t>
            </w:r>
          </w:p>
          <w:bookmarkEnd w:id="277"/>
          <w:p w14:paraId="2A881E93" w14:textId="77777777" w:rsidR="00505EE3" w:rsidRDefault="00505EE3" w:rsidP="00B76626">
            <w:r>
              <w:t xml:space="preserve">(2): 6 (or TBD) x </w:t>
            </w:r>
            <w:bookmarkStart w:id="278" w:name="OLE_LINK115"/>
            <w:bookmarkStart w:id="279" w:name="OLE_LINK118"/>
            <w:r w:rsidRPr="00505EE3">
              <w:rPr>
                <w:rStyle w:val="Code"/>
              </w:rPr>
              <w:t>UNI EN 24032 M8</w:t>
            </w:r>
            <w:bookmarkEnd w:id="278"/>
            <w:bookmarkEnd w:id="279"/>
          </w:p>
          <w:p w14:paraId="2E8E5CBC" w14:textId="41EECACE" w:rsidR="00505EE3" w:rsidRDefault="00505EE3" w:rsidP="00B76626">
            <w:r>
              <w:t xml:space="preserve">Install </w:t>
            </w:r>
            <w:r w:rsidR="00451F9F">
              <w:t xml:space="preserve">6 (or TBD) x </w:t>
            </w:r>
            <w:r>
              <w:t>[2] tie rods at evenly spaced intervals around the edge of the top filter.</w:t>
            </w:r>
          </w:p>
          <w:p w14:paraId="20EEDDCF" w14:textId="77777777" w:rsidR="00505EE3" w:rsidRDefault="00505EE3" w:rsidP="00B76626">
            <w:r>
              <w:t xml:space="preserve">Install </w:t>
            </w:r>
            <w:r w:rsidR="00451F9F">
              <w:t>a first layer of 3 x [1] weights.</w:t>
            </w:r>
          </w:p>
          <w:p w14:paraId="4D1741AC" w14:textId="77777777" w:rsidR="00451F9F" w:rsidRDefault="00451F9F" w:rsidP="00B76626">
            <w:r>
              <w:t>Install a second layer of 3 x [1], starting from a different point on the rim so that the weights in the two layers are staggered.</w:t>
            </w:r>
          </w:p>
          <w:p w14:paraId="5A5E41EF" w14:textId="103F445F" w:rsidR="00451F9F" w:rsidRPr="00315FF6" w:rsidRDefault="00451F9F" w:rsidP="00B76626">
            <w:r>
              <w:t>Secure the weights with a (1) washer and (2) nut on each [2] tie rod.</w:t>
            </w:r>
          </w:p>
        </w:tc>
        <w:tc>
          <w:tcPr>
            <w:tcW w:w="4733" w:type="dxa"/>
          </w:tcPr>
          <w:p w14:paraId="6D146149" w14:textId="09FF9F8C" w:rsidR="00523AA2" w:rsidRPr="00315FF6" w:rsidRDefault="00451F9F" w:rsidP="00B76626">
            <w:r>
              <w:rPr>
                <w:noProof/>
                <w:lang w:val="en-AU" w:eastAsia="ja-JP"/>
              </w:rPr>
              <mc:AlternateContent>
                <mc:Choice Requires="wps">
                  <w:drawing>
                    <wp:anchor distT="0" distB="0" distL="114300" distR="114300" simplePos="0" relativeHeight="251857920" behindDoc="0" locked="0" layoutInCell="1" allowOverlap="1" wp14:anchorId="2E9876BB" wp14:editId="705B237C">
                      <wp:simplePos x="0" y="0"/>
                      <wp:positionH relativeFrom="column">
                        <wp:posOffset>1708785</wp:posOffset>
                      </wp:positionH>
                      <wp:positionV relativeFrom="paragraph">
                        <wp:posOffset>1182370</wp:posOffset>
                      </wp:positionV>
                      <wp:extent cx="342900" cy="342900"/>
                      <wp:effectExtent l="50800" t="25400" r="88900" b="114300"/>
                      <wp:wrapThrough wrapText="bothSides">
                        <wp:wrapPolygon edited="0">
                          <wp:start x="1600" y="-1600"/>
                          <wp:lineTo x="-3200" y="-1600"/>
                          <wp:lineTo x="-3200" y="22400"/>
                          <wp:lineTo x="3200" y="27200"/>
                          <wp:lineTo x="19200" y="27200"/>
                          <wp:lineTo x="24000" y="24000"/>
                          <wp:lineTo x="25600" y="16000"/>
                          <wp:lineTo x="24000" y="4800"/>
                          <wp:lineTo x="20800" y="-1600"/>
                          <wp:lineTo x="1600" y="-1600"/>
                        </wp:wrapPolygon>
                      </wp:wrapThrough>
                      <wp:docPr id="147" name="Oval 147"/>
                      <wp:cNvGraphicFramePr/>
                      <a:graphic xmlns:a="http://schemas.openxmlformats.org/drawingml/2006/main">
                        <a:graphicData uri="http://schemas.microsoft.com/office/word/2010/wordprocessingShape">
                          <wps:wsp>
                            <wps:cNvSpPr/>
                            <wps:spPr>
                              <a:xfrm>
                                <a:off x="0" y="0"/>
                                <a:ext cx="342900" cy="3429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9FEC36" id="Oval 147" o:spid="_x0000_s1026" style="position:absolute;margin-left:134.55pt;margin-top:93.1pt;width:27pt;height:27pt;z-index:25185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" filled="f" strokecolor="red">
                      <v:shadow on="t" opacity="22937f" mv:blur="40000f" origin=",.5" offset="0,23000emu"/>
                      <w10:wrap type="through"/>
                    </v:oval>
                  </w:pict>
                </mc:Fallback>
              </mc:AlternateContent>
            </w:r>
            <w:r>
              <w:rPr>
                <w:noProof/>
                <w:lang w:val="en-AU" w:eastAsia="ja-JP"/>
              </w:rPr>
              <mc:AlternateContent>
                <mc:Choice Requires="wps">
                  <w:drawing>
                    <wp:anchor distT="0" distB="0" distL="114300" distR="114300" simplePos="0" relativeHeight="251856896" behindDoc="0" locked="0" layoutInCell="1" allowOverlap="1" wp14:anchorId="3BD4DDA8" wp14:editId="1F6ECBBF">
                      <wp:simplePos x="0" y="0"/>
                      <wp:positionH relativeFrom="column">
                        <wp:posOffset>1735823</wp:posOffset>
                      </wp:positionH>
                      <wp:positionV relativeFrom="paragraph">
                        <wp:posOffset>1528946</wp:posOffset>
                      </wp:positionV>
                      <wp:extent cx="721894" cy="192505"/>
                      <wp:effectExtent l="0" t="0" r="0" b="10795"/>
                      <wp:wrapNone/>
                      <wp:docPr id="146" name="Text Box 146"/>
                      <wp:cNvGraphicFramePr/>
                      <a:graphic xmlns:a="http://schemas.openxmlformats.org/drawingml/2006/main">
                        <a:graphicData uri="http://schemas.microsoft.com/office/word/2010/wordprocessingShape">
                          <wps:wsp>
                            <wps:cNvSpPr txBox="1"/>
                            <wps:spPr>
                              <a:xfrm>
                                <a:off x="0" y="0"/>
                                <a:ext cx="721894"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FC201F0" w14:textId="4ABA7E34" w:rsidR="00B32AE1" w:rsidRPr="00451044" w:rsidRDefault="00B32AE1" w:rsidP="00451F9F">
                                  <w:pPr>
                                    <w:spacing w:before="0"/>
                                    <w:rPr>
                                      <w:rFonts w:eastAsia="MS Mincho"/>
                                    </w:rPr>
                                  </w:pPr>
                                  <w:r>
                                    <w:rPr>
                                      <w:rFonts w:eastAsia="MS Mincho"/>
                                    </w:rPr>
                                    <w:t>[2], (1),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4DDA8" id="Text Box 146" o:spid="_x0000_s1119" type="#_x0000_t202" style="position:absolute;left:0;text-align:left;margin-left:136.7pt;margin-top:120.4pt;width:56.85pt;height:15.1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" fillcolor="#dbe5f1 [660]" stroked="f">
                      <v:textbox inset="0,0,0,0">
                        <w:txbxContent>
                          <w:p w14:paraId="3FC201F0" w14:textId="4ABA7E34" w:rsidR="00B32AE1" w:rsidRPr="00451044" w:rsidRDefault="00B32AE1" w:rsidP="00451F9F">
                            <w:pPr>
                              <w:spacing w:before="0"/>
                              <w:rPr>
                                <w:rFonts w:eastAsia="MS Mincho"/>
                              </w:rPr>
                            </w:pPr>
                            <w:r>
                              <w:rPr>
                                <w:rFonts w:eastAsia="MS Mincho"/>
                              </w:rPr>
                              <w:t>[2], (1), (2)</w:t>
                            </w:r>
                          </w:p>
                        </w:txbxContent>
                      </v:textbox>
                    </v:shape>
                  </w:pict>
                </mc:Fallback>
              </mc:AlternateContent>
            </w:r>
            <w:r>
              <w:rPr>
                <w:noProof/>
                <w:lang w:val="en-AU" w:eastAsia="ja-JP"/>
              </w:rPr>
              <mc:AlternateContent>
                <mc:Choice Requires="wps">
                  <w:drawing>
                    <wp:anchor distT="0" distB="0" distL="114300" distR="114300" simplePos="0" relativeHeight="251854848" behindDoc="0" locked="0" layoutInCell="1" allowOverlap="1" wp14:anchorId="5EE9F776" wp14:editId="0D5B0535">
                      <wp:simplePos x="0" y="0"/>
                      <wp:positionH relativeFrom="column">
                        <wp:posOffset>2376638</wp:posOffset>
                      </wp:positionH>
                      <wp:positionV relativeFrom="paragraph">
                        <wp:posOffset>797560</wp:posOffset>
                      </wp:positionV>
                      <wp:extent cx="204537" cy="192505"/>
                      <wp:effectExtent l="0" t="0" r="0" b="10795"/>
                      <wp:wrapNone/>
                      <wp:docPr id="145" name="Text Box 145"/>
                      <wp:cNvGraphicFramePr/>
                      <a:graphic xmlns:a="http://schemas.openxmlformats.org/drawingml/2006/main">
                        <a:graphicData uri="http://schemas.microsoft.com/office/word/2010/wordprocessingShape">
                          <wps:wsp>
                            <wps:cNvSpPr txBox="1"/>
                            <wps:spPr>
                              <a:xfrm>
                                <a:off x="0" y="0"/>
                                <a:ext cx="204537" cy="192505"/>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10560BF5" w14:textId="77777777" w:rsidR="00B32AE1" w:rsidRPr="00451044" w:rsidRDefault="00B32AE1" w:rsidP="00451F9F">
                                  <w:pPr>
                                    <w:spacing w:before="0"/>
                                    <w:rPr>
                                      <w:rFonts w:eastAsia="MS Mincho"/>
                                    </w:rPr>
                                  </w:pPr>
                                  <w:r>
                                    <w:rPr>
                                      <w:rFonts w:eastAsia="MS Mincho"/>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9F776" id="Text Box 145" o:spid="_x0000_s1120" type="#_x0000_t202" style="position:absolute;left:0;text-align:left;margin-left:187.15pt;margin-top:62.8pt;width:16.1pt;height:15.1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" fillcolor="#dbe5f1 [660]" stroked="f">
                      <v:textbox inset="0,0,0,0">
                        <w:txbxContent>
                          <w:p w14:paraId="10560BF5" w14:textId="77777777" w:rsidR="00B32AE1" w:rsidRPr="00451044" w:rsidRDefault="00B32AE1" w:rsidP="00451F9F">
                            <w:pPr>
                              <w:spacing w:before="0"/>
                              <w:rPr>
                                <w:rFonts w:eastAsia="MS Mincho"/>
                              </w:rPr>
                            </w:pPr>
                            <w:r>
                              <w:rPr>
                                <w:rFonts w:eastAsia="MS Mincho"/>
                              </w:rPr>
                              <w:t>[1]</w:t>
                            </w:r>
                          </w:p>
                        </w:txbxContent>
                      </v:textbox>
                    </v:shape>
                  </w:pict>
                </mc:Fallback>
              </mc:AlternateContent>
            </w:r>
            <w:r>
              <w:rPr>
                <w:noProof/>
                <w:lang w:val="en-AU" w:eastAsia="ja-JP"/>
              </w:rPr>
              <w:drawing>
                <wp:inline distT="0" distB="0" distL="0" distR="0" wp14:anchorId="2589DBC4" wp14:editId="46A8D76F">
                  <wp:extent cx="2776588" cy="1599389"/>
                  <wp:effectExtent l="0" t="0" r="0" b="1270"/>
                  <wp:docPr id="143" name="Picture 143" descr="../../../../../../var/folders/hf/20t5pn953rv7z5xdv8yfh5j00000gn/T/com.realmacsoftware.ember/FACCA759-6FC5-4BF3-8F31-E777E3E73E6B/Autodesk%20Inventor%20Professional%202015%20-%20EDUCATIONAL%20INSTITUTION%20VERSION%20-%20%5BBS%20Assembling%2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r/folders/hf/20t5pn953rv7z5xdv8yfh5j00000gn/T/com.realmacsoftware.ember/FACCA759-6FC5-4BF3-8F31-E777E3E73E6B/Autodesk%20Inventor%20Professional%202015%20-%20EDUCATIONAL%20INSTITUTION%20VERSION%20-%20%5BBS%20Assembling%20h"/>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85540" cy="1604545"/>
                          </a:xfrm>
                          <a:prstGeom prst="rect">
                            <a:avLst/>
                          </a:prstGeom>
                          <a:noFill/>
                          <a:ln>
                            <a:noFill/>
                          </a:ln>
                        </pic:spPr>
                      </pic:pic>
                    </a:graphicData>
                  </a:graphic>
                </wp:inline>
              </w:drawing>
            </w:r>
          </w:p>
        </w:tc>
      </w:tr>
    </w:tbl>
    <w:p w14:paraId="16486572" w14:textId="77954F30" w:rsidR="00834AE1" w:rsidRDefault="00834AE1" w:rsidP="00834AE1">
      <w:pPr>
        <w:pStyle w:val="Heading2"/>
        <w:rPr>
          <w:rFonts w:ascii="Helvetica" w:hAnsi="Helvetica" w:cs="Helvetica"/>
          <w:szCs w:val="24"/>
          <w:lang w:val="en-AU"/>
        </w:rPr>
      </w:pPr>
      <w:bookmarkStart w:id="280" w:name="_Toc453827572"/>
      <w:bookmarkEnd w:id="275"/>
      <w:r>
        <w:rPr>
          <w:lang w:val="en-AU"/>
        </w:rPr>
        <w:t>Install magic wands</w:t>
      </w:r>
      <w:bookmarkEnd w:id="280"/>
    </w:p>
    <w:tbl>
      <w:tblPr>
        <w:tblStyle w:val="TableGrid"/>
        <w:tblW w:w="0" w:type="auto"/>
        <w:tblLook w:val="04A0" w:firstRow="1" w:lastRow="0" w:firstColumn="1" w:lastColumn="0" w:noHBand="0" w:noVBand="1"/>
      </w:tblPr>
      <w:tblGrid>
        <w:gridCol w:w="4733"/>
        <w:gridCol w:w="4733"/>
      </w:tblGrid>
      <w:tr w:rsidR="00834AE1" w:rsidRPr="00315FF6" w14:paraId="254E024B" w14:textId="77777777" w:rsidTr="00B76626">
        <w:tc>
          <w:tcPr>
            <w:tcW w:w="4733" w:type="dxa"/>
          </w:tcPr>
          <w:p w14:paraId="1A8C75FB" w14:textId="230DDC91" w:rsidR="00834AE1" w:rsidRDefault="00F33FEA" w:rsidP="00B76626">
            <w:r>
              <w:t>Required:</w:t>
            </w:r>
          </w:p>
          <w:p w14:paraId="6392349B" w14:textId="1414BC70" w:rsidR="00F33FEA" w:rsidRDefault="00775ADD" w:rsidP="00B76626">
            <w:r>
              <w:t xml:space="preserve">[1]: 2 x </w:t>
            </w:r>
            <w:r w:rsidRPr="00775ADD">
              <w:rPr>
                <w:rStyle w:val="Code"/>
              </w:rPr>
              <w:t>Assembling balance</w:t>
            </w:r>
            <w:r>
              <w:t xml:space="preserve"> units</w:t>
            </w:r>
            <w:r w:rsidR="00DF234E">
              <w:t xml:space="preserve"> less items below</w:t>
            </w:r>
          </w:p>
          <w:p w14:paraId="227CA68B" w14:textId="65D377BF" w:rsidR="00DF234E" w:rsidRDefault="00DF234E" w:rsidP="00B76626">
            <w:r>
              <w:t>[2]: 2 x blade assemblies</w:t>
            </w:r>
          </w:p>
          <w:p w14:paraId="7CA5C8C1" w14:textId="1E73F0B1" w:rsidR="00DF234E" w:rsidRDefault="00DF234E" w:rsidP="00B76626">
            <w:r>
              <w:t xml:space="preserve">[3]: </w:t>
            </w:r>
            <w:bookmarkStart w:id="281" w:name="OLE_LINK99"/>
            <w:bookmarkStart w:id="282" w:name="OLE_LINK100"/>
            <w:r>
              <w:t xml:space="preserve">2 x </w:t>
            </w:r>
            <w:r w:rsidRPr="00DF234E">
              <w:rPr>
                <w:rStyle w:val="Code"/>
              </w:rPr>
              <w:t>B-</w:t>
            </w:r>
            <w:r>
              <w:rPr>
                <w:rStyle w:val="Code"/>
              </w:rPr>
              <w:t>p</w:t>
            </w:r>
            <w:r w:rsidRPr="00DF234E">
              <w:rPr>
                <w:rStyle w:val="Code"/>
              </w:rPr>
              <w:t>art-4</w:t>
            </w:r>
            <w:r w:rsidR="00700273">
              <w:rPr>
                <w:rStyle w:val="Code"/>
              </w:rPr>
              <w:t>9</w:t>
            </w:r>
            <w:r w:rsidRPr="00DF234E">
              <w:rPr>
                <w:rStyle w:val="Code"/>
              </w:rPr>
              <w:t>-clamp</w:t>
            </w:r>
            <w:r>
              <w:t xml:space="preserve"> (</w:t>
            </w:r>
            <w:r w:rsidR="00700273">
              <w:t xml:space="preserve">9.5 mm, </w:t>
            </w:r>
            <w:r>
              <w:t>for keystone)</w:t>
            </w:r>
            <w:bookmarkEnd w:id="281"/>
            <w:bookmarkEnd w:id="282"/>
          </w:p>
          <w:p w14:paraId="05B2E85F" w14:textId="09DDD653" w:rsidR="00DF234E" w:rsidRDefault="00DF234E" w:rsidP="00B76626">
            <w:r>
              <w:t xml:space="preserve">[4]: 2 x </w:t>
            </w:r>
            <w:r w:rsidRPr="00DF234E">
              <w:rPr>
                <w:rStyle w:val="Code"/>
              </w:rPr>
              <w:t>B-part-4</w:t>
            </w:r>
            <w:r w:rsidR="00700273">
              <w:rPr>
                <w:rStyle w:val="Code"/>
              </w:rPr>
              <w:t>8</w:t>
            </w:r>
            <w:r w:rsidRPr="00DF234E">
              <w:rPr>
                <w:rStyle w:val="Code"/>
              </w:rPr>
              <w:t>-clamp</w:t>
            </w:r>
            <w:r>
              <w:t xml:space="preserve"> (</w:t>
            </w:r>
            <w:r w:rsidR="00700273">
              <w:t xml:space="preserve">12 mm, </w:t>
            </w:r>
            <w:r>
              <w:t>for wand)</w:t>
            </w:r>
          </w:p>
          <w:p w14:paraId="7AF8F73F" w14:textId="77777777" w:rsidR="00775ADD" w:rsidRDefault="00775ADD" w:rsidP="00B76626">
            <w:r>
              <w:t xml:space="preserve">(1): 4 x </w:t>
            </w:r>
            <w:r w:rsidRPr="00775ADD">
              <w:rPr>
                <w:rStyle w:val="Code"/>
              </w:rPr>
              <w:t>ISO 4762 M4 x 20</w:t>
            </w:r>
          </w:p>
          <w:p w14:paraId="0E1BCAF8" w14:textId="77777777" w:rsidR="00775ADD" w:rsidRDefault="00775ADD" w:rsidP="00B76626">
            <w:r>
              <w:t xml:space="preserve">(2): 4 x </w:t>
            </w:r>
            <w:r w:rsidRPr="00DF234E">
              <w:rPr>
                <w:rStyle w:val="Code"/>
              </w:rPr>
              <w:t>ISO 4762 M4 x 6</w:t>
            </w:r>
          </w:p>
          <w:p w14:paraId="2F25AD05" w14:textId="77777777" w:rsidR="00AF16BA" w:rsidRDefault="00700273" w:rsidP="00B76626">
            <w:r>
              <w:t xml:space="preserve">For each [1] wand, attach to the top filter with </w:t>
            </w:r>
            <w:r>
              <w:lastRenderedPageBreak/>
              <w:t>2 x (1) screws.</w:t>
            </w:r>
            <w:r w:rsidR="00F07CCD">
              <w:t xml:space="preserve"> [???: At TAMA, the outer end of the wand fouled on the ballast mass – need to check this is fixed.]</w:t>
            </w:r>
          </w:p>
          <w:p w14:paraId="18A09634" w14:textId="43151E1C" w:rsidR="0075775B" w:rsidRDefault="0075775B" w:rsidP="00B76626">
            <w:r>
              <w:t>Identify the top and bottom ends of the blade assembly: there is screw hole at each end of the blade, but the hole at the top end is nearer to the tip than at the bottom.</w:t>
            </w:r>
          </w:p>
          <w:p w14:paraId="72687371" w14:textId="57F2CC9D" w:rsidR="0075775B" w:rsidRPr="00315FF6" w:rsidRDefault="0075775B" w:rsidP="00B76626">
            <w:r>
              <w:t xml:space="preserve">For each [1] wand, install a [2] blade assembly between the keystone and the end of the wand using [3]+(2) at the top and [4]+2 at the bottom. </w:t>
            </w:r>
          </w:p>
        </w:tc>
        <w:tc>
          <w:tcPr>
            <w:tcW w:w="4733" w:type="dxa"/>
          </w:tcPr>
          <w:p w14:paraId="4ABF6121" w14:textId="7DD88FD4" w:rsidR="00834AE1" w:rsidRDefault="00700273" w:rsidP="00B76626">
            <w:r>
              <w:rPr>
                <w:noProof/>
                <w:lang w:val="en-AU" w:eastAsia="ja-JP"/>
              </w:rPr>
              <w:lastRenderedPageBreak/>
              <mc:AlternateContent>
                <mc:Choice Requires="wps">
                  <w:drawing>
                    <wp:anchor distT="0" distB="0" distL="114300" distR="114300" simplePos="0" relativeHeight="251842560" behindDoc="0" locked="0" layoutInCell="1" allowOverlap="1" wp14:anchorId="1DFF4CA3" wp14:editId="7812C0E8">
                      <wp:simplePos x="0" y="0"/>
                      <wp:positionH relativeFrom="column">
                        <wp:posOffset>776605</wp:posOffset>
                      </wp:positionH>
                      <wp:positionV relativeFrom="paragraph">
                        <wp:posOffset>1748155</wp:posOffset>
                      </wp:positionV>
                      <wp:extent cx="228600" cy="114300"/>
                      <wp:effectExtent l="76200" t="25400" r="76200" b="139700"/>
                      <wp:wrapNone/>
                      <wp:docPr id="135" name="Straight Arrow Connector 135"/>
                      <wp:cNvGraphicFramePr/>
                      <a:graphic xmlns:a="http://schemas.openxmlformats.org/drawingml/2006/main">
                        <a:graphicData uri="http://schemas.microsoft.com/office/word/2010/wordprocessingShape">
                          <wps:wsp>
                            <wps:cNvCnPr/>
                            <wps:spPr>
                              <a:xfrm flipH="1">
                                <a:off x="0" y="0"/>
                                <a:ext cx="228600" cy="11430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6B3A6F7D" id="Straight Arrow Connector 135" o:spid="_x0000_s1026" type="#_x0000_t32" style="position:absolute;margin-left:61.15pt;margin-top:137.65pt;width:18pt;height:9pt;flip:x;z-index:25184256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" strokecolor="#4f81bd [3204]" strokeweight="2pt">
                      <v:stroke endarrow="block"/>
                      <v:shadow on="t" opacity="24903f" mv:blur="40000f" origin=",.5" offset="0,20000emu"/>
                    </v:shape>
                  </w:pict>
                </mc:Fallback>
              </mc:AlternateContent>
            </w:r>
            <w:r>
              <w:rPr>
                <w:noProof/>
                <w:lang w:val="en-AU" w:eastAsia="ja-JP"/>
              </w:rPr>
              <mc:AlternateContent>
                <mc:Choice Requires="wps">
                  <w:drawing>
                    <wp:anchor distT="0" distB="0" distL="114300" distR="114300" simplePos="0" relativeHeight="251839488" behindDoc="0" locked="0" layoutInCell="1" allowOverlap="1" wp14:anchorId="68128394" wp14:editId="2EDAAA9D">
                      <wp:simplePos x="0" y="0"/>
                      <wp:positionH relativeFrom="column">
                        <wp:posOffset>1119839</wp:posOffset>
                      </wp:positionH>
                      <wp:positionV relativeFrom="paragraph">
                        <wp:posOffset>1633454</wp:posOffset>
                      </wp:positionV>
                      <wp:extent cx="274019" cy="261219"/>
                      <wp:effectExtent l="0" t="0" r="5715" b="0"/>
                      <wp:wrapNone/>
                      <wp:docPr id="133" name="Text Box 133"/>
                      <wp:cNvGraphicFramePr/>
                      <a:graphic xmlns:a="http://schemas.openxmlformats.org/drawingml/2006/main">
                        <a:graphicData uri="http://schemas.microsoft.com/office/word/2010/wordprocessingShape">
                          <wps:wsp>
                            <wps:cNvSpPr txBox="1"/>
                            <wps:spPr>
                              <a:xfrm>
                                <a:off x="0" y="0"/>
                                <a:ext cx="274019" cy="261219"/>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8355D9C" w14:textId="379C7361" w:rsidR="00B32AE1" w:rsidRPr="00451044" w:rsidRDefault="00B32AE1" w:rsidP="00700273">
                                  <w:pPr>
                                    <w:spacing w:before="0"/>
                                    <w:rPr>
                                      <w:rFonts w:eastAsia="MS Mincho"/>
                                    </w:rPr>
                                  </w:pPr>
                                  <w:r>
                                    <w:rPr>
                                      <w:rFonts w:eastAsia="MS Mincho"/>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28394" id="Text Box 133" o:spid="_x0000_s1121" type="#_x0000_t202" style="position:absolute;left:0;text-align:left;margin-left:88.2pt;margin-top:128.6pt;width:21.6pt;height:20.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" fillcolor="#dbe5f1 [660]" stroked="f">
                      <v:textbox inset="0,0,0,0">
                        <w:txbxContent>
                          <w:p w14:paraId="08355D9C" w14:textId="379C7361" w:rsidR="00B32AE1" w:rsidRPr="00451044" w:rsidRDefault="00B32AE1" w:rsidP="00700273">
                            <w:pPr>
                              <w:spacing w:before="0"/>
                              <w:rPr>
                                <w:rFonts w:eastAsia="MS Mincho"/>
                              </w:rPr>
                            </w:pPr>
                            <w:r>
                              <w:rPr>
                                <w:rFonts w:eastAsia="MS Mincho"/>
                              </w:rPr>
                              <w:t>(1)</w:t>
                            </w:r>
                          </w:p>
                        </w:txbxContent>
                      </v:textbox>
                    </v:shape>
                  </w:pict>
                </mc:Fallback>
              </mc:AlternateContent>
            </w:r>
            <w:r>
              <w:rPr>
                <w:noProof/>
                <w:lang w:val="en-AU" w:eastAsia="ja-JP"/>
              </w:rPr>
              <mc:AlternateContent>
                <mc:Choice Requires="wps">
                  <w:drawing>
                    <wp:anchor distT="0" distB="0" distL="114300" distR="114300" simplePos="0" relativeHeight="251841536" behindDoc="0" locked="0" layoutInCell="1" allowOverlap="1" wp14:anchorId="44605D59" wp14:editId="4472D066">
                      <wp:simplePos x="0" y="0"/>
                      <wp:positionH relativeFrom="column">
                        <wp:posOffset>594059</wp:posOffset>
                      </wp:positionH>
                      <wp:positionV relativeFrom="paragraph">
                        <wp:posOffset>1208639</wp:posOffset>
                      </wp:positionV>
                      <wp:extent cx="274019" cy="261219"/>
                      <wp:effectExtent l="0" t="0" r="5715" b="0"/>
                      <wp:wrapNone/>
                      <wp:docPr id="134" name="Text Box 134"/>
                      <wp:cNvGraphicFramePr/>
                      <a:graphic xmlns:a="http://schemas.openxmlformats.org/drawingml/2006/main">
                        <a:graphicData uri="http://schemas.microsoft.com/office/word/2010/wordprocessingShape">
                          <wps:wsp>
                            <wps:cNvSpPr txBox="1"/>
                            <wps:spPr>
                              <a:xfrm>
                                <a:off x="0" y="0"/>
                                <a:ext cx="274019" cy="261219"/>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5AE32E6" w14:textId="77777777" w:rsidR="00B32AE1" w:rsidRPr="00451044" w:rsidRDefault="00B32AE1" w:rsidP="00700273">
                                  <w:pPr>
                                    <w:spacing w:before="0"/>
                                    <w:rPr>
                                      <w:rFonts w:eastAsia="MS Mincho"/>
                                    </w:rPr>
                                  </w:pPr>
                                  <w:r>
                                    <w:rPr>
                                      <w:rFonts w:eastAsia="MS Mincho"/>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05D59" id="Text Box 134" o:spid="_x0000_s1122" type="#_x0000_t202" style="position:absolute;left:0;text-align:left;margin-left:46.8pt;margin-top:95.15pt;width:21.6pt;height:20.5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" fillcolor="#dbe5f1 [660]" stroked="f">
                      <v:textbox inset="0,0,0,0">
                        <w:txbxContent>
                          <w:p w14:paraId="05AE32E6" w14:textId="77777777" w:rsidR="00B32AE1" w:rsidRPr="00451044" w:rsidRDefault="00B32AE1" w:rsidP="00700273">
                            <w:pPr>
                              <w:spacing w:before="0"/>
                              <w:rPr>
                                <w:rFonts w:eastAsia="MS Mincho"/>
                              </w:rPr>
                            </w:pPr>
                            <w:r>
                              <w:rPr>
                                <w:rFonts w:eastAsia="MS Mincho"/>
                              </w:rPr>
                              <w:t>[1]</w:t>
                            </w:r>
                          </w:p>
                        </w:txbxContent>
                      </v:textbox>
                    </v:shape>
                  </w:pict>
                </mc:Fallback>
              </mc:AlternateContent>
            </w:r>
            <w:r>
              <w:rPr>
                <w:noProof/>
                <w:lang w:val="en-AU" w:eastAsia="ja-JP"/>
              </w:rPr>
              <w:drawing>
                <wp:inline distT="0" distB="0" distL="0" distR="0" wp14:anchorId="35434C1D" wp14:editId="48295BAC">
                  <wp:extent cx="2722446" cy="2029824"/>
                  <wp:effectExtent l="0" t="0" r="0" b="2540"/>
                  <wp:docPr id="131" name="Picture 131" descr="../../../../../../var/folders/hf/20t5pn953rv7z5xdv8yfh5j00000gn/T/com.realmacsoftware.ember/3A72D650-E7B3-40B4-BE5A-453660CD715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hf/20t5pn953rv7z5xdv8yfh5j00000gn/T/com.realmacsoftware.ember/3A72D650-E7B3-40B4-BE5A-453660CD7153/B"/>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32759" cy="2037513"/>
                          </a:xfrm>
                          <a:prstGeom prst="rect">
                            <a:avLst/>
                          </a:prstGeom>
                          <a:noFill/>
                          <a:ln>
                            <a:noFill/>
                          </a:ln>
                        </pic:spPr>
                      </pic:pic>
                    </a:graphicData>
                  </a:graphic>
                </wp:inline>
              </w:drawing>
            </w:r>
          </w:p>
          <w:p w14:paraId="2C21BCA0" w14:textId="0B090942" w:rsidR="00700273" w:rsidRPr="00315FF6" w:rsidRDefault="004C3D54" w:rsidP="00B76626">
            <w:r>
              <w:rPr>
                <w:noProof/>
                <w:lang w:val="en-AU" w:eastAsia="ja-JP"/>
              </w:rPr>
              <w:lastRenderedPageBreak/>
              <mc:AlternateContent>
                <mc:Choice Requires="wps">
                  <w:drawing>
                    <wp:anchor distT="0" distB="0" distL="114300" distR="114300" simplePos="0" relativeHeight="251852800" behindDoc="0" locked="0" layoutInCell="1" allowOverlap="1" wp14:anchorId="78ECF713" wp14:editId="73E98705">
                      <wp:simplePos x="0" y="0"/>
                      <wp:positionH relativeFrom="column">
                        <wp:posOffset>-26803</wp:posOffset>
                      </wp:positionH>
                      <wp:positionV relativeFrom="paragraph">
                        <wp:posOffset>1691640</wp:posOffset>
                      </wp:positionV>
                      <wp:extent cx="228600" cy="198521"/>
                      <wp:effectExtent l="0" t="0" r="0" b="5080"/>
                      <wp:wrapNone/>
                      <wp:docPr id="142" name="Text Box 142"/>
                      <wp:cNvGraphicFramePr/>
                      <a:graphic xmlns:a="http://schemas.openxmlformats.org/drawingml/2006/main">
                        <a:graphicData uri="http://schemas.microsoft.com/office/word/2010/wordprocessingShape">
                          <wps:wsp>
                            <wps:cNvSpPr txBox="1"/>
                            <wps:spPr>
                              <a:xfrm>
                                <a:off x="0" y="0"/>
                                <a:ext cx="228600" cy="198521"/>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2394E6F" w14:textId="77777777" w:rsidR="00B32AE1" w:rsidRPr="00451044" w:rsidRDefault="00B32AE1" w:rsidP="00700273">
                                  <w:pPr>
                                    <w:spacing w:before="0"/>
                                    <w:rPr>
                                      <w:rFonts w:eastAsia="MS Mincho"/>
                                    </w:rPr>
                                  </w:pPr>
                                  <w:r>
                                    <w:rPr>
                                      <w:rFonts w:eastAsia="MS Mincho"/>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CF713" id="Text Box 142" o:spid="_x0000_s1123" type="#_x0000_t202" style="position:absolute;left:0;text-align:left;margin-left:-2.1pt;margin-top:133.2pt;width:18pt;height:15.6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" fillcolor="#dbe5f1 [660]" stroked="f">
                      <v:textbox inset="0,0,0,0">
                        <w:txbxContent>
                          <w:p w14:paraId="62394E6F" w14:textId="77777777" w:rsidR="00B32AE1" w:rsidRPr="00451044" w:rsidRDefault="00B32AE1" w:rsidP="00700273">
                            <w:pPr>
                              <w:spacing w:before="0"/>
                              <w:rPr>
                                <w:rFonts w:eastAsia="MS Mincho"/>
                              </w:rPr>
                            </w:pPr>
                            <w:r>
                              <w:rPr>
                                <w:rFonts w:eastAsia="MS Mincho"/>
                              </w:rPr>
                              <w:t>[2]</w:t>
                            </w:r>
                          </w:p>
                        </w:txbxContent>
                      </v:textbox>
                    </v:shape>
                  </w:pict>
                </mc:Fallback>
              </mc:AlternateContent>
            </w:r>
            <w:r>
              <w:rPr>
                <w:noProof/>
                <w:lang w:val="en-AU" w:eastAsia="ja-JP"/>
              </w:rPr>
              <mc:AlternateContent>
                <mc:Choice Requires="wps">
                  <w:drawing>
                    <wp:anchor distT="0" distB="0" distL="114300" distR="114300" simplePos="0" relativeHeight="251850752" behindDoc="0" locked="0" layoutInCell="1" allowOverlap="1" wp14:anchorId="2BB0AF97" wp14:editId="70156D0F">
                      <wp:simplePos x="0" y="0"/>
                      <wp:positionH relativeFrom="column">
                        <wp:posOffset>2259196</wp:posOffset>
                      </wp:positionH>
                      <wp:positionV relativeFrom="paragraph">
                        <wp:posOffset>1805940</wp:posOffset>
                      </wp:positionV>
                      <wp:extent cx="210553" cy="204537"/>
                      <wp:effectExtent l="0" t="0" r="0" b="0"/>
                      <wp:wrapNone/>
                      <wp:docPr id="139" name="Text Box 139"/>
                      <wp:cNvGraphicFramePr/>
                      <a:graphic xmlns:a="http://schemas.openxmlformats.org/drawingml/2006/main">
                        <a:graphicData uri="http://schemas.microsoft.com/office/word/2010/wordprocessingShape">
                          <wps:wsp>
                            <wps:cNvSpPr txBox="1"/>
                            <wps:spPr>
                              <a:xfrm>
                                <a:off x="0" y="0"/>
                                <a:ext cx="210553" cy="204537"/>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6743BB7" w14:textId="4381E9B6" w:rsidR="00B32AE1" w:rsidRPr="00451044" w:rsidRDefault="00B32AE1" w:rsidP="00700273">
                                  <w:pPr>
                                    <w:spacing w:before="0"/>
                                    <w:rPr>
                                      <w:rFonts w:eastAsia="MS Mincho"/>
                                    </w:rPr>
                                  </w:pPr>
                                  <w:r>
                                    <w:rPr>
                                      <w:rFonts w:eastAsia="MS Mincho"/>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0AF97" id="Text Box 139" o:spid="_x0000_s1124" type="#_x0000_t202" style="position:absolute;left:0;text-align:left;margin-left:177.9pt;margin-top:142.2pt;width:16.6pt;height:16.1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" fillcolor="#dbe5f1 [660]" stroked="f">
                      <v:textbox inset="0,0,0,0">
                        <w:txbxContent>
                          <w:p w14:paraId="66743BB7" w14:textId="4381E9B6" w:rsidR="00B32AE1" w:rsidRPr="00451044" w:rsidRDefault="00B32AE1" w:rsidP="00700273">
                            <w:pPr>
                              <w:spacing w:before="0"/>
                              <w:rPr>
                                <w:rFonts w:eastAsia="MS Mincho"/>
                              </w:rPr>
                            </w:pPr>
                            <w:r>
                              <w:rPr>
                                <w:rFonts w:eastAsia="MS Mincho"/>
                              </w:rPr>
                              <w:t>[1]</w:t>
                            </w:r>
                          </w:p>
                        </w:txbxContent>
                      </v:textbox>
                    </v:shape>
                  </w:pict>
                </mc:Fallback>
              </mc:AlternateContent>
            </w:r>
            <w:r>
              <w:rPr>
                <w:noProof/>
                <w:lang w:val="en-AU" w:eastAsia="ja-JP"/>
              </w:rPr>
              <mc:AlternateContent>
                <mc:Choice Requires="wps">
                  <w:drawing>
                    <wp:anchor distT="0" distB="0" distL="114300" distR="114300" simplePos="0" relativeHeight="251846656" behindDoc="0" locked="0" layoutInCell="1" allowOverlap="1" wp14:anchorId="72A412EB" wp14:editId="08DC113F">
                      <wp:simplePos x="0" y="0"/>
                      <wp:positionH relativeFrom="column">
                        <wp:posOffset>1808011</wp:posOffset>
                      </wp:positionH>
                      <wp:positionV relativeFrom="paragraph">
                        <wp:posOffset>440356</wp:posOffset>
                      </wp:positionV>
                      <wp:extent cx="475247" cy="186489"/>
                      <wp:effectExtent l="0" t="0" r="7620" b="0"/>
                      <wp:wrapNone/>
                      <wp:docPr id="137" name="Text Box 137"/>
                      <wp:cNvGraphicFramePr/>
                      <a:graphic xmlns:a="http://schemas.openxmlformats.org/drawingml/2006/main">
                        <a:graphicData uri="http://schemas.microsoft.com/office/word/2010/wordprocessingShape">
                          <wps:wsp>
                            <wps:cNvSpPr txBox="1"/>
                            <wps:spPr>
                              <a:xfrm>
                                <a:off x="0" y="0"/>
                                <a:ext cx="475247" cy="186489"/>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49CBEE1" w14:textId="674D1CFC" w:rsidR="00B32AE1" w:rsidRPr="00451044" w:rsidRDefault="00B32AE1" w:rsidP="00700273">
                                  <w:pPr>
                                    <w:spacing w:before="0"/>
                                    <w:rPr>
                                      <w:rFonts w:eastAsia="MS Mincho"/>
                                    </w:rPr>
                                  </w:pPr>
                                  <w:r>
                                    <w:rPr>
                                      <w:rFonts w:eastAsia="MS Mincho"/>
                                    </w:rPr>
                                    <w:t>[3],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412EB" id="Text Box 137" o:spid="_x0000_s1125" type="#_x0000_t202" style="position:absolute;left:0;text-align:left;margin-left:142.35pt;margin-top:34.65pt;width:37.4pt;height:14.7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" fillcolor="#dbe5f1 [660]" stroked="f">
                      <v:textbox inset="0,0,0,0">
                        <w:txbxContent>
                          <w:p w14:paraId="349CBEE1" w14:textId="674D1CFC" w:rsidR="00B32AE1" w:rsidRPr="00451044" w:rsidRDefault="00B32AE1" w:rsidP="00700273">
                            <w:pPr>
                              <w:spacing w:before="0"/>
                              <w:rPr>
                                <w:rFonts w:eastAsia="MS Mincho"/>
                              </w:rPr>
                            </w:pPr>
                            <w:r>
                              <w:rPr>
                                <w:rFonts w:eastAsia="MS Mincho"/>
                              </w:rPr>
                              <w:t>[3], (2)</w:t>
                            </w:r>
                          </w:p>
                        </w:txbxContent>
                      </v:textbox>
                    </v:shape>
                  </w:pict>
                </mc:Fallback>
              </mc:AlternateContent>
            </w:r>
            <w:r>
              <w:rPr>
                <w:noProof/>
                <w:lang w:val="en-AU" w:eastAsia="ja-JP"/>
              </w:rPr>
              <mc:AlternateContent>
                <mc:Choice Requires="wps">
                  <w:drawing>
                    <wp:anchor distT="0" distB="0" distL="114300" distR="114300" simplePos="0" relativeHeight="251848704" behindDoc="0" locked="0" layoutInCell="1" allowOverlap="1" wp14:anchorId="00FCE541" wp14:editId="7A624904">
                      <wp:simplePos x="0" y="0"/>
                      <wp:positionH relativeFrom="column">
                        <wp:posOffset>773295</wp:posOffset>
                      </wp:positionH>
                      <wp:positionV relativeFrom="paragraph">
                        <wp:posOffset>1920240</wp:posOffset>
                      </wp:positionV>
                      <wp:extent cx="481263" cy="210553"/>
                      <wp:effectExtent l="0" t="0" r="1905" b="0"/>
                      <wp:wrapNone/>
                      <wp:docPr id="138" name="Text Box 138"/>
                      <wp:cNvGraphicFramePr/>
                      <a:graphic xmlns:a="http://schemas.openxmlformats.org/drawingml/2006/main">
                        <a:graphicData uri="http://schemas.microsoft.com/office/word/2010/wordprocessingShape">
                          <wps:wsp>
                            <wps:cNvSpPr txBox="1"/>
                            <wps:spPr>
                              <a:xfrm>
                                <a:off x="0" y="0"/>
                                <a:ext cx="481263" cy="210553"/>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75F8AB1" w14:textId="35D35125" w:rsidR="00B32AE1" w:rsidRPr="00451044" w:rsidRDefault="00B32AE1" w:rsidP="00700273">
                                  <w:pPr>
                                    <w:spacing w:before="0"/>
                                    <w:rPr>
                                      <w:rFonts w:eastAsia="MS Mincho"/>
                                    </w:rPr>
                                  </w:pPr>
                                  <w:r>
                                    <w:rPr>
                                      <w:rFonts w:eastAsia="MS Mincho"/>
                                    </w:rPr>
                                    <w:t>[4],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CE541" id="Text Box 138" o:spid="_x0000_s1126" type="#_x0000_t202" style="position:absolute;left:0;text-align:left;margin-left:60.9pt;margin-top:151.2pt;width:37.9pt;height:16.6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" fillcolor="#dbe5f1 [660]" stroked="f">
                      <v:textbox inset="0,0,0,0">
                        <w:txbxContent>
                          <w:p w14:paraId="475F8AB1" w14:textId="35D35125" w:rsidR="00B32AE1" w:rsidRPr="00451044" w:rsidRDefault="00B32AE1" w:rsidP="00700273">
                            <w:pPr>
                              <w:spacing w:before="0"/>
                              <w:rPr>
                                <w:rFonts w:eastAsia="MS Mincho"/>
                              </w:rPr>
                            </w:pPr>
                            <w:r>
                              <w:rPr>
                                <w:rFonts w:eastAsia="MS Mincho"/>
                              </w:rPr>
                              <w:t>[4], (2)</w:t>
                            </w:r>
                          </w:p>
                        </w:txbxContent>
                      </v:textbox>
                    </v:shape>
                  </w:pict>
                </mc:Fallback>
              </mc:AlternateContent>
            </w:r>
            <w:r w:rsidR="002F1D10">
              <w:rPr>
                <w:noProof/>
                <w:lang w:val="en-AU" w:eastAsia="ja-JP"/>
              </w:rPr>
              <mc:AlternateContent>
                <mc:Choice Requires="wps">
                  <w:drawing>
                    <wp:anchor distT="0" distB="0" distL="114300" distR="114300" simplePos="0" relativeHeight="251844608" behindDoc="0" locked="0" layoutInCell="1" allowOverlap="1" wp14:anchorId="2DD20763" wp14:editId="74B4E3F1">
                      <wp:simplePos x="0" y="0"/>
                      <wp:positionH relativeFrom="column">
                        <wp:posOffset>1007912</wp:posOffset>
                      </wp:positionH>
                      <wp:positionV relativeFrom="paragraph">
                        <wp:posOffset>1126157</wp:posOffset>
                      </wp:positionV>
                      <wp:extent cx="204537" cy="210552"/>
                      <wp:effectExtent l="0" t="0" r="0" b="0"/>
                      <wp:wrapNone/>
                      <wp:docPr id="136" name="Text Box 136"/>
                      <wp:cNvGraphicFramePr/>
                      <a:graphic xmlns:a="http://schemas.openxmlformats.org/drawingml/2006/main">
                        <a:graphicData uri="http://schemas.microsoft.com/office/word/2010/wordprocessingShape">
                          <wps:wsp>
                            <wps:cNvSpPr txBox="1"/>
                            <wps:spPr>
                              <a:xfrm>
                                <a:off x="0" y="0"/>
                                <a:ext cx="204537" cy="210552"/>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D052CA0" w14:textId="5DCC3EAC" w:rsidR="00B32AE1" w:rsidRPr="00451044" w:rsidRDefault="00B32AE1" w:rsidP="00700273">
                                  <w:pPr>
                                    <w:spacing w:before="0"/>
                                    <w:rPr>
                                      <w:rFonts w:eastAsia="MS Mincho"/>
                                    </w:rPr>
                                  </w:pPr>
                                  <w:r>
                                    <w:rPr>
                                      <w:rFonts w:eastAsia="MS Mincho"/>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20763" id="Text Box 136" o:spid="_x0000_s1127" type="#_x0000_t202" style="position:absolute;left:0;text-align:left;margin-left:79.35pt;margin-top:88.65pt;width:16.1pt;height:16.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" fillcolor="#dbe5f1 [660]" stroked="f">
                      <v:textbox inset="0,0,0,0">
                        <w:txbxContent>
                          <w:p w14:paraId="6D052CA0" w14:textId="5DCC3EAC" w:rsidR="00B32AE1" w:rsidRPr="00451044" w:rsidRDefault="00B32AE1" w:rsidP="00700273">
                            <w:pPr>
                              <w:spacing w:before="0"/>
                              <w:rPr>
                                <w:rFonts w:eastAsia="MS Mincho"/>
                              </w:rPr>
                            </w:pPr>
                            <w:r>
                              <w:rPr>
                                <w:rFonts w:eastAsia="MS Mincho"/>
                              </w:rPr>
                              <w:t>[2]</w:t>
                            </w:r>
                          </w:p>
                        </w:txbxContent>
                      </v:textbox>
                    </v:shape>
                  </w:pict>
                </mc:Fallback>
              </mc:AlternateContent>
            </w:r>
            <w:r w:rsidR="000B74A3">
              <w:t xml:space="preserve">     </w:t>
            </w:r>
            <w:r w:rsidR="001149C0">
              <w:rPr>
                <w:noProof/>
                <w:lang w:val="en-AU" w:eastAsia="ja-JP"/>
              </w:rPr>
              <w:drawing>
                <wp:inline distT="0" distB="0" distL="0" distR="0" wp14:anchorId="703B641A" wp14:editId="5B6CB362">
                  <wp:extent cx="436446" cy="1550295"/>
                  <wp:effectExtent l="0" t="0" r="0" b="0"/>
                  <wp:docPr id="140" name="Picture 140" descr="../../../../../../var/folders/hf/20t5pn953rv7z5xdv8yfh5j00000gn/T/com.realmacsoftware.ember/6272EA70-9955-44E6-A7D2-4D4BF984E311/Autodesk%20Inventor%20Professional%202015%20-%20EDUCATIONAL%20INSTITUTION%20VER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hf/20t5pn953rv7z5xdv8yfh5j00000gn/T/com.realmacsoftware.ember/6272EA70-9955-44E6-A7D2-4D4BF984E311/Autodesk%20Inventor%20Professional%202015%20-%20EDUCATIONAL%20INSTITUTION%20VERSI"/>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5940" cy="1584020"/>
                          </a:xfrm>
                          <a:prstGeom prst="rect">
                            <a:avLst/>
                          </a:prstGeom>
                          <a:noFill/>
                          <a:ln>
                            <a:noFill/>
                          </a:ln>
                        </pic:spPr>
                      </pic:pic>
                    </a:graphicData>
                  </a:graphic>
                </wp:inline>
              </w:drawing>
            </w:r>
            <w:r w:rsidR="001149C0">
              <w:t xml:space="preserve">   </w:t>
            </w:r>
            <w:r w:rsidR="00700273">
              <w:rPr>
                <w:noProof/>
                <w:lang w:val="en-AU" w:eastAsia="ja-JP"/>
              </w:rPr>
              <w:drawing>
                <wp:inline distT="0" distB="0" distL="0" distR="0" wp14:anchorId="70E464D2" wp14:editId="18975261">
                  <wp:extent cx="1873350" cy="2559251"/>
                  <wp:effectExtent l="0" t="0" r="6350" b="6350"/>
                  <wp:docPr id="132" name="Picture 132" descr="../../../../../../var/folders/hf/20t5pn953rv7z5xdv8yfh5j00000gn/T/com.realmacsoftware.ember/51B1166D-4942-42E1-B9EF-7A175C384663/BS:%2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r/folders/hf/20t5pn953rv7z5xdv8yfh5j00000gn/T/com.realmacsoftware.ember/51B1166D-4942-42E1-B9EF-7A175C384663/BS:%20M"/>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78884" cy="2566812"/>
                          </a:xfrm>
                          <a:prstGeom prst="rect">
                            <a:avLst/>
                          </a:prstGeom>
                          <a:noFill/>
                          <a:ln>
                            <a:noFill/>
                          </a:ln>
                        </pic:spPr>
                      </pic:pic>
                    </a:graphicData>
                  </a:graphic>
                </wp:inline>
              </w:drawing>
            </w:r>
          </w:p>
        </w:tc>
      </w:tr>
    </w:tbl>
    <w:p w14:paraId="54EAB836" w14:textId="2F7CFA62" w:rsidR="00834AE1" w:rsidRDefault="00834AE1" w:rsidP="00834AE1">
      <w:pPr>
        <w:pStyle w:val="Heading2"/>
        <w:rPr>
          <w:rFonts w:ascii="Helvetica" w:hAnsi="Helvetica" w:cs="Helvetica"/>
          <w:szCs w:val="24"/>
          <w:lang w:val="en-AU"/>
        </w:rPr>
      </w:pPr>
      <w:bookmarkStart w:id="283" w:name="_Toc453827573"/>
      <w:r>
        <w:rPr>
          <w:lang w:val="en-AU"/>
        </w:rPr>
        <w:lastRenderedPageBreak/>
        <w:t>Install geophones</w:t>
      </w:r>
      <w:bookmarkEnd w:id="283"/>
    </w:p>
    <w:tbl>
      <w:tblPr>
        <w:tblStyle w:val="TableGrid"/>
        <w:tblW w:w="0" w:type="auto"/>
        <w:tblLook w:val="04A0" w:firstRow="1" w:lastRow="0" w:firstColumn="1" w:lastColumn="0" w:noHBand="0" w:noVBand="1"/>
      </w:tblPr>
      <w:tblGrid>
        <w:gridCol w:w="4733"/>
        <w:gridCol w:w="4733"/>
      </w:tblGrid>
      <w:tr w:rsidR="00834AE1" w:rsidRPr="00315FF6" w14:paraId="67A609F1" w14:textId="77777777" w:rsidTr="00B76626">
        <w:tc>
          <w:tcPr>
            <w:tcW w:w="4733" w:type="dxa"/>
          </w:tcPr>
          <w:p w14:paraId="637A0882" w14:textId="692A964C" w:rsidR="00C8799A" w:rsidRDefault="00C8799A" w:rsidP="00B76626">
            <w:r>
              <w:t>Required:</w:t>
            </w:r>
          </w:p>
          <w:p w14:paraId="6FDCA249" w14:textId="0F8C6D2D" w:rsidR="00C8799A" w:rsidRDefault="00C8799A" w:rsidP="00B76626">
            <w:r>
              <w:t xml:space="preserve">[1]: 3 x </w:t>
            </w:r>
            <w:r w:rsidRPr="00C8799A">
              <w:rPr>
                <w:rStyle w:val="Code"/>
              </w:rPr>
              <w:t>geophones in pods</w:t>
            </w:r>
          </w:p>
          <w:p w14:paraId="5BA54B60" w14:textId="57D60AA5" w:rsidR="00C8799A" w:rsidRDefault="00286D2B" w:rsidP="00B76626">
            <w:bookmarkStart w:id="284" w:name="OLE_LINK97"/>
            <w:bookmarkStart w:id="285" w:name="OLE_LINK98"/>
            <w:r>
              <w:t>[2]: 3</w:t>
            </w:r>
            <w:r w:rsidR="00C8799A">
              <w:t xml:space="preserve"> x </w:t>
            </w:r>
            <w:r w:rsidR="00C8799A" w:rsidRPr="00C8799A">
              <w:rPr>
                <w:rStyle w:val="Code"/>
              </w:rPr>
              <w:t>geophone interface</w:t>
            </w:r>
          </w:p>
          <w:p w14:paraId="47C73676" w14:textId="44325656" w:rsidR="00286D2B" w:rsidRDefault="00286D2B" w:rsidP="00286D2B">
            <w:bookmarkStart w:id="286" w:name="OLE_LINK95"/>
            <w:bookmarkStart w:id="287" w:name="OLE_LINK96"/>
            <w:bookmarkEnd w:id="284"/>
            <w:bookmarkEnd w:id="285"/>
            <w:r>
              <w:t xml:space="preserve">[3]: 3 x </w:t>
            </w:r>
            <w:r w:rsidRPr="00C8799A">
              <w:rPr>
                <w:rStyle w:val="Code"/>
              </w:rPr>
              <w:t xml:space="preserve">geophone </w:t>
            </w:r>
            <w:r>
              <w:rPr>
                <w:rStyle w:val="Code"/>
              </w:rPr>
              <w:t xml:space="preserve">cable, </w:t>
            </w:r>
            <w:r w:rsidRPr="00286D2B">
              <w:rPr>
                <w:rFonts w:ascii="DIN Condensed" w:hAnsi="DIN Condensed"/>
                <w:sz w:val="22"/>
                <w:lang w:val="en-AU"/>
              </w:rPr>
              <w:t>D1503901 Sheet 07</w:t>
            </w:r>
          </w:p>
          <w:p w14:paraId="650AC4BE" w14:textId="265850D6" w:rsidR="00C8799A" w:rsidRDefault="00C8799A" w:rsidP="00286D2B">
            <w:r>
              <w:t xml:space="preserve">(1): 12 x </w:t>
            </w:r>
            <w:r>
              <w:rPr>
                <w:rStyle w:val="Code"/>
              </w:rPr>
              <w:t>ISO 4</w:t>
            </w:r>
            <w:r w:rsidRPr="00C8799A">
              <w:rPr>
                <w:rStyle w:val="Code"/>
              </w:rPr>
              <w:t>7</w:t>
            </w:r>
            <w:r>
              <w:rPr>
                <w:rStyle w:val="Code"/>
              </w:rPr>
              <w:t>62 M8</w:t>
            </w:r>
            <w:r w:rsidRPr="00C8799A">
              <w:rPr>
                <w:rStyle w:val="Code"/>
              </w:rPr>
              <w:t xml:space="preserve"> x 2</w:t>
            </w:r>
            <w:r>
              <w:rPr>
                <w:rStyle w:val="Code"/>
              </w:rPr>
              <w:t>5</w:t>
            </w:r>
          </w:p>
          <w:bookmarkEnd w:id="286"/>
          <w:bookmarkEnd w:id="287"/>
          <w:p w14:paraId="2C506018" w14:textId="1EE38CAC" w:rsidR="00C8799A" w:rsidRDefault="00C8799A" w:rsidP="00C8799A">
            <w:r>
              <w:t>(</w:t>
            </w:r>
            <w:r w:rsidR="00286D2B">
              <w:t>2</w:t>
            </w:r>
            <w:r>
              <w:t xml:space="preserve">): 12 x </w:t>
            </w:r>
            <w:r>
              <w:rPr>
                <w:rStyle w:val="Code"/>
              </w:rPr>
              <w:t>ISO 4</w:t>
            </w:r>
            <w:r w:rsidRPr="00C8799A">
              <w:rPr>
                <w:rStyle w:val="Code"/>
              </w:rPr>
              <w:t>7</w:t>
            </w:r>
            <w:r>
              <w:rPr>
                <w:rStyle w:val="Code"/>
              </w:rPr>
              <w:t>6</w:t>
            </w:r>
            <w:r w:rsidRPr="00C8799A">
              <w:rPr>
                <w:rStyle w:val="Code"/>
              </w:rPr>
              <w:t>2 M10 x 20 treated</w:t>
            </w:r>
          </w:p>
          <w:p w14:paraId="5018E20E" w14:textId="1A986519" w:rsidR="00286D2B" w:rsidRDefault="00286D2B" w:rsidP="00B76626">
            <w:r>
              <w:t xml:space="preserve">Handle the geophones with the </w:t>
            </w:r>
            <w:r w:rsidRPr="00286D2B">
              <w:rPr>
                <w:b/>
              </w:rPr>
              <w:t>connector end down</w:t>
            </w:r>
            <w:r>
              <w:t xml:space="preserve"> whenever possible. </w:t>
            </w:r>
          </w:p>
          <w:p w14:paraId="0712EC00" w14:textId="717D77FA" w:rsidR="00C8799A" w:rsidRDefault="00C8799A" w:rsidP="00B76626">
            <w:r>
              <w:t>Attach each [1] geophone to a [2] adapter plate using 3 x (1).</w:t>
            </w:r>
          </w:p>
          <w:p w14:paraId="4BA9C03D" w14:textId="6DF03D84" w:rsidR="00834AE1" w:rsidRDefault="00C8799A" w:rsidP="00B76626">
            <w:r>
              <w:t xml:space="preserve">Identify geophone locations: </w:t>
            </w:r>
            <w:r w:rsidR="00834AE1">
              <w:t>three positions on the top of the top filter, 30° clockwise from each spring base</w:t>
            </w:r>
            <w:r w:rsidR="00B76626">
              <w:t xml:space="preserve"> (</w:t>
            </w:r>
            <w:r>
              <w:t xml:space="preserve">clock positions </w:t>
            </w:r>
            <w:r w:rsidR="00B76626">
              <w:t>12:30, 04:30 and 08:30 as viewed looking in –X direction)</w:t>
            </w:r>
            <w:r w:rsidR="00834AE1">
              <w:t>.</w:t>
            </w:r>
            <w:r w:rsidR="00B76626">
              <w:t xml:space="preserve"> </w:t>
            </w:r>
          </w:p>
          <w:p w14:paraId="230036F0" w14:textId="157FB831" w:rsidR="00286D2B" w:rsidRDefault="005B2CA1" w:rsidP="00B76626">
            <w:r>
              <w:t xml:space="preserve">Put each </w:t>
            </w:r>
            <w:r w:rsidR="00286D2B">
              <w:t>geophone</w:t>
            </w:r>
            <w:r>
              <w:t xml:space="preserve"> assembly in position with the connector end </w:t>
            </w:r>
            <w:r w:rsidR="00286D2B">
              <w:t xml:space="preserve">still pointing down. </w:t>
            </w:r>
          </w:p>
          <w:p w14:paraId="5F68FCD9" w14:textId="63B5E68F" w:rsidR="00286D2B" w:rsidRDefault="00286D2B" w:rsidP="00B76626">
            <w:r>
              <w:t xml:space="preserve">Very slowly and carefully, lay each geophone assembly down </w:t>
            </w:r>
            <w:r w:rsidR="003C4857">
              <w:t xml:space="preserve">to a horizontal position </w:t>
            </w:r>
            <w:r>
              <w:t xml:space="preserve">with the connector end </w:t>
            </w:r>
            <w:r w:rsidR="005B2CA1">
              <w:t xml:space="preserve">pointing clockwise </w:t>
            </w:r>
            <w:r>
              <w:t>around the rim of the top filter.</w:t>
            </w:r>
          </w:p>
          <w:p w14:paraId="2E14AA31" w14:textId="545AD5CA" w:rsidR="00C8799A" w:rsidRDefault="00286D2B" w:rsidP="00B76626">
            <w:r>
              <w:t>F</w:t>
            </w:r>
            <w:r w:rsidR="005B2CA1">
              <w:t xml:space="preserve">ix </w:t>
            </w:r>
            <w:r>
              <w:t>each</w:t>
            </w:r>
            <w:r w:rsidR="003C4857">
              <w:t xml:space="preserve"> assembly to the top filter</w:t>
            </w:r>
            <w:r>
              <w:t xml:space="preserve"> </w:t>
            </w:r>
            <w:r w:rsidR="00C8799A">
              <w:t>using 4 x (2).</w:t>
            </w:r>
          </w:p>
          <w:p w14:paraId="4A40CF15" w14:textId="77777777" w:rsidR="00834AE1" w:rsidRPr="00315FF6" w:rsidRDefault="00834AE1" w:rsidP="00B76626">
            <w:r>
              <w:t>[???: Mass of geophones is ≈32 kg per VI elog 4/16/2015]</w:t>
            </w:r>
          </w:p>
        </w:tc>
        <w:tc>
          <w:tcPr>
            <w:tcW w:w="4733" w:type="dxa"/>
          </w:tcPr>
          <w:p w14:paraId="33553A30" w14:textId="0B938FD6" w:rsidR="00834AE1" w:rsidRPr="00315FF6" w:rsidRDefault="00AB76BD" w:rsidP="00B76626">
            <w:r>
              <w:rPr>
                <w:noProof/>
                <w:lang w:val="en-AU" w:eastAsia="ja-JP"/>
              </w:rPr>
              <mc:AlternateContent>
                <mc:Choice Requires="wps">
                  <w:drawing>
                    <wp:anchor distT="0" distB="0" distL="114300" distR="114300" simplePos="0" relativeHeight="251837440" behindDoc="0" locked="0" layoutInCell="1" allowOverlap="1" wp14:anchorId="3701BFC9" wp14:editId="3A52B987">
                      <wp:simplePos x="0" y="0"/>
                      <wp:positionH relativeFrom="column">
                        <wp:posOffset>1416317</wp:posOffset>
                      </wp:positionH>
                      <wp:positionV relativeFrom="paragraph">
                        <wp:posOffset>3698374</wp:posOffset>
                      </wp:positionV>
                      <wp:extent cx="219877" cy="225124"/>
                      <wp:effectExtent l="0" t="0" r="8890" b="3810"/>
                      <wp:wrapNone/>
                      <wp:docPr id="130" name="Text Box 130"/>
                      <wp:cNvGraphicFramePr/>
                      <a:graphic xmlns:a="http://schemas.openxmlformats.org/drawingml/2006/main">
                        <a:graphicData uri="http://schemas.microsoft.com/office/word/2010/wordprocessingShape">
                          <wps:wsp>
                            <wps:cNvSpPr txBox="1"/>
                            <wps:spPr>
                              <a:xfrm>
                                <a:off x="0" y="0"/>
                                <a:ext cx="219877" cy="225124"/>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E47C719" w14:textId="406BDA89" w:rsidR="00B32AE1" w:rsidRPr="00451044" w:rsidRDefault="00B32AE1" w:rsidP="00834AE1">
                                  <w:pPr>
                                    <w:spacing w:before="0"/>
                                    <w:rPr>
                                      <w:rFonts w:eastAsia="MS Mincho"/>
                                    </w:rPr>
                                  </w:pPr>
                                  <w:r>
                                    <w:rPr>
                                      <w:rFonts w:eastAsia="MS Mincho"/>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1BFC9" id="Text Box 130" o:spid="_x0000_s1128" type="#_x0000_t202" style="position:absolute;left:0;text-align:left;margin-left:111.5pt;margin-top:291.2pt;width:17.3pt;height:17.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" fillcolor="#dbe5f1 [660]" stroked="f">
                      <v:textbox inset="0,0,0,0">
                        <w:txbxContent>
                          <w:p w14:paraId="7E47C719" w14:textId="406BDA89" w:rsidR="00B32AE1" w:rsidRPr="00451044" w:rsidRDefault="00B32AE1" w:rsidP="00834AE1">
                            <w:pPr>
                              <w:spacing w:before="0"/>
                              <w:rPr>
                                <w:rFonts w:eastAsia="MS Mincho"/>
                              </w:rPr>
                            </w:pPr>
                            <w:r>
                              <w:rPr>
                                <w:rFonts w:eastAsia="MS Mincho"/>
                              </w:rPr>
                              <w:t>[1]</w:t>
                            </w:r>
                          </w:p>
                        </w:txbxContent>
                      </v:textbox>
                    </v:shape>
                  </w:pict>
                </mc:Fallback>
              </mc:AlternateContent>
            </w:r>
            <w:r>
              <w:rPr>
                <w:noProof/>
                <w:lang w:val="en-AU" w:eastAsia="ja-JP"/>
              </w:rPr>
              <mc:AlternateContent>
                <mc:Choice Requires="wps">
                  <w:drawing>
                    <wp:anchor distT="0" distB="0" distL="114300" distR="114300" simplePos="0" relativeHeight="251835392" behindDoc="0" locked="0" layoutInCell="1" allowOverlap="1" wp14:anchorId="6D72DCD9" wp14:editId="64CA55DD">
                      <wp:simplePos x="0" y="0"/>
                      <wp:positionH relativeFrom="column">
                        <wp:posOffset>1734954</wp:posOffset>
                      </wp:positionH>
                      <wp:positionV relativeFrom="paragraph">
                        <wp:posOffset>4589780</wp:posOffset>
                      </wp:positionV>
                      <wp:extent cx="219877" cy="225124"/>
                      <wp:effectExtent l="0" t="0" r="8890" b="3810"/>
                      <wp:wrapNone/>
                      <wp:docPr id="129" name="Text Box 129"/>
                      <wp:cNvGraphicFramePr/>
                      <a:graphic xmlns:a="http://schemas.openxmlformats.org/drawingml/2006/main">
                        <a:graphicData uri="http://schemas.microsoft.com/office/word/2010/wordprocessingShape">
                          <wps:wsp>
                            <wps:cNvSpPr txBox="1"/>
                            <wps:spPr>
                              <a:xfrm>
                                <a:off x="0" y="0"/>
                                <a:ext cx="219877" cy="225124"/>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12161068" w14:textId="3DA5419D" w:rsidR="00B32AE1" w:rsidRPr="00451044" w:rsidRDefault="00B32AE1" w:rsidP="00834AE1">
                                  <w:pPr>
                                    <w:spacing w:before="0"/>
                                    <w:rPr>
                                      <w:rFonts w:eastAsia="MS Mincho"/>
                                    </w:rPr>
                                  </w:pPr>
                                  <w:r>
                                    <w:rPr>
                                      <w:rFonts w:eastAsia="MS Mincho"/>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2DCD9" id="Text Box 129" o:spid="_x0000_s1129" type="#_x0000_t202" style="position:absolute;left:0;text-align:left;margin-left:136.6pt;margin-top:361.4pt;width:17.3pt;height:17.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" fillcolor="#dbe5f1 [660]" stroked="f">
                      <v:textbox inset="0,0,0,0">
                        <w:txbxContent>
                          <w:p w14:paraId="12161068" w14:textId="3DA5419D" w:rsidR="00B32AE1" w:rsidRPr="00451044" w:rsidRDefault="00B32AE1" w:rsidP="00834AE1">
                            <w:pPr>
                              <w:spacing w:before="0"/>
                              <w:rPr>
                                <w:rFonts w:eastAsia="MS Mincho"/>
                              </w:rPr>
                            </w:pPr>
                            <w:r>
                              <w:rPr>
                                <w:rFonts w:eastAsia="MS Mincho"/>
                              </w:rPr>
                              <w:t>[2]</w:t>
                            </w:r>
                          </w:p>
                        </w:txbxContent>
                      </v:textbox>
                    </v:shape>
                  </w:pict>
                </mc:Fallback>
              </mc:AlternateContent>
            </w:r>
            <w:r>
              <w:rPr>
                <w:noProof/>
                <w:lang w:val="en-AU" w:eastAsia="ja-JP"/>
              </w:rPr>
              <mc:AlternateContent>
                <mc:Choice Requires="wps">
                  <w:drawing>
                    <wp:anchor distT="0" distB="0" distL="114300" distR="114300" simplePos="0" relativeHeight="251833344" behindDoc="0" locked="0" layoutInCell="1" allowOverlap="1" wp14:anchorId="5E96F65F" wp14:editId="1BA85B54">
                      <wp:simplePos x="0" y="0"/>
                      <wp:positionH relativeFrom="column">
                        <wp:posOffset>477654</wp:posOffset>
                      </wp:positionH>
                      <wp:positionV relativeFrom="paragraph">
                        <wp:posOffset>4704080</wp:posOffset>
                      </wp:positionV>
                      <wp:extent cx="219877" cy="225124"/>
                      <wp:effectExtent l="0" t="0" r="8890" b="3810"/>
                      <wp:wrapNone/>
                      <wp:docPr id="128" name="Text Box 128"/>
                      <wp:cNvGraphicFramePr/>
                      <a:graphic xmlns:a="http://schemas.openxmlformats.org/drawingml/2006/main">
                        <a:graphicData uri="http://schemas.microsoft.com/office/word/2010/wordprocessingShape">
                          <wps:wsp>
                            <wps:cNvSpPr txBox="1"/>
                            <wps:spPr>
                              <a:xfrm>
                                <a:off x="0" y="0"/>
                                <a:ext cx="219877" cy="225124"/>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4AC6249" w14:textId="4E1B25F0" w:rsidR="00B32AE1" w:rsidRPr="00451044" w:rsidRDefault="00B32AE1" w:rsidP="00834AE1">
                                  <w:pPr>
                                    <w:spacing w:before="0"/>
                                    <w:rPr>
                                      <w:rFonts w:eastAsia="MS Mincho"/>
                                    </w:rPr>
                                  </w:pPr>
                                  <w:r>
                                    <w:rPr>
                                      <w:rFonts w:eastAsia="MS Mincho"/>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6F65F" id="Text Box 128" o:spid="_x0000_s1130" type="#_x0000_t202" style="position:absolute;left:0;text-align:left;margin-left:37.6pt;margin-top:370.4pt;width:17.3pt;height:17.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" fillcolor="#dbe5f1 [660]" stroked="f">
                      <v:textbox inset="0,0,0,0">
                        <w:txbxContent>
                          <w:p w14:paraId="34AC6249" w14:textId="4E1B25F0" w:rsidR="00B32AE1" w:rsidRPr="00451044" w:rsidRDefault="00B32AE1" w:rsidP="00834AE1">
                            <w:pPr>
                              <w:spacing w:before="0"/>
                              <w:rPr>
                                <w:rFonts w:eastAsia="MS Mincho"/>
                              </w:rPr>
                            </w:pPr>
                            <w:r>
                              <w:rPr>
                                <w:rFonts w:eastAsia="MS Mincho"/>
                              </w:rPr>
                              <w:t>(2)</w:t>
                            </w:r>
                          </w:p>
                        </w:txbxContent>
                      </v:textbox>
                    </v:shape>
                  </w:pict>
                </mc:Fallback>
              </mc:AlternateContent>
            </w:r>
            <w:r>
              <w:rPr>
                <w:noProof/>
                <w:lang w:val="en-AU" w:eastAsia="ja-JP"/>
              </w:rPr>
              <mc:AlternateContent>
                <mc:Choice Requires="wps">
                  <w:drawing>
                    <wp:anchor distT="0" distB="0" distL="114300" distR="114300" simplePos="0" relativeHeight="251831296" behindDoc="0" locked="0" layoutInCell="1" allowOverlap="1" wp14:anchorId="7F717B78" wp14:editId="4D75A104">
                      <wp:simplePos x="0" y="0"/>
                      <wp:positionH relativeFrom="column">
                        <wp:posOffset>1119037</wp:posOffset>
                      </wp:positionH>
                      <wp:positionV relativeFrom="paragraph">
                        <wp:posOffset>4661234</wp:posOffset>
                      </wp:positionV>
                      <wp:extent cx="219877" cy="225124"/>
                      <wp:effectExtent l="0" t="0" r="8890" b="3810"/>
                      <wp:wrapNone/>
                      <wp:docPr id="127" name="Text Box 127"/>
                      <wp:cNvGraphicFramePr/>
                      <a:graphic xmlns:a="http://schemas.openxmlformats.org/drawingml/2006/main">
                        <a:graphicData uri="http://schemas.microsoft.com/office/word/2010/wordprocessingShape">
                          <wps:wsp>
                            <wps:cNvSpPr txBox="1"/>
                            <wps:spPr>
                              <a:xfrm>
                                <a:off x="0" y="0"/>
                                <a:ext cx="219877" cy="225124"/>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B9DFAF5" w14:textId="12FB4CA6" w:rsidR="00B32AE1" w:rsidRPr="00451044" w:rsidRDefault="00B32AE1" w:rsidP="00834AE1">
                                  <w:pPr>
                                    <w:spacing w:before="0"/>
                                    <w:rPr>
                                      <w:rFonts w:eastAsia="MS Mincho"/>
                                    </w:rPr>
                                  </w:pPr>
                                  <w:r>
                                    <w:rPr>
                                      <w:rFonts w:eastAsia="MS Mincho"/>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17B78" id="Text Box 127" o:spid="_x0000_s1131" type="#_x0000_t202" style="position:absolute;left:0;text-align:left;margin-left:88.1pt;margin-top:367.05pt;width:17.3pt;height:17.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" fillcolor="#dbe5f1 [660]" stroked="f">
                      <v:textbox inset="0,0,0,0">
                        <w:txbxContent>
                          <w:p w14:paraId="6B9DFAF5" w14:textId="12FB4CA6" w:rsidR="00B32AE1" w:rsidRPr="00451044" w:rsidRDefault="00B32AE1" w:rsidP="00834AE1">
                            <w:pPr>
                              <w:spacing w:before="0"/>
                              <w:rPr>
                                <w:rFonts w:eastAsia="MS Mincho"/>
                              </w:rPr>
                            </w:pPr>
                            <w:r>
                              <w:rPr>
                                <w:rFonts w:eastAsia="MS Mincho"/>
                              </w:rPr>
                              <w:t>(1)</w:t>
                            </w:r>
                          </w:p>
                        </w:txbxContent>
                      </v:textbox>
                    </v:shape>
                  </w:pict>
                </mc:Fallback>
              </mc:AlternateContent>
            </w:r>
            <w:r w:rsidR="00C8799A">
              <w:rPr>
                <w:noProof/>
                <w:lang w:val="en-AU" w:eastAsia="ja-JP"/>
              </w:rPr>
              <mc:AlternateContent>
                <mc:Choice Requires="wps">
                  <w:drawing>
                    <wp:anchor distT="0" distB="0" distL="114300" distR="114300" simplePos="0" relativeHeight="251829248" behindDoc="0" locked="0" layoutInCell="1" allowOverlap="1" wp14:anchorId="1BC069FC" wp14:editId="1DDF9E10">
                      <wp:simplePos x="0" y="0"/>
                      <wp:positionH relativeFrom="column">
                        <wp:posOffset>2128670</wp:posOffset>
                      </wp:positionH>
                      <wp:positionV relativeFrom="paragraph">
                        <wp:posOffset>2277857</wp:posOffset>
                      </wp:positionV>
                      <wp:extent cx="228600" cy="228600"/>
                      <wp:effectExtent l="50800" t="25400" r="50800" b="101600"/>
                      <wp:wrapNone/>
                      <wp:docPr id="125" name="Oval 125"/>
                      <wp:cNvGraphicFramePr/>
                      <a:graphic xmlns:a="http://schemas.openxmlformats.org/drawingml/2006/main">
                        <a:graphicData uri="http://schemas.microsoft.com/office/word/2010/wordprocessingShape">
                          <wps:wsp>
                            <wps:cNvSpPr/>
                            <wps:spPr>
                              <a:xfrm>
                                <a:off x="0" y="0"/>
                                <a:ext cx="228600" cy="2286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6FE8480" id="Oval 125" o:spid="_x0000_s1026" style="position:absolute;margin-left:167.6pt;margin-top:179.35pt;width:18pt;height:18pt;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" filled="f" strokecolor="red">
                      <v:shadow on="t" opacity="22937f" mv:blur="40000f" origin=",.5" offset="0,23000emu"/>
                    </v:oval>
                  </w:pict>
                </mc:Fallback>
              </mc:AlternateContent>
            </w:r>
            <w:r w:rsidR="00C8799A">
              <w:rPr>
                <w:noProof/>
                <w:lang w:val="en-AU" w:eastAsia="ja-JP"/>
              </w:rPr>
              <mc:AlternateContent>
                <mc:Choice Requires="wps">
                  <w:drawing>
                    <wp:anchor distT="0" distB="0" distL="114300" distR="114300" simplePos="0" relativeHeight="251827200" behindDoc="0" locked="0" layoutInCell="1" allowOverlap="1" wp14:anchorId="4527AF6C" wp14:editId="0C70030E">
                      <wp:simplePos x="0" y="0"/>
                      <wp:positionH relativeFrom="column">
                        <wp:posOffset>55207</wp:posOffset>
                      </wp:positionH>
                      <wp:positionV relativeFrom="paragraph">
                        <wp:posOffset>1698065</wp:posOffset>
                      </wp:positionV>
                      <wp:extent cx="228600" cy="228600"/>
                      <wp:effectExtent l="50800" t="25400" r="50800" b="101600"/>
                      <wp:wrapNone/>
                      <wp:docPr id="124" name="Oval 124"/>
                      <wp:cNvGraphicFramePr/>
                      <a:graphic xmlns:a="http://schemas.openxmlformats.org/drawingml/2006/main">
                        <a:graphicData uri="http://schemas.microsoft.com/office/word/2010/wordprocessingShape">
                          <wps:wsp>
                            <wps:cNvSpPr/>
                            <wps:spPr>
                              <a:xfrm>
                                <a:off x="0" y="0"/>
                                <a:ext cx="228600" cy="2286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D1B5653" id="Oval 124" o:spid="_x0000_s1026" style="position:absolute;margin-left:4.35pt;margin-top:133.7pt;width:18pt;height:18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" filled="f" strokecolor="red">
                      <v:shadow on="t" opacity="22937f" mv:blur="40000f" origin=",.5" offset="0,23000emu"/>
                    </v:oval>
                  </w:pict>
                </mc:Fallback>
              </mc:AlternateContent>
            </w:r>
            <w:r w:rsidR="00B76626">
              <w:rPr>
                <w:noProof/>
                <w:lang w:val="en-AU" w:eastAsia="ja-JP"/>
              </w:rPr>
              <mc:AlternateContent>
                <mc:Choice Requires="wps">
                  <w:drawing>
                    <wp:anchor distT="0" distB="0" distL="114300" distR="114300" simplePos="0" relativeHeight="251824128" behindDoc="0" locked="0" layoutInCell="1" allowOverlap="1" wp14:anchorId="722CC57A" wp14:editId="6C700088">
                      <wp:simplePos x="0" y="0"/>
                      <wp:positionH relativeFrom="column">
                        <wp:posOffset>462205</wp:posOffset>
                      </wp:positionH>
                      <wp:positionV relativeFrom="paragraph">
                        <wp:posOffset>1483247</wp:posOffset>
                      </wp:positionV>
                      <wp:extent cx="95624" cy="364565"/>
                      <wp:effectExtent l="101600" t="50800" r="82550" b="92710"/>
                      <wp:wrapNone/>
                      <wp:docPr id="114" name="Straight Connector 114"/>
                      <wp:cNvGraphicFramePr/>
                      <a:graphic xmlns:a="http://schemas.openxmlformats.org/drawingml/2006/main">
                        <a:graphicData uri="http://schemas.microsoft.com/office/word/2010/wordprocessingShape">
                          <wps:wsp>
                            <wps:cNvCnPr/>
                            <wps:spPr>
                              <a:xfrm flipH="1" flipV="1">
                                <a:off x="0" y="0"/>
                                <a:ext cx="95624" cy="364565"/>
                              </a:xfrm>
                              <a:prstGeom prst="line">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094D3F" id="Straight Connector 114" o:spid="_x0000_s1026" style="position:absolute;flip:x 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pt,116.8pt" to="43.95pt,14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" strokecolor="red" strokeweight="2pt">
                      <v:stroke endarrow="block"/>
                      <v:shadow on="t" opacity="24903f" mv:blur="40000f" origin=",.5" offset="0,20000emu"/>
                    </v:line>
                  </w:pict>
                </mc:Fallback>
              </mc:AlternateContent>
            </w:r>
            <w:r w:rsidR="00B76626">
              <w:rPr>
                <w:noProof/>
                <w:lang w:val="en-AU" w:eastAsia="ja-JP"/>
              </w:rPr>
              <mc:AlternateContent>
                <mc:Choice Requires="wps">
                  <w:drawing>
                    <wp:anchor distT="0" distB="0" distL="114300" distR="114300" simplePos="0" relativeHeight="251825152" behindDoc="0" locked="0" layoutInCell="1" allowOverlap="1" wp14:anchorId="20C3CB38" wp14:editId="2B3B21AA">
                      <wp:simplePos x="0" y="0"/>
                      <wp:positionH relativeFrom="column">
                        <wp:posOffset>1567815</wp:posOffset>
                      </wp:positionH>
                      <wp:positionV relativeFrom="paragraph">
                        <wp:posOffset>191770</wp:posOffset>
                      </wp:positionV>
                      <wp:extent cx="228600" cy="228600"/>
                      <wp:effectExtent l="50800" t="25400" r="50800" b="101600"/>
                      <wp:wrapNone/>
                      <wp:docPr id="121" name="Oval 121"/>
                      <wp:cNvGraphicFramePr/>
                      <a:graphic xmlns:a="http://schemas.openxmlformats.org/drawingml/2006/main">
                        <a:graphicData uri="http://schemas.microsoft.com/office/word/2010/wordprocessingShape">
                          <wps:wsp>
                            <wps:cNvSpPr/>
                            <wps:spPr>
                              <a:xfrm>
                                <a:off x="0" y="0"/>
                                <a:ext cx="228600" cy="2286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C6832B" id="Oval 121" o:spid="_x0000_s1026" style="position:absolute;margin-left:123.45pt;margin-top:15.1pt;width:18pt;height:18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" filled="f" strokecolor="red">
                      <v:shadow on="t" opacity="22937f" mv:blur="40000f" origin=",.5" offset="0,23000emu"/>
                    </v:oval>
                  </w:pict>
                </mc:Fallback>
              </mc:AlternateContent>
            </w:r>
            <w:r w:rsidR="00B76626">
              <w:rPr>
                <w:noProof/>
                <w:lang w:val="en-AU" w:eastAsia="ja-JP"/>
              </w:rPr>
              <mc:AlternateContent>
                <mc:Choice Requires="wps">
                  <w:drawing>
                    <wp:anchor distT="0" distB="0" distL="114300" distR="114300" simplePos="0" relativeHeight="251822080" behindDoc="0" locked="0" layoutInCell="1" allowOverlap="1" wp14:anchorId="03AC6994" wp14:editId="7B205489">
                      <wp:simplePos x="0" y="0"/>
                      <wp:positionH relativeFrom="column">
                        <wp:posOffset>1774227</wp:posOffset>
                      </wp:positionH>
                      <wp:positionV relativeFrom="paragraph">
                        <wp:posOffset>2007272</wp:posOffset>
                      </wp:positionV>
                      <wp:extent cx="274918" cy="246604"/>
                      <wp:effectExtent l="76200" t="25400" r="81280" b="134620"/>
                      <wp:wrapNone/>
                      <wp:docPr id="104" name="Straight Connector 104"/>
                      <wp:cNvGraphicFramePr/>
                      <a:graphic xmlns:a="http://schemas.openxmlformats.org/drawingml/2006/main">
                        <a:graphicData uri="http://schemas.microsoft.com/office/word/2010/wordprocessingShape">
                          <wps:wsp>
                            <wps:cNvCnPr/>
                            <wps:spPr>
                              <a:xfrm flipH="1">
                                <a:off x="0" y="0"/>
                                <a:ext cx="274918" cy="246604"/>
                              </a:xfrm>
                              <a:prstGeom prst="line">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3B89A8" id="Straight Connector 104" o:spid="_x0000_s1026" style="position:absolute;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7pt,158.05pt" to="161.35pt,177.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" strokecolor="red" strokeweight="2pt">
                      <v:stroke endarrow="block"/>
                      <v:shadow on="t" opacity="24903f" mv:blur="40000f" origin=",.5" offset="0,20000emu"/>
                    </v:line>
                  </w:pict>
                </mc:Fallback>
              </mc:AlternateContent>
            </w:r>
            <w:r w:rsidR="00B76626">
              <w:rPr>
                <w:noProof/>
                <w:lang w:val="en-AU" w:eastAsia="ja-JP"/>
              </w:rPr>
              <mc:AlternateContent>
                <mc:Choice Requires="wps">
                  <w:drawing>
                    <wp:anchor distT="0" distB="0" distL="114300" distR="114300" simplePos="0" relativeHeight="251820032" behindDoc="0" locked="0" layoutInCell="1" allowOverlap="1" wp14:anchorId="1EB4B2CD" wp14:editId="2257FA97">
                      <wp:simplePos x="0" y="0"/>
                      <wp:positionH relativeFrom="column">
                        <wp:posOffset>1414780</wp:posOffset>
                      </wp:positionH>
                      <wp:positionV relativeFrom="paragraph">
                        <wp:posOffset>619125</wp:posOffset>
                      </wp:positionV>
                      <wp:extent cx="342900" cy="114300"/>
                      <wp:effectExtent l="50800" t="25400" r="114300" b="139700"/>
                      <wp:wrapNone/>
                      <wp:docPr id="100" name="Straight Connector 100"/>
                      <wp:cNvGraphicFramePr/>
                      <a:graphic xmlns:a="http://schemas.openxmlformats.org/drawingml/2006/main">
                        <a:graphicData uri="http://schemas.microsoft.com/office/word/2010/wordprocessingShape">
                          <wps:wsp>
                            <wps:cNvCnPr/>
                            <wps:spPr>
                              <a:xfrm>
                                <a:off x="0" y="0"/>
                                <a:ext cx="342900" cy="114300"/>
                              </a:xfrm>
                              <a:prstGeom prst="line">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8C768D3" id="Straight Connector 100" o:spid="_x0000_s1026" style="position:absolute;z-index:251820032;visibility:visible;mso-wrap-style:square;mso-wrap-distance-left:9pt;mso-wrap-distance-top:0;mso-wrap-distance-right:9pt;mso-wrap-distance-bottom:0;mso-position-horizontal:absolute;mso-position-horizontal-relative:text;mso-position-vertical:absolute;mso-position-vertical-relative:text" from="111.4pt,48.75pt" to="138.4pt,57.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" strokecolor="red" strokeweight="2pt">
                      <v:stroke endarrow="block"/>
                      <v:shadow on="t" opacity="24903f" mv:blur="40000f" origin=",.5" offset="0,20000emu"/>
                    </v:line>
                  </w:pict>
                </mc:Fallback>
              </mc:AlternateContent>
            </w:r>
            <w:r w:rsidR="00B76626">
              <w:rPr>
                <w:noProof/>
                <w:lang w:val="en-AU" w:eastAsia="ja-JP"/>
              </w:rPr>
              <w:drawing>
                <wp:inline distT="0" distB="0" distL="0" distR="0" wp14:anchorId="562D9EF2" wp14:editId="75CFB45B">
                  <wp:extent cx="2715447" cy="2859416"/>
                  <wp:effectExtent l="0" t="0" r="2540" b="10795"/>
                  <wp:docPr id="69" name="Picture 69" descr="../../../../../../var/folders/hf/20t5pn953rv7z5xdv8yfh5j00000gn/T/com.realmacsoftware.ember/83634EF6-2DD4-45A2-AAD2-88F0DB67D5B0/BS:%20G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hf/20t5pn953rv7z5xdv8yfh5j00000gn/T/com.realmacsoftware.ember/83634EF6-2DD4-45A2-AAD2-88F0DB67D5B0/BS:%20Geo"/>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20329" cy="2864557"/>
                          </a:xfrm>
                          <a:prstGeom prst="rect">
                            <a:avLst/>
                          </a:prstGeom>
                          <a:noFill/>
                          <a:ln>
                            <a:noFill/>
                          </a:ln>
                        </pic:spPr>
                      </pic:pic>
                    </a:graphicData>
                  </a:graphic>
                </wp:inline>
              </w:drawing>
            </w:r>
            <w:r>
              <w:rPr>
                <w:noProof/>
                <w:lang w:val="en-AU" w:eastAsia="ja-JP"/>
              </w:rPr>
              <w:drawing>
                <wp:inline distT="0" distB="0" distL="0" distR="0" wp14:anchorId="1B40EE88" wp14:editId="2B270AD4">
                  <wp:extent cx="2664035" cy="2374078"/>
                  <wp:effectExtent l="0" t="0" r="3175" b="0"/>
                  <wp:docPr id="126" name="Picture 126" descr="../../../../../../var/folders/hf/20t5pn953rv7z5xdv8yfh5j00000gn/T/com.realmacsoftware.ember/FC8EFDD0-AF22-447A-8916-3FE71D2AAA54/Autodesk%20Inventor%20Professional%202015%20-%20EDUC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r/folders/hf/20t5pn953rv7z5xdv8yfh5j00000gn/T/com.realmacsoftware.ember/FC8EFDD0-AF22-447A-8916-3FE71D2AAA54/Autodesk%20Inventor%20Professional%202015%20-%20EDUCATI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68845" cy="2378365"/>
                          </a:xfrm>
                          <a:prstGeom prst="rect">
                            <a:avLst/>
                          </a:prstGeom>
                          <a:noFill/>
                          <a:ln>
                            <a:noFill/>
                          </a:ln>
                        </pic:spPr>
                      </pic:pic>
                    </a:graphicData>
                  </a:graphic>
                </wp:inline>
              </w:drawing>
            </w:r>
            <w:r w:rsidR="00834AE1">
              <w:rPr>
                <w:noProof/>
                <w:lang w:val="en-AU" w:eastAsia="ja-JP"/>
              </w:rPr>
              <mc:AlternateContent>
                <mc:Choice Requires="wps">
                  <w:drawing>
                    <wp:anchor distT="0" distB="0" distL="114300" distR="114300" simplePos="0" relativeHeight="251819008" behindDoc="0" locked="0" layoutInCell="1" allowOverlap="1" wp14:anchorId="67D85FD4" wp14:editId="757EA46A">
                      <wp:simplePos x="0" y="0"/>
                      <wp:positionH relativeFrom="column">
                        <wp:posOffset>-26346</wp:posOffset>
                      </wp:positionH>
                      <wp:positionV relativeFrom="paragraph">
                        <wp:posOffset>1120632</wp:posOffset>
                      </wp:positionV>
                      <wp:extent cx="457835" cy="345440"/>
                      <wp:effectExtent l="0" t="0" r="0" b="10160"/>
                      <wp:wrapNone/>
                      <wp:docPr id="120" name="Text Box 120"/>
                      <wp:cNvGraphicFramePr/>
                      <a:graphic xmlns:a="http://schemas.openxmlformats.org/drawingml/2006/main">
                        <a:graphicData uri="http://schemas.microsoft.com/office/word/2010/wordprocessingShape">
                          <wps:wsp>
                            <wps:cNvSpPr txBox="1"/>
                            <wps:spPr>
                              <a:xfrm>
                                <a:off x="0" y="0"/>
                                <a:ext cx="457835" cy="345440"/>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E369268" w14:textId="77777777" w:rsidR="00B32AE1" w:rsidRDefault="00B32AE1" w:rsidP="00834AE1">
                                  <w:pPr>
                                    <w:spacing w:before="0"/>
                                    <w:rPr>
                                      <w:rFonts w:eastAsia="MS Mincho"/>
                                    </w:rPr>
                                  </w:pPr>
                                  <w:r>
                                    <w:rPr>
                                      <w:rFonts w:eastAsia="MS Mincho"/>
                                    </w:rPr>
                                    <w:t>-Y</w:t>
                                  </w:r>
                                </w:p>
                                <w:p w14:paraId="4E9B726D" w14:textId="77777777" w:rsidR="00B32AE1" w:rsidRPr="00451044" w:rsidRDefault="00B32AE1" w:rsidP="00834AE1">
                                  <w:pPr>
                                    <w:spacing w:before="0"/>
                                    <w:rPr>
                                      <w:rFonts w:eastAsia="MS Mincho"/>
                                    </w:rPr>
                                  </w:pPr>
                                  <w:r>
                                    <w:rPr>
                                      <w:rFonts w:eastAsia="MS Mincho"/>
                                    </w:rPr>
                                    <w:t>(tank)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85FD4" id="Text Box 120" o:spid="_x0000_s1132" type="#_x0000_t202" style="position:absolute;left:0;text-align:left;margin-left:-2.05pt;margin-top:88.25pt;width:36.05pt;height:27.2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" fillcolor="#dbe5f1 [660]" stroked="f">
                      <v:textbox inset="0,0,0,0">
                        <w:txbxContent>
                          <w:p w14:paraId="3E369268" w14:textId="77777777" w:rsidR="00B32AE1" w:rsidRDefault="00B32AE1" w:rsidP="00834AE1">
                            <w:pPr>
                              <w:spacing w:before="0"/>
                              <w:rPr>
                                <w:rFonts w:eastAsia="MS Mincho"/>
                              </w:rPr>
                            </w:pPr>
                            <w:r>
                              <w:rPr>
                                <w:rFonts w:eastAsia="MS Mincho"/>
                              </w:rPr>
                              <w:t>-Y</w:t>
                            </w:r>
                          </w:p>
                          <w:p w14:paraId="4E9B726D" w14:textId="77777777" w:rsidR="00B32AE1" w:rsidRPr="00451044" w:rsidRDefault="00B32AE1" w:rsidP="00834AE1">
                            <w:pPr>
                              <w:spacing w:before="0"/>
                              <w:rPr>
                                <w:rFonts w:eastAsia="MS Mincho"/>
                              </w:rPr>
                            </w:pPr>
                            <w:r>
                              <w:rPr>
                                <w:rFonts w:eastAsia="MS Mincho"/>
                              </w:rPr>
                              <w:t>(tank)</w:t>
                            </w:r>
                          </w:p>
                        </w:txbxContent>
                      </v:textbox>
                    </v:shape>
                  </w:pict>
                </mc:Fallback>
              </mc:AlternateContent>
            </w:r>
          </w:p>
        </w:tc>
      </w:tr>
    </w:tbl>
    <w:p w14:paraId="3B8CF017" w14:textId="77777777" w:rsidR="00DA43B3" w:rsidRDefault="00DA43B3" w:rsidP="00DA43B3">
      <w:pPr>
        <w:pStyle w:val="Heading2"/>
        <w:rPr>
          <w:rFonts w:ascii="Helvetica" w:hAnsi="Helvetica" w:cs="Helvetica"/>
          <w:szCs w:val="24"/>
          <w:lang w:val="en-AU"/>
        </w:rPr>
      </w:pPr>
      <w:bookmarkStart w:id="288" w:name="_Toc453827574"/>
      <w:r>
        <w:rPr>
          <w:lang w:val="en-AU"/>
        </w:rPr>
        <w:lastRenderedPageBreak/>
        <w:t>Hook SF+BF+payload and lower SF to suspend SF+BF+payload</w:t>
      </w:r>
      <w:bookmarkEnd w:id="288"/>
    </w:p>
    <w:tbl>
      <w:tblPr>
        <w:tblStyle w:val="TableGrid"/>
        <w:tblW w:w="0" w:type="auto"/>
        <w:tblLook w:val="04A0" w:firstRow="1" w:lastRow="0" w:firstColumn="1" w:lastColumn="0" w:noHBand="0" w:noVBand="1"/>
      </w:tblPr>
      <w:tblGrid>
        <w:gridCol w:w="4733"/>
        <w:gridCol w:w="4733"/>
      </w:tblGrid>
      <w:tr w:rsidR="00523AA2" w:rsidRPr="00315FF6" w14:paraId="6BD7EEAE" w14:textId="77777777" w:rsidTr="00B76626">
        <w:tc>
          <w:tcPr>
            <w:tcW w:w="4733" w:type="dxa"/>
          </w:tcPr>
          <w:p w14:paraId="0F90C9F6" w14:textId="77777777" w:rsidR="00523AA2" w:rsidRPr="00315FF6" w:rsidRDefault="00523AA2" w:rsidP="00B76626"/>
        </w:tc>
        <w:tc>
          <w:tcPr>
            <w:tcW w:w="4733" w:type="dxa"/>
          </w:tcPr>
          <w:p w14:paraId="40A09744" w14:textId="77777777" w:rsidR="00523AA2" w:rsidRPr="00315FF6" w:rsidRDefault="00523AA2" w:rsidP="00B76626"/>
        </w:tc>
      </w:tr>
    </w:tbl>
    <w:p w14:paraId="28E3882F" w14:textId="77777777" w:rsidR="00DA43B3" w:rsidRDefault="00DA43B3" w:rsidP="00DA43B3">
      <w:pPr>
        <w:pStyle w:val="Heading2"/>
        <w:rPr>
          <w:rFonts w:ascii="Helvetica" w:hAnsi="Helvetica" w:cs="Helvetica"/>
          <w:szCs w:val="24"/>
          <w:lang w:val="en-AU"/>
        </w:rPr>
      </w:pPr>
      <w:bookmarkStart w:id="289" w:name="_Toc453827575"/>
      <w:r>
        <w:rPr>
          <w:lang w:val="en-AU"/>
        </w:rPr>
        <w:t>Level, center, tune PI</w:t>
      </w:r>
      <w:bookmarkEnd w:id="289"/>
    </w:p>
    <w:tbl>
      <w:tblPr>
        <w:tblStyle w:val="TableGrid"/>
        <w:tblW w:w="0" w:type="auto"/>
        <w:tblLook w:val="04A0" w:firstRow="1" w:lastRow="0" w:firstColumn="1" w:lastColumn="0" w:noHBand="0" w:noVBand="1"/>
      </w:tblPr>
      <w:tblGrid>
        <w:gridCol w:w="4733"/>
        <w:gridCol w:w="4733"/>
      </w:tblGrid>
      <w:tr w:rsidR="00523AA2" w:rsidRPr="00315FF6" w14:paraId="64A8880D" w14:textId="77777777" w:rsidTr="00B76626">
        <w:tc>
          <w:tcPr>
            <w:tcW w:w="4733" w:type="dxa"/>
          </w:tcPr>
          <w:p w14:paraId="55EC8764" w14:textId="77777777" w:rsidR="00523AA2" w:rsidRPr="00315FF6" w:rsidRDefault="00523AA2" w:rsidP="00B76626"/>
        </w:tc>
        <w:tc>
          <w:tcPr>
            <w:tcW w:w="4733" w:type="dxa"/>
          </w:tcPr>
          <w:p w14:paraId="6E12DCAB" w14:textId="77777777" w:rsidR="00523AA2" w:rsidRPr="00315FF6" w:rsidRDefault="00523AA2" w:rsidP="00B76626"/>
        </w:tc>
      </w:tr>
    </w:tbl>
    <w:p w14:paraId="5864C36F" w14:textId="5EAAD9A7" w:rsidR="00DA43B3" w:rsidRDefault="00496177" w:rsidP="00DA43B3">
      <w:pPr>
        <w:pStyle w:val="Heading2"/>
        <w:rPr>
          <w:rFonts w:ascii="Helvetica" w:hAnsi="Helvetica" w:cs="Helvetica"/>
          <w:szCs w:val="24"/>
          <w:lang w:val="en-AU"/>
        </w:rPr>
      </w:pPr>
      <w:bookmarkStart w:id="290" w:name="_Toc453827576"/>
      <w:r>
        <w:rPr>
          <w:rFonts w:ascii="Helvetica" w:hAnsi="Helvetica" w:cs="Helvetica"/>
          <w:szCs w:val="24"/>
          <w:lang w:val="en-AU"/>
        </w:rPr>
        <w:t xml:space="preserve">Attach </w:t>
      </w:r>
      <w:r w:rsidR="002B0990">
        <w:rPr>
          <w:rFonts w:ascii="Helvetica" w:hAnsi="Helvetica" w:cs="Helvetica"/>
          <w:szCs w:val="24"/>
          <w:lang w:val="en-AU"/>
        </w:rPr>
        <w:t>s</w:t>
      </w:r>
      <w:r w:rsidR="001F4166">
        <w:rPr>
          <w:rFonts w:ascii="Helvetica" w:hAnsi="Helvetica" w:cs="Helvetica"/>
          <w:szCs w:val="24"/>
          <w:lang w:val="en-AU"/>
        </w:rPr>
        <w:t xml:space="preserve">ecurity </w:t>
      </w:r>
      <w:r w:rsidR="002B0990">
        <w:rPr>
          <w:rFonts w:ascii="Helvetica" w:hAnsi="Helvetica" w:cs="Helvetica"/>
          <w:szCs w:val="24"/>
          <w:lang w:val="en-AU"/>
        </w:rPr>
        <w:t>t</w:t>
      </w:r>
      <w:r>
        <w:rPr>
          <w:rFonts w:ascii="Helvetica" w:hAnsi="Helvetica" w:cs="Helvetica"/>
          <w:szCs w:val="24"/>
          <w:lang w:val="en-AU"/>
        </w:rPr>
        <w:t xml:space="preserve">ransport </w:t>
      </w:r>
      <w:r w:rsidR="002B0990">
        <w:rPr>
          <w:rFonts w:ascii="Helvetica" w:hAnsi="Helvetica" w:cs="Helvetica"/>
          <w:szCs w:val="24"/>
          <w:lang w:val="en-AU"/>
        </w:rPr>
        <w:t>p</w:t>
      </w:r>
      <w:r>
        <w:rPr>
          <w:rFonts w:ascii="Helvetica" w:hAnsi="Helvetica" w:cs="Helvetica"/>
          <w:szCs w:val="24"/>
          <w:lang w:val="en-AU"/>
        </w:rPr>
        <w:t>lates</w:t>
      </w:r>
      <w:bookmarkEnd w:id="290"/>
    </w:p>
    <w:tbl>
      <w:tblPr>
        <w:tblStyle w:val="TableGrid"/>
        <w:tblW w:w="0" w:type="auto"/>
        <w:tblLook w:val="04A0" w:firstRow="1" w:lastRow="0" w:firstColumn="1" w:lastColumn="0" w:noHBand="0" w:noVBand="1"/>
      </w:tblPr>
      <w:tblGrid>
        <w:gridCol w:w="4733"/>
        <w:gridCol w:w="4733"/>
      </w:tblGrid>
      <w:tr w:rsidR="00496177" w:rsidRPr="00315FF6" w14:paraId="2E96BE41" w14:textId="77777777" w:rsidTr="00B254D0">
        <w:trPr>
          <w:trHeight w:val="4283"/>
        </w:trPr>
        <w:tc>
          <w:tcPr>
            <w:tcW w:w="4733" w:type="dxa"/>
          </w:tcPr>
          <w:p w14:paraId="2ADE969E" w14:textId="5C7D5006" w:rsidR="00B254D0" w:rsidRDefault="006208A9" w:rsidP="00B254D0">
            <w:r>
              <w:t xml:space="preserve">Required (see </w:t>
            </w:r>
            <w:r w:rsidRPr="006208A9">
              <w:rPr>
                <w:lang w:val="en-AU"/>
              </w:rPr>
              <w:t>D1605179</w:t>
            </w:r>
            <w:r w:rsidRPr="006208A9">
              <w:t>)</w:t>
            </w:r>
            <w:r>
              <w:t>:</w:t>
            </w:r>
          </w:p>
          <w:p w14:paraId="386A04CD" w14:textId="564701AB" w:rsidR="006208A9" w:rsidRPr="006208A9" w:rsidRDefault="006208A9" w:rsidP="00B254D0">
            <w:r>
              <w:t xml:space="preserve">[1]: 3 </w:t>
            </w:r>
            <w:r>
              <w:rPr>
                <w:rStyle w:val="Code"/>
              </w:rPr>
              <w:t>Part-34-security transport</w:t>
            </w:r>
          </w:p>
          <w:p w14:paraId="7D17D037" w14:textId="04AC9E9E" w:rsidR="006208A9" w:rsidRDefault="006208A9" w:rsidP="00B254D0">
            <w:r>
              <w:t xml:space="preserve">[2]: </w:t>
            </w:r>
            <w:r w:rsidRPr="00496177">
              <w:t>3</w:t>
            </w:r>
            <w:r>
              <w:rPr>
                <w:rStyle w:val="Code"/>
              </w:rPr>
              <w:t xml:space="preserve"> Part-35-security transport</w:t>
            </w:r>
          </w:p>
          <w:p w14:paraId="6C69AB52" w14:textId="67D6D367" w:rsidR="006208A9" w:rsidRDefault="006208A9" w:rsidP="00B254D0">
            <w:r>
              <w:t xml:space="preserve">(1): 3 </w:t>
            </w:r>
            <w:r w:rsidRPr="00496177">
              <w:rPr>
                <w:rStyle w:val="Code"/>
              </w:rPr>
              <w:t>ISO 4672 M8 x 16</w:t>
            </w:r>
            <w:r>
              <w:rPr>
                <w:rStyle w:val="Code"/>
              </w:rPr>
              <w:t xml:space="preserve"> treated</w:t>
            </w:r>
          </w:p>
          <w:p w14:paraId="21C5F552" w14:textId="77777777" w:rsidR="006208A9" w:rsidRPr="006208A9" w:rsidRDefault="006208A9" w:rsidP="006208A9">
            <w:r>
              <w:t xml:space="preserve">(2): 4 </w:t>
            </w:r>
            <w:r w:rsidRPr="00496177">
              <w:rPr>
                <w:rStyle w:val="Code"/>
              </w:rPr>
              <w:t>ISO 4762 M8 x 25</w:t>
            </w:r>
            <w:r>
              <w:rPr>
                <w:rStyle w:val="Code"/>
              </w:rPr>
              <w:t xml:space="preserve"> treated </w:t>
            </w:r>
          </w:p>
          <w:p w14:paraId="440E3A42" w14:textId="09FE6524" w:rsidR="006208A9" w:rsidRDefault="006208A9" w:rsidP="006208A9">
            <w:r w:rsidRPr="006208A9">
              <w:t xml:space="preserve">(3): </w:t>
            </w:r>
            <w:r w:rsidRPr="00B254D0">
              <w:t>4</w:t>
            </w:r>
            <w:r>
              <w:rPr>
                <w:rStyle w:val="Code"/>
              </w:rPr>
              <w:t xml:space="preserve"> ISO 4762 M8 x 60 treated</w:t>
            </w:r>
          </w:p>
          <w:p w14:paraId="391BF021" w14:textId="5DFA592A" w:rsidR="00496177" w:rsidRDefault="00B254D0" w:rsidP="006208A9">
            <w:r>
              <w:t>A</w:t>
            </w:r>
            <w:r w:rsidR="00496177">
              <w:t>ssemble</w:t>
            </w:r>
            <w:r w:rsidR="006208A9">
              <w:t xml:space="preserve"> 3 x [1]</w:t>
            </w:r>
            <w:r w:rsidR="00496177">
              <w:t xml:space="preserve"> </w:t>
            </w:r>
            <w:r w:rsidR="00496177" w:rsidRPr="00496177">
              <w:t xml:space="preserve">and </w:t>
            </w:r>
            <w:r w:rsidR="006208A9">
              <w:t>3 x [2] with 3 x (1), leaving</w:t>
            </w:r>
            <w:r w:rsidR="00496177">
              <w:t xml:space="preserve"> the screws slightly loose.</w:t>
            </w:r>
          </w:p>
          <w:p w14:paraId="1E5A0812" w14:textId="77777777" w:rsidR="00496177" w:rsidRPr="006208A9" w:rsidRDefault="00496177" w:rsidP="006208A9">
            <w:r>
              <w:t>At three places around the PI</w:t>
            </w:r>
            <w:r w:rsidR="006208A9">
              <w:t xml:space="preserve"> (near each leg)</w:t>
            </w:r>
            <w:r>
              <w:t xml:space="preserve">, attach </w:t>
            </w:r>
            <w:r w:rsidR="006208A9">
              <w:t xml:space="preserve">[1]+[2] </w:t>
            </w:r>
            <w:r>
              <w:t xml:space="preserve">using </w:t>
            </w:r>
            <w:r w:rsidR="006208A9">
              <w:t xml:space="preserve">4 x (2) </w:t>
            </w:r>
            <w:r w:rsidRPr="00B254D0">
              <w:t>at the top</w:t>
            </w:r>
            <w:r>
              <w:rPr>
                <w:rStyle w:val="Code"/>
              </w:rPr>
              <w:t xml:space="preserve"> </w:t>
            </w:r>
            <w:r w:rsidRPr="00496177">
              <w:t>an</w:t>
            </w:r>
            <w:r w:rsidRPr="006208A9">
              <w:t xml:space="preserve">d </w:t>
            </w:r>
            <w:r w:rsidR="006208A9" w:rsidRPr="006208A9">
              <w:t xml:space="preserve">4 x (3) </w:t>
            </w:r>
            <w:r w:rsidR="00B254D0" w:rsidRPr="00B254D0">
              <w:t>at the bottom</w:t>
            </w:r>
            <w:r w:rsidR="00B254D0">
              <w:rPr>
                <w:rStyle w:val="Code"/>
              </w:rPr>
              <w:t>.</w:t>
            </w:r>
          </w:p>
          <w:p w14:paraId="52A87792" w14:textId="7EF46949" w:rsidR="006208A9" w:rsidRPr="00315FF6" w:rsidRDefault="006208A9" w:rsidP="006208A9">
            <w:r w:rsidRPr="006208A9">
              <w:t>Tighten all the screws.</w:t>
            </w:r>
          </w:p>
        </w:tc>
        <w:tc>
          <w:tcPr>
            <w:tcW w:w="4733" w:type="dxa"/>
          </w:tcPr>
          <w:p w14:paraId="23FFFCEC" w14:textId="1F9B0D4F" w:rsidR="00496177" w:rsidRPr="00315FF6" w:rsidRDefault="00B254D0" w:rsidP="00B76626">
            <w:r>
              <w:rPr>
                <w:noProof/>
                <w:lang w:val="en-AU" w:eastAsia="ja-JP"/>
              </w:rPr>
              <mc:AlternateContent>
                <mc:Choice Requires="wps">
                  <w:drawing>
                    <wp:anchor distT="0" distB="0" distL="114300" distR="114300" simplePos="0" relativeHeight="251790336" behindDoc="0" locked="0" layoutInCell="1" allowOverlap="1" wp14:anchorId="1A5A43ED" wp14:editId="2DB4C0D8">
                      <wp:simplePos x="0" y="0"/>
                      <wp:positionH relativeFrom="column">
                        <wp:posOffset>1770710</wp:posOffset>
                      </wp:positionH>
                      <wp:positionV relativeFrom="paragraph">
                        <wp:posOffset>745420</wp:posOffset>
                      </wp:positionV>
                      <wp:extent cx="572535" cy="229340"/>
                      <wp:effectExtent l="0" t="0" r="12065" b="0"/>
                      <wp:wrapNone/>
                      <wp:docPr id="93" name="Text Box 93"/>
                      <wp:cNvGraphicFramePr/>
                      <a:graphic xmlns:a="http://schemas.openxmlformats.org/drawingml/2006/main">
                        <a:graphicData uri="http://schemas.microsoft.com/office/word/2010/wordprocessingShape">
                          <wps:wsp>
                            <wps:cNvSpPr txBox="1"/>
                            <wps:spPr>
                              <a:xfrm>
                                <a:off x="0" y="0"/>
                                <a:ext cx="572535" cy="229340"/>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28E4933" w14:textId="1FF02BED" w:rsidR="00B32AE1" w:rsidRPr="00B254D0" w:rsidRDefault="00B32AE1" w:rsidP="00B254D0">
                                  <w:pPr>
                                    <w:spacing w:before="0"/>
                                    <w:rPr>
                                      <w:rFonts w:eastAsia="MS Mincho"/>
                                      <w:sz w:val="20"/>
                                    </w:rPr>
                                  </w:pPr>
                                  <w:r>
                                    <w:rPr>
                                      <w:rFonts w:eastAsia="MS Mincho"/>
                                      <w:sz w:val="20"/>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A43ED" id="Text Box 93" o:spid="_x0000_s1133" type="#_x0000_t202" style="position:absolute;left:0;text-align:left;margin-left:139.45pt;margin-top:58.7pt;width:45.1pt;height:18.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" fillcolor="#4f81bd [3204]" stroked="f">
                      <v:fill opacity="32896f"/>
                      <v:textbox inset="0,0,0,0">
                        <w:txbxContent>
                          <w:p w14:paraId="228E4933" w14:textId="1FF02BED" w:rsidR="00B32AE1" w:rsidRPr="00B254D0" w:rsidRDefault="00B32AE1" w:rsidP="00B254D0">
                            <w:pPr>
                              <w:spacing w:before="0"/>
                              <w:rPr>
                                <w:rFonts w:eastAsia="MS Mincho"/>
                                <w:sz w:val="20"/>
                              </w:rPr>
                            </w:pPr>
                            <w:r>
                              <w:rPr>
                                <w:rFonts w:eastAsia="MS Mincho"/>
                                <w:sz w:val="20"/>
                              </w:rPr>
                              <w:t>(2)</w:t>
                            </w:r>
                          </w:p>
                        </w:txbxContent>
                      </v:textbox>
                    </v:shape>
                  </w:pict>
                </mc:Fallback>
              </mc:AlternateContent>
            </w:r>
            <w:r>
              <w:rPr>
                <w:noProof/>
                <w:lang w:val="en-AU" w:eastAsia="ja-JP"/>
              </w:rPr>
              <mc:AlternateContent>
                <mc:Choice Requires="wps">
                  <w:drawing>
                    <wp:anchor distT="0" distB="0" distL="114300" distR="114300" simplePos="0" relativeHeight="251788288" behindDoc="0" locked="0" layoutInCell="1" allowOverlap="1" wp14:anchorId="2B124D65" wp14:editId="789EA71C">
                      <wp:simplePos x="0" y="0"/>
                      <wp:positionH relativeFrom="column">
                        <wp:posOffset>969971</wp:posOffset>
                      </wp:positionH>
                      <wp:positionV relativeFrom="paragraph">
                        <wp:posOffset>841141</wp:posOffset>
                      </wp:positionV>
                      <wp:extent cx="828000" cy="14400"/>
                      <wp:effectExtent l="76200" t="76200" r="61595" b="163830"/>
                      <wp:wrapNone/>
                      <wp:docPr id="92" name="Straight Connector 92"/>
                      <wp:cNvGraphicFramePr/>
                      <a:graphic xmlns:a="http://schemas.openxmlformats.org/drawingml/2006/main">
                        <a:graphicData uri="http://schemas.microsoft.com/office/word/2010/wordprocessingShape">
                          <wps:wsp>
                            <wps:cNvCnPr/>
                            <wps:spPr>
                              <a:xfrm flipV="1">
                                <a:off x="0" y="0"/>
                                <a:ext cx="828000" cy="14400"/>
                              </a:xfrm>
                              <a:prstGeom prst="line">
                                <a:avLst/>
                              </a:prstGeom>
                              <a:ln>
                                <a:head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2CB373" id="Straight Connector 92" o:spid="_x0000_s1026" style="position:absolute;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4pt,66.25pt" to="141.6pt,67.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" strokecolor="#4f81bd [3204]" strokeweight="2pt">
                      <v:stroke startarrow="block"/>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786240" behindDoc="0" locked="0" layoutInCell="1" allowOverlap="1" wp14:anchorId="6B328E50" wp14:editId="5E48097D">
                      <wp:simplePos x="0" y="0"/>
                      <wp:positionH relativeFrom="column">
                        <wp:posOffset>1842905</wp:posOffset>
                      </wp:positionH>
                      <wp:positionV relativeFrom="paragraph">
                        <wp:posOffset>1957915</wp:posOffset>
                      </wp:positionV>
                      <wp:extent cx="572535" cy="229340"/>
                      <wp:effectExtent l="0" t="0" r="12065" b="0"/>
                      <wp:wrapNone/>
                      <wp:docPr id="91" name="Text Box 91"/>
                      <wp:cNvGraphicFramePr/>
                      <a:graphic xmlns:a="http://schemas.openxmlformats.org/drawingml/2006/main">
                        <a:graphicData uri="http://schemas.microsoft.com/office/word/2010/wordprocessingShape">
                          <wps:wsp>
                            <wps:cNvSpPr txBox="1"/>
                            <wps:spPr>
                              <a:xfrm>
                                <a:off x="0" y="0"/>
                                <a:ext cx="572535" cy="229340"/>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9556EAE" w14:textId="50AB6EEC" w:rsidR="00B32AE1" w:rsidRPr="00B254D0" w:rsidRDefault="00B32AE1" w:rsidP="00B254D0">
                                  <w:pPr>
                                    <w:spacing w:before="0"/>
                                    <w:rPr>
                                      <w:rFonts w:eastAsia="MS Mincho"/>
                                      <w:sz w:val="20"/>
                                    </w:rPr>
                                  </w:pPr>
                                  <w:r>
                                    <w:rPr>
                                      <w:rFonts w:eastAsia="MS Mincho"/>
                                      <w:sz w:val="20"/>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28E50" id="Text Box 91" o:spid="_x0000_s1134" type="#_x0000_t202" style="position:absolute;left:0;text-align:left;margin-left:145.1pt;margin-top:154.15pt;width:45.1pt;height:18.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" fillcolor="#4f81bd [3204]" stroked="f">
                      <v:fill opacity="32896f"/>
                      <v:textbox inset="0,0,0,0">
                        <w:txbxContent>
                          <w:p w14:paraId="79556EAE" w14:textId="50AB6EEC" w:rsidR="00B32AE1" w:rsidRPr="00B254D0" w:rsidRDefault="00B32AE1" w:rsidP="00B254D0">
                            <w:pPr>
                              <w:spacing w:before="0"/>
                              <w:rPr>
                                <w:rFonts w:eastAsia="MS Mincho"/>
                                <w:sz w:val="20"/>
                              </w:rPr>
                            </w:pPr>
                            <w:r>
                              <w:rPr>
                                <w:rFonts w:eastAsia="MS Mincho"/>
                                <w:sz w:val="20"/>
                              </w:rPr>
                              <w:t>(3)</w:t>
                            </w:r>
                          </w:p>
                        </w:txbxContent>
                      </v:textbox>
                    </v:shape>
                  </w:pict>
                </mc:Fallback>
              </mc:AlternateContent>
            </w:r>
            <w:r>
              <w:rPr>
                <w:noProof/>
                <w:lang w:val="en-AU" w:eastAsia="ja-JP"/>
              </w:rPr>
              <mc:AlternateContent>
                <mc:Choice Requires="wps">
                  <w:drawing>
                    <wp:anchor distT="0" distB="0" distL="114300" distR="114300" simplePos="0" relativeHeight="251784192" behindDoc="0" locked="0" layoutInCell="1" allowOverlap="1" wp14:anchorId="554D330F" wp14:editId="0A0CC57B">
                      <wp:simplePos x="0" y="0"/>
                      <wp:positionH relativeFrom="column">
                        <wp:posOffset>926770</wp:posOffset>
                      </wp:positionH>
                      <wp:positionV relativeFrom="paragraph">
                        <wp:posOffset>1957141</wp:posOffset>
                      </wp:positionV>
                      <wp:extent cx="878535" cy="79940"/>
                      <wp:effectExtent l="76200" t="101600" r="86995" b="98425"/>
                      <wp:wrapNone/>
                      <wp:docPr id="86" name="Straight Connector 86"/>
                      <wp:cNvGraphicFramePr/>
                      <a:graphic xmlns:a="http://schemas.openxmlformats.org/drawingml/2006/main">
                        <a:graphicData uri="http://schemas.microsoft.com/office/word/2010/wordprocessingShape">
                          <wps:wsp>
                            <wps:cNvCnPr/>
                            <wps:spPr>
                              <a:xfrm>
                                <a:off x="0" y="0"/>
                                <a:ext cx="878535" cy="79940"/>
                              </a:xfrm>
                              <a:prstGeom prst="line">
                                <a:avLst/>
                              </a:prstGeom>
                              <a:ln>
                                <a:head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3FBBDA" id="Straight Connector 86"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95pt,154.1pt" to="142.15pt,16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" strokecolor="#4f81bd [3204]" strokeweight="2pt">
                      <v:stroke startarrow="block"/>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780096" behindDoc="0" locked="0" layoutInCell="1" allowOverlap="1" wp14:anchorId="1878B649" wp14:editId="163B00BB">
                      <wp:simplePos x="0" y="0"/>
                      <wp:positionH relativeFrom="column">
                        <wp:posOffset>782769</wp:posOffset>
                      </wp:positionH>
                      <wp:positionV relativeFrom="paragraph">
                        <wp:posOffset>2151540</wp:posOffset>
                      </wp:positionV>
                      <wp:extent cx="1022535" cy="228440"/>
                      <wp:effectExtent l="76200" t="101600" r="69850" b="102235"/>
                      <wp:wrapNone/>
                      <wp:docPr id="64" name="Straight Connector 64"/>
                      <wp:cNvGraphicFramePr/>
                      <a:graphic xmlns:a="http://schemas.openxmlformats.org/drawingml/2006/main">
                        <a:graphicData uri="http://schemas.microsoft.com/office/word/2010/wordprocessingShape">
                          <wps:wsp>
                            <wps:cNvCnPr/>
                            <wps:spPr>
                              <a:xfrm>
                                <a:off x="0" y="0"/>
                                <a:ext cx="1022535" cy="228440"/>
                              </a:xfrm>
                              <a:prstGeom prst="line">
                                <a:avLst/>
                              </a:prstGeom>
                              <a:ln>
                                <a:head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AD4620" id="Straight Connector 64" o:spid="_x0000_s1026" style="position:absolute;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65pt,169.4pt" to="142.15pt,187.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" strokecolor="#4f81bd [3204]" strokeweight="2pt">
                      <v:stroke startarrow="block"/>
                      <v:shadow on="t" opacity="24903f" mv:blur="40000f" origin=",.5" offset="0,20000emu"/>
                    </v:line>
                  </w:pict>
                </mc:Fallback>
              </mc:AlternateContent>
            </w:r>
            <w:r>
              <w:rPr>
                <w:noProof/>
                <w:lang w:val="en-AU" w:eastAsia="ja-JP"/>
              </w:rPr>
              <mc:AlternateContent>
                <mc:Choice Requires="wps">
                  <w:drawing>
                    <wp:anchor distT="0" distB="0" distL="114300" distR="114300" simplePos="0" relativeHeight="251782144" behindDoc="0" locked="0" layoutInCell="1" allowOverlap="1" wp14:anchorId="6D0F4FDF" wp14:editId="20A85FC5">
                      <wp:simplePos x="0" y="0"/>
                      <wp:positionH relativeFrom="column">
                        <wp:posOffset>1805070</wp:posOffset>
                      </wp:positionH>
                      <wp:positionV relativeFrom="paragraph">
                        <wp:posOffset>2265150</wp:posOffset>
                      </wp:positionV>
                      <wp:extent cx="572535" cy="229340"/>
                      <wp:effectExtent l="0" t="0" r="12065" b="0"/>
                      <wp:wrapNone/>
                      <wp:docPr id="78" name="Text Box 78"/>
                      <wp:cNvGraphicFramePr/>
                      <a:graphic xmlns:a="http://schemas.openxmlformats.org/drawingml/2006/main">
                        <a:graphicData uri="http://schemas.microsoft.com/office/word/2010/wordprocessingShape">
                          <wps:wsp>
                            <wps:cNvSpPr txBox="1"/>
                            <wps:spPr>
                              <a:xfrm>
                                <a:off x="0" y="0"/>
                                <a:ext cx="572535" cy="229340"/>
                              </a:xfrm>
                              <a:prstGeom prst="rect">
                                <a:avLst/>
                              </a:prstGeom>
                              <a:solidFill>
                                <a:schemeClr val="accent1">
                                  <a:alpha val="5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D18532A" w14:textId="502A9182" w:rsidR="00B32AE1" w:rsidRPr="00B254D0" w:rsidRDefault="00B32AE1" w:rsidP="00B254D0">
                                  <w:pPr>
                                    <w:spacing w:before="0"/>
                                    <w:rPr>
                                      <w:rFonts w:eastAsia="MS Mincho"/>
                                      <w:sz w:val="20"/>
                                    </w:rPr>
                                  </w:pPr>
                                  <w:r>
                                    <w:rPr>
                                      <w:rFonts w:eastAsia="MS Mincho"/>
                                      <w:sz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F4FDF" id="Text Box 78" o:spid="_x0000_s1135" type="#_x0000_t202" style="position:absolute;left:0;text-align:left;margin-left:142.15pt;margin-top:178.35pt;width:45.1pt;height:18.0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" fillcolor="#4f81bd [3204]" stroked="f">
                      <v:fill opacity="32896f"/>
                      <v:textbox inset="0,0,0,0">
                        <w:txbxContent>
                          <w:p w14:paraId="0D18532A" w14:textId="502A9182" w:rsidR="00B32AE1" w:rsidRPr="00B254D0" w:rsidRDefault="00B32AE1" w:rsidP="00B254D0">
                            <w:pPr>
                              <w:spacing w:before="0"/>
                              <w:rPr>
                                <w:rFonts w:eastAsia="MS Mincho"/>
                                <w:sz w:val="20"/>
                              </w:rPr>
                            </w:pPr>
                            <w:r>
                              <w:rPr>
                                <w:rFonts w:eastAsia="MS Mincho"/>
                                <w:sz w:val="20"/>
                              </w:rPr>
                              <w:t>(1)</w:t>
                            </w:r>
                          </w:p>
                        </w:txbxContent>
                      </v:textbox>
                    </v:shape>
                  </w:pict>
                </mc:Fallback>
              </mc:AlternateContent>
            </w:r>
            <w:r>
              <w:rPr>
                <w:noProof/>
                <w:lang w:val="en-AU" w:eastAsia="ja-JP"/>
              </w:rPr>
              <w:drawing>
                <wp:inline distT="0" distB="0" distL="0" distR="0" wp14:anchorId="08693E13" wp14:editId="19622DC3">
                  <wp:extent cx="1271923" cy="2651595"/>
                  <wp:effectExtent l="0" t="0" r="0" b="0"/>
                  <wp:docPr id="55" name="Picture 55" descr="../../../../../../var/folders/hf/20t5pn953rv7z5xdv8yfh5j00000gn/T/com.realmacsoftware.ember/84EDFBFC-49B8-4BC8-AFC1-7B871DF80800/BS:%20S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hf/20t5pn953rv7z5xdv8yfh5j00000gn/T/com.realmacsoftware.ember/84EDFBFC-49B8-4BC8-AFC1-7B871DF80800/BS:%20Sec"/>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87653" cy="2684388"/>
                          </a:xfrm>
                          <a:prstGeom prst="rect">
                            <a:avLst/>
                          </a:prstGeom>
                          <a:noFill/>
                          <a:ln>
                            <a:noFill/>
                          </a:ln>
                        </pic:spPr>
                      </pic:pic>
                    </a:graphicData>
                  </a:graphic>
                </wp:inline>
              </w:drawing>
            </w:r>
          </w:p>
        </w:tc>
      </w:tr>
    </w:tbl>
    <w:p w14:paraId="496E9E23" w14:textId="77777777" w:rsidR="00496177" w:rsidRPr="00496177" w:rsidRDefault="00496177" w:rsidP="00496177"/>
    <w:p w14:paraId="1B03B52F" w14:textId="77777777" w:rsidR="00E73973" w:rsidRPr="00E73973" w:rsidRDefault="00E73973" w:rsidP="00E73973"/>
    <w:p w14:paraId="0823E7BF" w14:textId="77777777" w:rsidR="002B0990" w:rsidRDefault="002B0990" w:rsidP="002B0990">
      <w:pPr>
        <w:pStyle w:val="Heading2"/>
        <w:rPr>
          <w:lang w:val="en-AU"/>
        </w:rPr>
      </w:pPr>
      <w:bookmarkStart w:id="291" w:name="OLE_LINK56"/>
      <w:bookmarkStart w:id="292" w:name="OLE_LINK57"/>
      <w:bookmarkStart w:id="293" w:name="OLE_LINK15"/>
      <w:bookmarkStart w:id="294" w:name="OLE_LINK49"/>
      <w:bookmarkStart w:id="295" w:name="OLE_LINK50"/>
      <w:bookmarkStart w:id="296" w:name="OLE_LINK54"/>
      <w:bookmarkStart w:id="297" w:name="_Toc453827577"/>
      <w:r>
        <w:rPr>
          <w:lang w:val="en-AU"/>
        </w:rPr>
        <w:t>Dummy procedure step for cutting and pasting</w:t>
      </w:r>
      <w:bookmarkEnd w:id="297"/>
    </w:p>
    <w:tbl>
      <w:tblPr>
        <w:tblStyle w:val="TableGrid"/>
        <w:tblW w:w="0" w:type="auto"/>
        <w:tblLook w:val="04A0" w:firstRow="1" w:lastRow="0" w:firstColumn="1" w:lastColumn="0" w:noHBand="0" w:noVBand="1"/>
      </w:tblPr>
      <w:tblGrid>
        <w:gridCol w:w="4733"/>
        <w:gridCol w:w="4733"/>
      </w:tblGrid>
      <w:tr w:rsidR="002B0990" w:rsidRPr="00315FF6" w14:paraId="300B4983" w14:textId="77777777" w:rsidTr="00B76626">
        <w:tc>
          <w:tcPr>
            <w:tcW w:w="4733" w:type="dxa"/>
          </w:tcPr>
          <w:p w14:paraId="647E4C2C" w14:textId="77777777" w:rsidR="002B0990" w:rsidRPr="00315FF6" w:rsidRDefault="002B0990" w:rsidP="00B76626"/>
        </w:tc>
        <w:tc>
          <w:tcPr>
            <w:tcW w:w="4733" w:type="dxa"/>
          </w:tcPr>
          <w:p w14:paraId="5C3D2041" w14:textId="77777777" w:rsidR="002B0990" w:rsidRPr="00315FF6" w:rsidRDefault="002B0990" w:rsidP="00B76626"/>
        </w:tc>
      </w:tr>
      <w:bookmarkEnd w:id="291"/>
      <w:bookmarkEnd w:id="292"/>
      <w:bookmarkEnd w:id="293"/>
      <w:bookmarkEnd w:id="294"/>
      <w:bookmarkEnd w:id="295"/>
      <w:bookmarkEnd w:id="296"/>
    </w:tbl>
    <w:p w14:paraId="27A9AB50" w14:textId="77777777" w:rsidR="0035642E" w:rsidRPr="0035642E" w:rsidRDefault="0035642E" w:rsidP="0035642E"/>
    <w:sectPr w:rsidR="0035642E" w:rsidRPr="0035642E" w:rsidSect="00F1153B">
      <w:headerReference w:type="default" r:id="rId73"/>
      <w:headerReference w:type="first" r:id="rId74"/>
      <w:type w:val="continuous"/>
      <w:pgSz w:w="11900" w:h="16840" w:code="1"/>
      <w:pgMar w:top="1440" w:right="1325" w:bottom="1440" w:left="1325"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5E40F1" w14:textId="77777777" w:rsidR="0038298D" w:rsidRDefault="0038298D">
      <w:pPr>
        <w:spacing w:before="0"/>
      </w:pPr>
      <w:r>
        <w:separator/>
      </w:r>
    </w:p>
  </w:endnote>
  <w:endnote w:type="continuationSeparator" w:id="0">
    <w:p w14:paraId="793FB871" w14:textId="77777777" w:rsidR="0038298D" w:rsidRDefault="0038298D">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DIN Condensed">
    <w:panose1 w:val="00000500000000000000"/>
    <w:charset w:val="00"/>
    <w:family w:val="auto"/>
    <w:pitch w:val="variable"/>
    <w:sig w:usb0="800000AF" w:usb1="5000204A" w:usb2="00000000" w:usb3="00000000" w:csb0="00000001" w:csb1="00000000"/>
  </w:font>
  <w:font w:name="Courier">
    <w:panose1 w:val="02000500000000000000"/>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MS Mincho">
    <w:panose1 w:val="02020609040205080304"/>
    <w:charset w:val="80"/>
    <w:family w:val="auto"/>
    <w:pitch w:val="variable"/>
    <w:sig w:usb0="E00002FF" w:usb1="6AC7FDFB" w:usb2="08000012" w:usb3="00000000" w:csb0="0002009F" w:csb1="00000000"/>
  </w:font>
  <w:font w:name="MS">
    <w:altName w:val="Times New Roman"/>
    <w:panose1 w:val="00000000000000000000"/>
    <w:charset w:val="00"/>
    <w:family w:val="roman"/>
    <w:notTrueType/>
    <w:pitch w:val="default"/>
  </w:font>
  <w:font w:name="Hiragino Mincho ProN W3">
    <w:panose1 w:val="02020300000000000000"/>
    <w:charset w:val="80"/>
    <w:family w:val="auto"/>
    <w:pitch w:val="variable"/>
    <w:sig w:usb0="E00002FF" w:usb1="7AC7FFFF" w:usb2="00000012" w:usb3="00000000" w:csb0="0002000D"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E50158" w14:textId="77777777" w:rsidR="0038298D" w:rsidRDefault="0038298D">
      <w:pPr>
        <w:spacing w:before="0"/>
      </w:pPr>
      <w:r>
        <w:separator/>
      </w:r>
    </w:p>
  </w:footnote>
  <w:footnote w:type="continuationSeparator" w:id="0">
    <w:p w14:paraId="03799C48" w14:textId="77777777" w:rsidR="0038298D" w:rsidRDefault="0038298D">
      <w:pPr>
        <w:spacing w:before="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F9A4AF" w14:textId="3498FB9E" w:rsidR="00B32AE1" w:rsidRDefault="00B32AE1" w:rsidP="00DA6B21">
    <w:pPr>
      <w:pStyle w:val="Header"/>
      <w:tabs>
        <w:tab w:val="clear" w:pos="4320"/>
        <w:tab w:val="center" w:pos="4680"/>
      </w:tabs>
      <w:jc w:val="left"/>
      <w:rPr>
        <w:sz w:val="20"/>
      </w:rPr>
    </w:pPr>
    <w:r>
      <w:rPr>
        <w:b/>
        <w:i/>
        <w:color w:val="0000FF"/>
        <w:sz w:val="20"/>
      </w:rPr>
      <w:t>KAGRA</w:t>
    </w:r>
    <w:r w:rsidR="00A24E1B">
      <w:rPr>
        <w:sz w:val="20"/>
      </w:rPr>
      <w:tab/>
      <w:t>JGW-E1504235-v1</w:t>
    </w:r>
  </w:p>
  <w:p w14:paraId="4FAE39E7" w14:textId="77777777" w:rsidR="00B32AE1" w:rsidRDefault="00B32AE1">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F724FB" w14:textId="2ED9338E" w:rsidR="00B32AE1" w:rsidRDefault="00B32AE1">
    <w:pPr>
      <w:pStyle w:val="Header"/>
    </w:pPr>
    <w:r>
      <w:rPr>
        <w:noProof/>
        <w:lang w:val="en-AU" w:eastAsia="ja-JP"/>
      </w:rPr>
      <w:drawing>
        <wp:inline distT="0" distB="0" distL="0" distR="0" wp14:anchorId="5D9B9757" wp14:editId="3509CCC2">
          <wp:extent cx="6085840" cy="599440"/>
          <wp:effectExtent l="0" t="0" r="0" b="10160"/>
          <wp:docPr id="3" name="Picture 3" descr="MBP15 HD:Users:mbarton: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BP15 HD:Users:mbarton:Desktop: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85840" cy="599440"/>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46AE108A"/>
    <w:lvl w:ilvl="0">
      <w:start w:val="1"/>
      <w:numFmt w:val="lowerRoman"/>
      <w:pStyle w:val="ListNumber2"/>
      <w:lvlText w:val="(%1)"/>
      <w:lvlJc w:val="left"/>
      <w:pPr>
        <w:tabs>
          <w:tab w:val="num" w:pos="1440"/>
        </w:tabs>
        <w:ind w:left="720" w:hanging="360"/>
      </w:pPr>
      <w:rPr>
        <w:rFonts w:hint="default"/>
      </w:rPr>
    </w:lvl>
  </w:abstractNum>
  <w:abstractNum w:abstractNumId="1">
    <w:nsid w:val="FFFFFF88"/>
    <w:multiLevelType w:val="singleLevel"/>
    <w:tmpl w:val="9DFA09AA"/>
    <w:lvl w:ilvl="0">
      <w:start w:val="1"/>
      <w:numFmt w:val="decimal"/>
      <w:pStyle w:val="ListNumber"/>
      <w:lvlText w:val="%1."/>
      <w:lvlJc w:val="left"/>
      <w:pPr>
        <w:tabs>
          <w:tab w:val="num" w:pos="360"/>
        </w:tabs>
        <w:ind w:left="360" w:hanging="360"/>
      </w:pPr>
    </w:lvl>
  </w:abstractNum>
  <w:abstractNum w:abstractNumId="2">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0000001"/>
    <w:multiLevelType w:val="hybridMultilevel"/>
    <w:tmpl w:val="8730D67A"/>
    <w:lvl w:ilvl="0" w:tplc="B8E4A2DA">
      <w:numFmt w:val="none"/>
      <w:lvlText w:val=""/>
      <w:lvlJc w:val="left"/>
      <w:pPr>
        <w:tabs>
          <w:tab w:val="num" w:pos="360"/>
        </w:tabs>
      </w:pPr>
    </w:lvl>
    <w:lvl w:ilvl="1" w:tplc="F8880ADC">
      <w:numFmt w:val="decimal"/>
      <w:lvlText w:val=""/>
      <w:lvlJc w:val="left"/>
    </w:lvl>
    <w:lvl w:ilvl="2" w:tplc="0FD01704">
      <w:numFmt w:val="decimal"/>
      <w:lvlText w:val=""/>
      <w:lvlJc w:val="left"/>
    </w:lvl>
    <w:lvl w:ilvl="3" w:tplc="5A0011B4">
      <w:numFmt w:val="decimal"/>
      <w:lvlText w:val=""/>
      <w:lvlJc w:val="left"/>
    </w:lvl>
    <w:lvl w:ilvl="4" w:tplc="92C2A65A">
      <w:numFmt w:val="decimal"/>
      <w:lvlText w:val=""/>
      <w:lvlJc w:val="left"/>
    </w:lvl>
    <w:lvl w:ilvl="5" w:tplc="37A2BD7E">
      <w:numFmt w:val="decimal"/>
      <w:lvlText w:val=""/>
      <w:lvlJc w:val="left"/>
    </w:lvl>
    <w:lvl w:ilvl="6" w:tplc="FD46FFDA">
      <w:numFmt w:val="decimal"/>
      <w:lvlText w:val=""/>
      <w:lvlJc w:val="left"/>
    </w:lvl>
    <w:lvl w:ilvl="7" w:tplc="1A906500">
      <w:numFmt w:val="decimal"/>
      <w:lvlText w:val=""/>
      <w:lvlJc w:val="left"/>
    </w:lvl>
    <w:lvl w:ilvl="8" w:tplc="2C9E2C78">
      <w:numFmt w:val="decimal"/>
      <w:lvlText w:val=""/>
      <w:lvlJc w:val="left"/>
    </w:lvl>
  </w:abstractNum>
  <w:abstractNum w:abstractNumId="4">
    <w:nsid w:val="00000002"/>
    <w:multiLevelType w:val="hybridMultilevel"/>
    <w:tmpl w:val="8214DF44"/>
    <w:lvl w:ilvl="0" w:tplc="DC80CB7A">
      <w:numFmt w:val="none"/>
      <w:lvlText w:val=""/>
      <w:lvlJc w:val="left"/>
      <w:pPr>
        <w:tabs>
          <w:tab w:val="num" w:pos="360"/>
        </w:tabs>
      </w:pPr>
    </w:lvl>
    <w:lvl w:ilvl="1" w:tplc="94A60FD8">
      <w:numFmt w:val="decimal"/>
      <w:lvlText w:val=""/>
      <w:lvlJc w:val="left"/>
    </w:lvl>
    <w:lvl w:ilvl="2" w:tplc="3B348494">
      <w:numFmt w:val="decimal"/>
      <w:lvlText w:val=""/>
      <w:lvlJc w:val="left"/>
    </w:lvl>
    <w:lvl w:ilvl="3" w:tplc="94FCECD8">
      <w:numFmt w:val="decimal"/>
      <w:lvlText w:val=""/>
      <w:lvlJc w:val="left"/>
    </w:lvl>
    <w:lvl w:ilvl="4" w:tplc="CA860D30">
      <w:numFmt w:val="decimal"/>
      <w:lvlText w:val=""/>
      <w:lvlJc w:val="left"/>
    </w:lvl>
    <w:lvl w:ilvl="5" w:tplc="66289076">
      <w:numFmt w:val="decimal"/>
      <w:lvlText w:val=""/>
      <w:lvlJc w:val="left"/>
    </w:lvl>
    <w:lvl w:ilvl="6" w:tplc="7974E9D2">
      <w:numFmt w:val="decimal"/>
      <w:lvlText w:val=""/>
      <w:lvlJc w:val="left"/>
    </w:lvl>
    <w:lvl w:ilvl="7" w:tplc="CC9E5338">
      <w:numFmt w:val="decimal"/>
      <w:lvlText w:val=""/>
      <w:lvlJc w:val="left"/>
    </w:lvl>
    <w:lvl w:ilvl="8" w:tplc="DB2824F4">
      <w:numFmt w:val="decimal"/>
      <w:lvlText w:val=""/>
      <w:lvlJc w:val="left"/>
    </w:lvl>
  </w:abstractNum>
  <w:abstractNum w:abstractNumId="5">
    <w:nsid w:val="00000003"/>
    <w:multiLevelType w:val="hybridMultilevel"/>
    <w:tmpl w:val="17F68298"/>
    <w:lvl w:ilvl="0" w:tplc="5E82F942">
      <w:numFmt w:val="none"/>
      <w:lvlText w:val=""/>
      <w:lvlJc w:val="left"/>
      <w:pPr>
        <w:tabs>
          <w:tab w:val="num" w:pos="360"/>
        </w:tabs>
      </w:pPr>
    </w:lvl>
    <w:lvl w:ilvl="1" w:tplc="EF82D67A">
      <w:numFmt w:val="decimal"/>
      <w:lvlText w:val=""/>
      <w:lvlJc w:val="left"/>
    </w:lvl>
    <w:lvl w:ilvl="2" w:tplc="B3B49D36">
      <w:numFmt w:val="decimal"/>
      <w:lvlText w:val=""/>
      <w:lvlJc w:val="left"/>
    </w:lvl>
    <w:lvl w:ilvl="3" w:tplc="CE124814">
      <w:numFmt w:val="decimal"/>
      <w:lvlText w:val=""/>
      <w:lvlJc w:val="left"/>
    </w:lvl>
    <w:lvl w:ilvl="4" w:tplc="796A6F36">
      <w:numFmt w:val="decimal"/>
      <w:lvlText w:val=""/>
      <w:lvlJc w:val="left"/>
    </w:lvl>
    <w:lvl w:ilvl="5" w:tplc="D7E04356">
      <w:numFmt w:val="decimal"/>
      <w:lvlText w:val=""/>
      <w:lvlJc w:val="left"/>
    </w:lvl>
    <w:lvl w:ilvl="6" w:tplc="85FA366C">
      <w:numFmt w:val="decimal"/>
      <w:lvlText w:val=""/>
      <w:lvlJc w:val="left"/>
    </w:lvl>
    <w:lvl w:ilvl="7" w:tplc="54B64DA2">
      <w:numFmt w:val="decimal"/>
      <w:lvlText w:val=""/>
      <w:lvlJc w:val="left"/>
    </w:lvl>
    <w:lvl w:ilvl="8" w:tplc="A822A0F8">
      <w:numFmt w:val="decimal"/>
      <w:lvlText w:val=""/>
      <w:lvlJc w:val="left"/>
    </w:lvl>
  </w:abstractNum>
  <w:abstractNum w:abstractNumId="6">
    <w:nsid w:val="00000004"/>
    <w:multiLevelType w:val="hybridMultilevel"/>
    <w:tmpl w:val="E92E4C6A"/>
    <w:lvl w:ilvl="0" w:tplc="F00C9EDC">
      <w:numFmt w:val="none"/>
      <w:lvlText w:val=""/>
      <w:lvlJc w:val="left"/>
      <w:pPr>
        <w:tabs>
          <w:tab w:val="num" w:pos="360"/>
        </w:tabs>
      </w:pPr>
    </w:lvl>
    <w:lvl w:ilvl="1" w:tplc="D18A5150">
      <w:numFmt w:val="decimal"/>
      <w:lvlText w:val=""/>
      <w:lvlJc w:val="left"/>
    </w:lvl>
    <w:lvl w:ilvl="2" w:tplc="D946FA84">
      <w:numFmt w:val="decimal"/>
      <w:lvlText w:val=""/>
      <w:lvlJc w:val="left"/>
    </w:lvl>
    <w:lvl w:ilvl="3" w:tplc="31B44AB4">
      <w:numFmt w:val="decimal"/>
      <w:lvlText w:val=""/>
      <w:lvlJc w:val="left"/>
    </w:lvl>
    <w:lvl w:ilvl="4" w:tplc="4274E480">
      <w:numFmt w:val="decimal"/>
      <w:lvlText w:val=""/>
      <w:lvlJc w:val="left"/>
    </w:lvl>
    <w:lvl w:ilvl="5" w:tplc="8B0CCE70">
      <w:numFmt w:val="decimal"/>
      <w:lvlText w:val=""/>
      <w:lvlJc w:val="left"/>
    </w:lvl>
    <w:lvl w:ilvl="6" w:tplc="3AA2E290">
      <w:numFmt w:val="decimal"/>
      <w:lvlText w:val=""/>
      <w:lvlJc w:val="left"/>
    </w:lvl>
    <w:lvl w:ilvl="7" w:tplc="46C42D62">
      <w:numFmt w:val="decimal"/>
      <w:lvlText w:val=""/>
      <w:lvlJc w:val="left"/>
    </w:lvl>
    <w:lvl w:ilvl="8" w:tplc="6400DBA6">
      <w:numFmt w:val="decimal"/>
      <w:lvlText w:val=""/>
      <w:lvlJc w:val="left"/>
    </w:lvl>
  </w:abstractNum>
  <w:abstractNum w:abstractNumId="7">
    <w:nsid w:val="021D3FFF"/>
    <w:multiLevelType w:val="hybridMultilevel"/>
    <w:tmpl w:val="95B02BE6"/>
    <w:lvl w:ilvl="0" w:tplc="B644FECC">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092A5096"/>
    <w:multiLevelType w:val="hybridMultilevel"/>
    <w:tmpl w:val="C1EE6846"/>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9">
    <w:nsid w:val="100D7828"/>
    <w:multiLevelType w:val="hybridMultilevel"/>
    <w:tmpl w:val="D1F426AC"/>
    <w:lvl w:ilvl="0" w:tplc="04090001">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0">
    <w:nsid w:val="108D18FE"/>
    <w:multiLevelType w:val="hybridMultilevel"/>
    <w:tmpl w:val="325C4A1C"/>
    <w:lvl w:ilvl="0" w:tplc="F2262F0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C330E0C"/>
    <w:multiLevelType w:val="multilevel"/>
    <w:tmpl w:val="B63E1976"/>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2">
    <w:nsid w:val="1C7E31BC"/>
    <w:multiLevelType w:val="hybridMultilevel"/>
    <w:tmpl w:val="6A687556"/>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3">
    <w:nsid w:val="20187DA7"/>
    <w:multiLevelType w:val="hybridMultilevel"/>
    <w:tmpl w:val="86FE1F74"/>
    <w:lvl w:ilvl="0" w:tplc="F2262F0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11B53E3"/>
    <w:multiLevelType w:val="hybridMultilevel"/>
    <w:tmpl w:val="9FF899AE"/>
    <w:lvl w:ilvl="0" w:tplc="04090001">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5">
    <w:nsid w:val="363D73ED"/>
    <w:multiLevelType w:val="hybridMultilevel"/>
    <w:tmpl w:val="001CB354"/>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6">
    <w:nsid w:val="547606D6"/>
    <w:multiLevelType w:val="hybridMultilevel"/>
    <w:tmpl w:val="7D9A205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55CB212D"/>
    <w:multiLevelType w:val="hybridMultilevel"/>
    <w:tmpl w:val="DCB009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77F67824"/>
    <w:multiLevelType w:val="hybridMultilevel"/>
    <w:tmpl w:val="B5F4D7E2"/>
    <w:lvl w:ilvl="0" w:tplc="04090001">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lvlOverride w:ilvl="0">
      <w:startOverride w:val="1"/>
    </w:lvlOverride>
  </w:num>
  <w:num w:numId="4">
    <w:abstractNumId w:val="0"/>
    <w:lvlOverride w:ilvl="0">
      <w:startOverride w:val="1"/>
    </w:lvlOverride>
  </w:num>
  <w:num w:numId="5">
    <w:abstractNumId w:val="0"/>
    <w:lvlOverride w:ilvl="0">
      <w:startOverride w:val="1"/>
    </w:lvlOverride>
  </w:num>
  <w:num w:numId="6">
    <w:abstractNumId w:val="0"/>
    <w:lvlOverride w:ilvl="0">
      <w:startOverride w:val="1"/>
    </w:lvlOverride>
  </w:num>
  <w:num w:numId="7">
    <w:abstractNumId w:val="16"/>
  </w:num>
  <w:num w:numId="8">
    <w:abstractNumId w:val="0"/>
  </w:num>
  <w:num w:numId="9">
    <w:abstractNumId w:val="0"/>
    <w:lvlOverride w:ilvl="0">
      <w:startOverride w:val="1"/>
    </w:lvlOverride>
  </w:num>
  <w:num w:numId="10">
    <w:abstractNumId w:val="0"/>
    <w:lvlOverride w:ilvl="0">
      <w:startOverride w:val="1"/>
    </w:lvlOverride>
  </w:num>
  <w:num w:numId="11">
    <w:abstractNumId w:val="0"/>
    <w:lvlOverride w:ilvl="0">
      <w:startOverride w:val="1"/>
    </w:lvlOverride>
  </w:num>
  <w:num w:numId="12">
    <w:abstractNumId w:val="18"/>
  </w:num>
  <w:num w:numId="13">
    <w:abstractNumId w:val="14"/>
  </w:num>
  <w:num w:numId="14">
    <w:abstractNumId w:val="9"/>
  </w:num>
  <w:num w:numId="15">
    <w:abstractNumId w:val="11"/>
  </w:num>
  <w:num w:numId="16">
    <w:abstractNumId w:val="3"/>
  </w:num>
  <w:num w:numId="17">
    <w:abstractNumId w:val="4"/>
  </w:num>
  <w:num w:numId="18">
    <w:abstractNumId w:val="5"/>
  </w:num>
  <w:num w:numId="19">
    <w:abstractNumId w:val="6"/>
  </w:num>
  <w:num w:numId="20">
    <w:abstractNumId w:val="15"/>
  </w:num>
  <w:num w:numId="21">
    <w:abstractNumId w:val="8"/>
  </w:num>
  <w:num w:numId="22">
    <w:abstractNumId w:val="12"/>
  </w:num>
  <w:num w:numId="23">
    <w:abstractNumId w:val="10"/>
  </w:num>
  <w:num w:numId="24">
    <w:abstractNumId w:val="13"/>
  </w:num>
  <w:num w:numId="25">
    <w:abstractNumId w:val="17"/>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7"/>
  <w:embedSystemFonts/>
  <w:activeWritingStyle w:appName="MSWord" w:lang="en-US" w:vendorID="6" w:dllVersion="2"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4BB3"/>
    <w:rsid w:val="00004E69"/>
    <w:rsid w:val="00013D15"/>
    <w:rsid w:val="00013E48"/>
    <w:rsid w:val="00014E45"/>
    <w:rsid w:val="0001777D"/>
    <w:rsid w:val="000249DA"/>
    <w:rsid w:val="0003164F"/>
    <w:rsid w:val="00032F51"/>
    <w:rsid w:val="00033D14"/>
    <w:rsid w:val="000363D3"/>
    <w:rsid w:val="0004231B"/>
    <w:rsid w:val="00042686"/>
    <w:rsid w:val="00052937"/>
    <w:rsid w:val="00054ABF"/>
    <w:rsid w:val="00060A8B"/>
    <w:rsid w:val="00064FD9"/>
    <w:rsid w:val="00071463"/>
    <w:rsid w:val="00077508"/>
    <w:rsid w:val="0008118C"/>
    <w:rsid w:val="00086A24"/>
    <w:rsid w:val="000A12FC"/>
    <w:rsid w:val="000A6C54"/>
    <w:rsid w:val="000B680D"/>
    <w:rsid w:val="000B74A3"/>
    <w:rsid w:val="000D49C0"/>
    <w:rsid w:val="000E4333"/>
    <w:rsid w:val="000F2822"/>
    <w:rsid w:val="000F2B13"/>
    <w:rsid w:val="00105652"/>
    <w:rsid w:val="00105ED5"/>
    <w:rsid w:val="0011003D"/>
    <w:rsid w:val="00112CA4"/>
    <w:rsid w:val="00113986"/>
    <w:rsid w:val="001149C0"/>
    <w:rsid w:val="00114E83"/>
    <w:rsid w:val="00116D3C"/>
    <w:rsid w:val="00117634"/>
    <w:rsid w:val="00123F98"/>
    <w:rsid w:val="001268B7"/>
    <w:rsid w:val="00127F9F"/>
    <w:rsid w:val="001315BB"/>
    <w:rsid w:val="0013336C"/>
    <w:rsid w:val="00133957"/>
    <w:rsid w:val="001346BF"/>
    <w:rsid w:val="00136AED"/>
    <w:rsid w:val="001478F1"/>
    <w:rsid w:val="00155A25"/>
    <w:rsid w:val="001617AB"/>
    <w:rsid w:val="00163DAF"/>
    <w:rsid w:val="00163F98"/>
    <w:rsid w:val="0016634C"/>
    <w:rsid w:val="00172B67"/>
    <w:rsid w:val="0017326A"/>
    <w:rsid w:val="00174BF2"/>
    <w:rsid w:val="001807E7"/>
    <w:rsid w:val="001821F7"/>
    <w:rsid w:val="00191149"/>
    <w:rsid w:val="00197393"/>
    <w:rsid w:val="00197A23"/>
    <w:rsid w:val="001A2337"/>
    <w:rsid w:val="001A756E"/>
    <w:rsid w:val="001A7B34"/>
    <w:rsid w:val="001B362D"/>
    <w:rsid w:val="001B3F61"/>
    <w:rsid w:val="001B4751"/>
    <w:rsid w:val="001C2C0F"/>
    <w:rsid w:val="001C4CF9"/>
    <w:rsid w:val="001C71C2"/>
    <w:rsid w:val="001D2B93"/>
    <w:rsid w:val="001D623B"/>
    <w:rsid w:val="001E16B5"/>
    <w:rsid w:val="001E38A6"/>
    <w:rsid w:val="001E6BF9"/>
    <w:rsid w:val="001F4166"/>
    <w:rsid w:val="00200984"/>
    <w:rsid w:val="0020222A"/>
    <w:rsid w:val="0020517F"/>
    <w:rsid w:val="00227848"/>
    <w:rsid w:val="00243185"/>
    <w:rsid w:val="0025380F"/>
    <w:rsid w:val="00257C0E"/>
    <w:rsid w:val="002640CC"/>
    <w:rsid w:val="0026604E"/>
    <w:rsid w:val="00271875"/>
    <w:rsid w:val="00273B3B"/>
    <w:rsid w:val="002743A8"/>
    <w:rsid w:val="00286611"/>
    <w:rsid w:val="00286A7E"/>
    <w:rsid w:val="00286D2B"/>
    <w:rsid w:val="00287381"/>
    <w:rsid w:val="002932AC"/>
    <w:rsid w:val="002A4B84"/>
    <w:rsid w:val="002B0990"/>
    <w:rsid w:val="002B7B76"/>
    <w:rsid w:val="002C179E"/>
    <w:rsid w:val="002C5E67"/>
    <w:rsid w:val="002C6E11"/>
    <w:rsid w:val="002C7907"/>
    <w:rsid w:val="002D1132"/>
    <w:rsid w:val="002E6D3A"/>
    <w:rsid w:val="002F0E15"/>
    <w:rsid w:val="002F1D10"/>
    <w:rsid w:val="002F3E59"/>
    <w:rsid w:val="0031371D"/>
    <w:rsid w:val="00313EF8"/>
    <w:rsid w:val="00315FF6"/>
    <w:rsid w:val="0032053A"/>
    <w:rsid w:val="00330119"/>
    <w:rsid w:val="00334796"/>
    <w:rsid w:val="003358B2"/>
    <w:rsid w:val="00345D97"/>
    <w:rsid w:val="00350D9E"/>
    <w:rsid w:val="003558A1"/>
    <w:rsid w:val="0035642E"/>
    <w:rsid w:val="00360CDA"/>
    <w:rsid w:val="0036422B"/>
    <w:rsid w:val="00364E60"/>
    <w:rsid w:val="003717D6"/>
    <w:rsid w:val="0037780B"/>
    <w:rsid w:val="0038298D"/>
    <w:rsid w:val="003833C4"/>
    <w:rsid w:val="0039135E"/>
    <w:rsid w:val="0039655C"/>
    <w:rsid w:val="00396707"/>
    <w:rsid w:val="00396BF3"/>
    <w:rsid w:val="0039706F"/>
    <w:rsid w:val="003A1EB2"/>
    <w:rsid w:val="003A5537"/>
    <w:rsid w:val="003B2944"/>
    <w:rsid w:val="003B5A12"/>
    <w:rsid w:val="003B60F8"/>
    <w:rsid w:val="003C36C9"/>
    <w:rsid w:val="003C4857"/>
    <w:rsid w:val="003D0596"/>
    <w:rsid w:val="003D07E7"/>
    <w:rsid w:val="003D5ED7"/>
    <w:rsid w:val="003E293B"/>
    <w:rsid w:val="003F1375"/>
    <w:rsid w:val="003F5535"/>
    <w:rsid w:val="0040321D"/>
    <w:rsid w:val="00404531"/>
    <w:rsid w:val="00405862"/>
    <w:rsid w:val="00406F0E"/>
    <w:rsid w:val="00410B63"/>
    <w:rsid w:val="00413D9E"/>
    <w:rsid w:val="00424C16"/>
    <w:rsid w:val="004359AE"/>
    <w:rsid w:val="004402C7"/>
    <w:rsid w:val="004420FD"/>
    <w:rsid w:val="00442E44"/>
    <w:rsid w:val="00444AD7"/>
    <w:rsid w:val="00446D6B"/>
    <w:rsid w:val="00447173"/>
    <w:rsid w:val="00451044"/>
    <w:rsid w:val="00451F9F"/>
    <w:rsid w:val="00452968"/>
    <w:rsid w:val="00454EF0"/>
    <w:rsid w:val="00480D03"/>
    <w:rsid w:val="00484EFE"/>
    <w:rsid w:val="00485521"/>
    <w:rsid w:val="00487024"/>
    <w:rsid w:val="004871D1"/>
    <w:rsid w:val="00491168"/>
    <w:rsid w:val="00492FC8"/>
    <w:rsid w:val="00496177"/>
    <w:rsid w:val="00496482"/>
    <w:rsid w:val="004B6489"/>
    <w:rsid w:val="004B7597"/>
    <w:rsid w:val="004C3D54"/>
    <w:rsid w:val="004C5336"/>
    <w:rsid w:val="004E19D6"/>
    <w:rsid w:val="004E39A2"/>
    <w:rsid w:val="004E71B2"/>
    <w:rsid w:val="004F67EF"/>
    <w:rsid w:val="004F6DF7"/>
    <w:rsid w:val="00505EE3"/>
    <w:rsid w:val="00511340"/>
    <w:rsid w:val="00515D0C"/>
    <w:rsid w:val="00520414"/>
    <w:rsid w:val="00523AA2"/>
    <w:rsid w:val="005250F4"/>
    <w:rsid w:val="00525914"/>
    <w:rsid w:val="00526F60"/>
    <w:rsid w:val="00527B01"/>
    <w:rsid w:val="00533755"/>
    <w:rsid w:val="00543CDC"/>
    <w:rsid w:val="0054739B"/>
    <w:rsid w:val="0055440B"/>
    <w:rsid w:val="00566A1D"/>
    <w:rsid w:val="0057286C"/>
    <w:rsid w:val="00573893"/>
    <w:rsid w:val="005755F6"/>
    <w:rsid w:val="0057604B"/>
    <w:rsid w:val="00586A95"/>
    <w:rsid w:val="0059616C"/>
    <w:rsid w:val="005A16AE"/>
    <w:rsid w:val="005B060A"/>
    <w:rsid w:val="005B2616"/>
    <w:rsid w:val="005B2CA1"/>
    <w:rsid w:val="005B6F2C"/>
    <w:rsid w:val="005B74AF"/>
    <w:rsid w:val="005C3F73"/>
    <w:rsid w:val="005E5B61"/>
    <w:rsid w:val="005F2A58"/>
    <w:rsid w:val="005F5255"/>
    <w:rsid w:val="005F5D82"/>
    <w:rsid w:val="00602560"/>
    <w:rsid w:val="006128F8"/>
    <w:rsid w:val="006208A9"/>
    <w:rsid w:val="00623EDB"/>
    <w:rsid w:val="00625036"/>
    <w:rsid w:val="0062696F"/>
    <w:rsid w:val="006331E0"/>
    <w:rsid w:val="006442EE"/>
    <w:rsid w:val="00645C66"/>
    <w:rsid w:val="00646080"/>
    <w:rsid w:val="00651F5D"/>
    <w:rsid w:val="0065233B"/>
    <w:rsid w:val="00665CDC"/>
    <w:rsid w:val="006700C9"/>
    <w:rsid w:val="00675FF6"/>
    <w:rsid w:val="00681E0B"/>
    <w:rsid w:val="006A3B70"/>
    <w:rsid w:val="006A3DDE"/>
    <w:rsid w:val="006B4F7D"/>
    <w:rsid w:val="006C0CFB"/>
    <w:rsid w:val="006D30E3"/>
    <w:rsid w:val="006D7495"/>
    <w:rsid w:val="006E06DF"/>
    <w:rsid w:val="006E39DC"/>
    <w:rsid w:val="006F71E8"/>
    <w:rsid w:val="00700273"/>
    <w:rsid w:val="00703E95"/>
    <w:rsid w:val="007122AB"/>
    <w:rsid w:val="00712467"/>
    <w:rsid w:val="0072026E"/>
    <w:rsid w:val="00731481"/>
    <w:rsid w:val="007321DA"/>
    <w:rsid w:val="00733A77"/>
    <w:rsid w:val="00740A4B"/>
    <w:rsid w:val="007449B0"/>
    <w:rsid w:val="00747B78"/>
    <w:rsid w:val="007546FD"/>
    <w:rsid w:val="0075775B"/>
    <w:rsid w:val="00775ADD"/>
    <w:rsid w:val="00782A26"/>
    <w:rsid w:val="00785293"/>
    <w:rsid w:val="00785EFB"/>
    <w:rsid w:val="007913AE"/>
    <w:rsid w:val="00793E97"/>
    <w:rsid w:val="00797B78"/>
    <w:rsid w:val="007A42F6"/>
    <w:rsid w:val="007B6E3B"/>
    <w:rsid w:val="007B6F15"/>
    <w:rsid w:val="007D0482"/>
    <w:rsid w:val="007E3DDF"/>
    <w:rsid w:val="007F06F7"/>
    <w:rsid w:val="007F1937"/>
    <w:rsid w:val="007F1BCF"/>
    <w:rsid w:val="007F1DC5"/>
    <w:rsid w:val="007F3FBE"/>
    <w:rsid w:val="007F79AC"/>
    <w:rsid w:val="00830A8F"/>
    <w:rsid w:val="00834AE1"/>
    <w:rsid w:val="00841AE4"/>
    <w:rsid w:val="00847CC9"/>
    <w:rsid w:val="008542B8"/>
    <w:rsid w:val="008602AE"/>
    <w:rsid w:val="008714D1"/>
    <w:rsid w:val="00873802"/>
    <w:rsid w:val="00887423"/>
    <w:rsid w:val="00893E09"/>
    <w:rsid w:val="0089751D"/>
    <w:rsid w:val="008977EA"/>
    <w:rsid w:val="008A69EC"/>
    <w:rsid w:val="008D06A6"/>
    <w:rsid w:val="008D2805"/>
    <w:rsid w:val="008D63BF"/>
    <w:rsid w:val="008E006F"/>
    <w:rsid w:val="008E05E8"/>
    <w:rsid w:val="008E611A"/>
    <w:rsid w:val="008E7DBF"/>
    <w:rsid w:val="008F0F3D"/>
    <w:rsid w:val="008F37DB"/>
    <w:rsid w:val="00901C96"/>
    <w:rsid w:val="00907DAA"/>
    <w:rsid w:val="00907FFE"/>
    <w:rsid w:val="009104A8"/>
    <w:rsid w:val="00911737"/>
    <w:rsid w:val="00930AD4"/>
    <w:rsid w:val="00932FC0"/>
    <w:rsid w:val="00934425"/>
    <w:rsid w:val="00934CD9"/>
    <w:rsid w:val="00952758"/>
    <w:rsid w:val="009570BC"/>
    <w:rsid w:val="0096324A"/>
    <w:rsid w:val="009635C8"/>
    <w:rsid w:val="00964940"/>
    <w:rsid w:val="00965A93"/>
    <w:rsid w:val="00966621"/>
    <w:rsid w:val="00971152"/>
    <w:rsid w:val="00971E45"/>
    <w:rsid w:val="009748F4"/>
    <w:rsid w:val="00980475"/>
    <w:rsid w:val="00980A1F"/>
    <w:rsid w:val="00986C17"/>
    <w:rsid w:val="00994C91"/>
    <w:rsid w:val="009A477B"/>
    <w:rsid w:val="009A4F58"/>
    <w:rsid w:val="009C14D6"/>
    <w:rsid w:val="009C632C"/>
    <w:rsid w:val="009D2189"/>
    <w:rsid w:val="009D21BD"/>
    <w:rsid w:val="009E047F"/>
    <w:rsid w:val="009F19F8"/>
    <w:rsid w:val="009F45E9"/>
    <w:rsid w:val="00A0187D"/>
    <w:rsid w:val="00A01E0B"/>
    <w:rsid w:val="00A01F48"/>
    <w:rsid w:val="00A1073F"/>
    <w:rsid w:val="00A11B0E"/>
    <w:rsid w:val="00A1599B"/>
    <w:rsid w:val="00A20E7E"/>
    <w:rsid w:val="00A229AF"/>
    <w:rsid w:val="00A24E1B"/>
    <w:rsid w:val="00A26A51"/>
    <w:rsid w:val="00A32350"/>
    <w:rsid w:val="00A440A7"/>
    <w:rsid w:val="00A4570D"/>
    <w:rsid w:val="00A46297"/>
    <w:rsid w:val="00A652AC"/>
    <w:rsid w:val="00A65876"/>
    <w:rsid w:val="00A71D91"/>
    <w:rsid w:val="00A72CFC"/>
    <w:rsid w:val="00A72E69"/>
    <w:rsid w:val="00A74D76"/>
    <w:rsid w:val="00A77B5F"/>
    <w:rsid w:val="00A80127"/>
    <w:rsid w:val="00A9600A"/>
    <w:rsid w:val="00A96393"/>
    <w:rsid w:val="00AA0E73"/>
    <w:rsid w:val="00AA34B0"/>
    <w:rsid w:val="00AA3CF2"/>
    <w:rsid w:val="00AA4DD1"/>
    <w:rsid w:val="00AA5B9D"/>
    <w:rsid w:val="00AB59D6"/>
    <w:rsid w:val="00AB76BD"/>
    <w:rsid w:val="00AC0004"/>
    <w:rsid w:val="00AC575F"/>
    <w:rsid w:val="00AC57C3"/>
    <w:rsid w:val="00AF16BA"/>
    <w:rsid w:val="00AF5671"/>
    <w:rsid w:val="00B0507D"/>
    <w:rsid w:val="00B075C9"/>
    <w:rsid w:val="00B11F3F"/>
    <w:rsid w:val="00B1445A"/>
    <w:rsid w:val="00B20717"/>
    <w:rsid w:val="00B254D0"/>
    <w:rsid w:val="00B27E46"/>
    <w:rsid w:val="00B32AE1"/>
    <w:rsid w:val="00B37BA4"/>
    <w:rsid w:val="00B461C4"/>
    <w:rsid w:val="00B479B6"/>
    <w:rsid w:val="00B507C3"/>
    <w:rsid w:val="00B615D4"/>
    <w:rsid w:val="00B71108"/>
    <w:rsid w:val="00B76626"/>
    <w:rsid w:val="00B76933"/>
    <w:rsid w:val="00B82229"/>
    <w:rsid w:val="00B921DA"/>
    <w:rsid w:val="00BB0C64"/>
    <w:rsid w:val="00BC2FDF"/>
    <w:rsid w:val="00BD053A"/>
    <w:rsid w:val="00BD2B28"/>
    <w:rsid w:val="00BD5035"/>
    <w:rsid w:val="00BE3114"/>
    <w:rsid w:val="00BF4BB3"/>
    <w:rsid w:val="00C005C0"/>
    <w:rsid w:val="00C051C6"/>
    <w:rsid w:val="00C07B45"/>
    <w:rsid w:val="00C144EE"/>
    <w:rsid w:val="00C22506"/>
    <w:rsid w:val="00C26367"/>
    <w:rsid w:val="00C31556"/>
    <w:rsid w:val="00C343BE"/>
    <w:rsid w:val="00C42D32"/>
    <w:rsid w:val="00C5411D"/>
    <w:rsid w:val="00C6202F"/>
    <w:rsid w:val="00C63A12"/>
    <w:rsid w:val="00C6786C"/>
    <w:rsid w:val="00C82433"/>
    <w:rsid w:val="00C83F04"/>
    <w:rsid w:val="00C8799A"/>
    <w:rsid w:val="00C903B8"/>
    <w:rsid w:val="00C92028"/>
    <w:rsid w:val="00C95341"/>
    <w:rsid w:val="00CA064D"/>
    <w:rsid w:val="00CB2CDB"/>
    <w:rsid w:val="00CB44D9"/>
    <w:rsid w:val="00CB4872"/>
    <w:rsid w:val="00CC2EC3"/>
    <w:rsid w:val="00CC5AE8"/>
    <w:rsid w:val="00CD0792"/>
    <w:rsid w:val="00CD2F83"/>
    <w:rsid w:val="00CD4675"/>
    <w:rsid w:val="00CD5019"/>
    <w:rsid w:val="00CE0F22"/>
    <w:rsid w:val="00CE1557"/>
    <w:rsid w:val="00CF1656"/>
    <w:rsid w:val="00CF4472"/>
    <w:rsid w:val="00D00D0F"/>
    <w:rsid w:val="00D06408"/>
    <w:rsid w:val="00D0690A"/>
    <w:rsid w:val="00D06E94"/>
    <w:rsid w:val="00D115A1"/>
    <w:rsid w:val="00D15559"/>
    <w:rsid w:val="00D2162F"/>
    <w:rsid w:val="00D34D2A"/>
    <w:rsid w:val="00D35A93"/>
    <w:rsid w:val="00D42F6A"/>
    <w:rsid w:val="00D5569A"/>
    <w:rsid w:val="00D55F8D"/>
    <w:rsid w:val="00D624E0"/>
    <w:rsid w:val="00D66D0B"/>
    <w:rsid w:val="00D76B15"/>
    <w:rsid w:val="00D87EDA"/>
    <w:rsid w:val="00D92911"/>
    <w:rsid w:val="00D92E82"/>
    <w:rsid w:val="00DA2561"/>
    <w:rsid w:val="00DA43B3"/>
    <w:rsid w:val="00DA6B21"/>
    <w:rsid w:val="00DB2CF6"/>
    <w:rsid w:val="00DB658B"/>
    <w:rsid w:val="00DB7F58"/>
    <w:rsid w:val="00DC1C85"/>
    <w:rsid w:val="00DC3218"/>
    <w:rsid w:val="00DC50C1"/>
    <w:rsid w:val="00DE4BD8"/>
    <w:rsid w:val="00DE7B49"/>
    <w:rsid w:val="00DF234E"/>
    <w:rsid w:val="00DF2707"/>
    <w:rsid w:val="00DF4894"/>
    <w:rsid w:val="00E247E1"/>
    <w:rsid w:val="00E27057"/>
    <w:rsid w:val="00E3713E"/>
    <w:rsid w:val="00E425B9"/>
    <w:rsid w:val="00E552DA"/>
    <w:rsid w:val="00E57062"/>
    <w:rsid w:val="00E62F90"/>
    <w:rsid w:val="00E67912"/>
    <w:rsid w:val="00E67FF9"/>
    <w:rsid w:val="00E7108C"/>
    <w:rsid w:val="00E73952"/>
    <w:rsid w:val="00E73973"/>
    <w:rsid w:val="00E81823"/>
    <w:rsid w:val="00EA0387"/>
    <w:rsid w:val="00EA3787"/>
    <w:rsid w:val="00EB0530"/>
    <w:rsid w:val="00EB5DA8"/>
    <w:rsid w:val="00EC1C43"/>
    <w:rsid w:val="00EC2BAC"/>
    <w:rsid w:val="00EC40E5"/>
    <w:rsid w:val="00ED59BE"/>
    <w:rsid w:val="00ED6205"/>
    <w:rsid w:val="00EE21EA"/>
    <w:rsid w:val="00EF2FB2"/>
    <w:rsid w:val="00F061BA"/>
    <w:rsid w:val="00F07CCD"/>
    <w:rsid w:val="00F10155"/>
    <w:rsid w:val="00F1153B"/>
    <w:rsid w:val="00F12869"/>
    <w:rsid w:val="00F14234"/>
    <w:rsid w:val="00F15D13"/>
    <w:rsid w:val="00F32223"/>
    <w:rsid w:val="00F339E9"/>
    <w:rsid w:val="00F33FEA"/>
    <w:rsid w:val="00F42429"/>
    <w:rsid w:val="00F50BA2"/>
    <w:rsid w:val="00F52E13"/>
    <w:rsid w:val="00F545BB"/>
    <w:rsid w:val="00F555B0"/>
    <w:rsid w:val="00F57029"/>
    <w:rsid w:val="00F57059"/>
    <w:rsid w:val="00F63418"/>
    <w:rsid w:val="00F708C3"/>
    <w:rsid w:val="00F7220E"/>
    <w:rsid w:val="00F74274"/>
    <w:rsid w:val="00F8101E"/>
    <w:rsid w:val="00F82AFB"/>
    <w:rsid w:val="00F91D29"/>
    <w:rsid w:val="00F925AC"/>
    <w:rsid w:val="00FB0BDD"/>
    <w:rsid w:val="00FB0CDF"/>
    <w:rsid w:val="00FB4C01"/>
    <w:rsid w:val="00FB578F"/>
    <w:rsid w:val="00FD03B0"/>
    <w:rsid w:val="00FD4030"/>
    <w:rsid w:val="00FE339C"/>
    <w:rsid w:val="00FE4012"/>
    <w:rsid w:val="00FE4662"/>
    <w:rsid w:val="00FE61F3"/>
    <w:rsid w:val="00FF276F"/>
    <w:rsid w:val="00FF5169"/>
    <w:rsid w:val="00FF531C"/>
    <w:rsid w:val="42A642F2"/>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139938A7"/>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AU" w:eastAsia="en-US" w:bidi="ar-SA"/>
      </w:rPr>
    </w:rPrDefault>
    <w:pPrDefault/>
  </w:docDefaults>
  <w:latentStyles w:defLockedState="0" w:defUIPriority="99" w:defSemiHidden="0" w:defUnhideWhenUsed="0" w:defQFormat="0" w:count="380">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A69EC"/>
    <w:pPr>
      <w:spacing w:before="120"/>
      <w:jc w:val="both"/>
    </w:pPr>
    <w:rPr>
      <w:sz w:val="24"/>
      <w:lang w:val="en-US"/>
    </w:rPr>
  </w:style>
  <w:style w:type="paragraph" w:styleId="Heading1">
    <w:name w:val="heading 1"/>
    <w:basedOn w:val="Normal"/>
    <w:next w:val="Normal"/>
    <w:link w:val="Heading1Char"/>
    <w:autoRedefine/>
    <w:qFormat/>
    <w:rsid w:val="00DA6487"/>
    <w:pPr>
      <w:numPr>
        <w:numId w:val="15"/>
      </w:numPr>
      <w:spacing w:before="240" w:after="60"/>
      <w:outlineLvl w:val="0"/>
    </w:pPr>
    <w:rPr>
      <w:rFonts w:ascii="Arial" w:hAnsi="Arial"/>
      <w:b/>
      <w:kern w:val="28"/>
      <w:sz w:val="28"/>
    </w:rPr>
  </w:style>
  <w:style w:type="paragraph" w:styleId="Heading2">
    <w:name w:val="heading 2"/>
    <w:basedOn w:val="Normal"/>
    <w:next w:val="Normal"/>
    <w:link w:val="Heading2Char"/>
    <w:qFormat/>
    <w:rsid w:val="00DA6487"/>
    <w:pPr>
      <w:keepNext/>
      <w:numPr>
        <w:ilvl w:val="1"/>
        <w:numId w:val="15"/>
      </w:numPr>
      <w:spacing w:before="240" w:after="60"/>
      <w:outlineLvl w:val="1"/>
    </w:pPr>
    <w:rPr>
      <w:rFonts w:ascii="Arial" w:hAnsi="Arial"/>
      <w:b/>
      <w:sz w:val="26"/>
    </w:rPr>
  </w:style>
  <w:style w:type="paragraph" w:styleId="Heading3">
    <w:name w:val="heading 3"/>
    <w:basedOn w:val="Normal"/>
    <w:next w:val="Normal"/>
    <w:autoRedefine/>
    <w:qFormat/>
    <w:rsid w:val="00DA6487"/>
    <w:pPr>
      <w:keepNext/>
      <w:numPr>
        <w:ilvl w:val="2"/>
        <w:numId w:val="15"/>
      </w:numPr>
      <w:spacing w:before="240" w:after="60"/>
      <w:outlineLvl w:val="2"/>
    </w:pPr>
    <w:rPr>
      <w:rFonts w:ascii="Arial" w:hAnsi="Arial"/>
      <w:b/>
    </w:rPr>
  </w:style>
  <w:style w:type="paragraph" w:styleId="Heading4">
    <w:name w:val="heading 4"/>
    <w:basedOn w:val="Normal"/>
    <w:next w:val="Normal"/>
    <w:autoRedefine/>
    <w:qFormat/>
    <w:rsid w:val="00DA6487"/>
    <w:pPr>
      <w:keepNext/>
      <w:numPr>
        <w:ilvl w:val="3"/>
        <w:numId w:val="15"/>
      </w:numPr>
      <w:spacing w:before="240" w:after="60"/>
      <w:outlineLvl w:val="3"/>
    </w:pPr>
    <w:rPr>
      <w:rFonts w:ascii="Arial" w:hAnsi="Arial"/>
      <w:b/>
    </w:rPr>
  </w:style>
  <w:style w:type="paragraph" w:styleId="Heading5">
    <w:name w:val="heading 5"/>
    <w:basedOn w:val="Normal"/>
    <w:next w:val="Normal"/>
    <w:qFormat/>
    <w:rsid w:val="00DA6487"/>
    <w:pPr>
      <w:keepNext/>
      <w:numPr>
        <w:ilvl w:val="4"/>
        <w:numId w:val="15"/>
      </w:numPr>
      <w:outlineLvl w:val="4"/>
    </w:pPr>
    <w:rPr>
      <w:b/>
    </w:rPr>
  </w:style>
  <w:style w:type="paragraph" w:styleId="Heading6">
    <w:name w:val="heading 6"/>
    <w:basedOn w:val="Normal"/>
    <w:next w:val="Normal"/>
    <w:qFormat/>
    <w:rsid w:val="00DA6487"/>
    <w:pPr>
      <w:numPr>
        <w:ilvl w:val="5"/>
        <w:numId w:val="15"/>
      </w:numPr>
      <w:spacing w:before="240" w:after="60"/>
      <w:outlineLvl w:val="5"/>
    </w:pPr>
    <w:rPr>
      <w:i/>
      <w:sz w:val="22"/>
    </w:rPr>
  </w:style>
  <w:style w:type="paragraph" w:styleId="Heading7">
    <w:name w:val="heading 7"/>
    <w:basedOn w:val="Normal"/>
    <w:next w:val="Normal"/>
    <w:qFormat/>
    <w:rsid w:val="00DA6487"/>
    <w:pPr>
      <w:numPr>
        <w:ilvl w:val="6"/>
        <w:numId w:val="15"/>
      </w:numPr>
      <w:spacing w:before="240" w:after="60"/>
      <w:outlineLvl w:val="6"/>
    </w:pPr>
    <w:rPr>
      <w:rFonts w:ascii="Arial" w:hAnsi="Arial"/>
      <w:sz w:val="20"/>
    </w:rPr>
  </w:style>
  <w:style w:type="paragraph" w:styleId="Heading8">
    <w:name w:val="heading 8"/>
    <w:basedOn w:val="Normal"/>
    <w:next w:val="Normal"/>
    <w:qFormat/>
    <w:rsid w:val="00DA6487"/>
    <w:pPr>
      <w:numPr>
        <w:ilvl w:val="7"/>
        <w:numId w:val="15"/>
      </w:numPr>
      <w:spacing w:before="240" w:after="60"/>
      <w:outlineLvl w:val="7"/>
    </w:pPr>
    <w:rPr>
      <w:rFonts w:ascii="Arial" w:hAnsi="Arial"/>
      <w:i/>
      <w:sz w:val="20"/>
    </w:rPr>
  </w:style>
  <w:style w:type="paragraph" w:styleId="Heading9">
    <w:name w:val="heading 9"/>
    <w:basedOn w:val="Normal"/>
    <w:next w:val="Normal"/>
    <w:qFormat/>
    <w:rsid w:val="00DA6487"/>
    <w:pPr>
      <w:numPr>
        <w:ilvl w:val="8"/>
        <w:numId w:val="15"/>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style>
  <w:style w:type="paragraph" w:styleId="DocumentMap">
    <w:name w:val="Document Map"/>
    <w:basedOn w:val="Normal"/>
    <w:pPr>
      <w:shd w:val="clear" w:color="auto" w:fill="000080"/>
    </w:pPr>
    <w:rPr>
      <w:rFonts w:ascii="Tahoma" w:hAnsi="Tahoma"/>
    </w:rPr>
  </w:style>
  <w:style w:type="paragraph" w:customStyle="1" w:styleId="HTMLBody">
    <w:name w:val="HTML Body"/>
    <w:rPr>
      <w:rFonts w:ascii="Courier New" w:hAnsi="Courier New"/>
      <w:snapToGrid w:val="0"/>
      <w:lang w:val="en-US"/>
    </w:rPr>
  </w:style>
  <w:style w:type="paragraph" w:styleId="ListNumber">
    <w:name w:val="List Number"/>
    <w:basedOn w:val="Normal"/>
    <w:pPr>
      <w:numPr>
        <w:numId w:val="1"/>
      </w:numPr>
    </w:pPr>
  </w:style>
  <w:style w:type="paragraph" w:styleId="ListNumber2">
    <w:name w:val="List Number 2"/>
    <w:basedOn w:val="Normal"/>
    <w:pPr>
      <w:numPr>
        <w:numId w:val="8"/>
      </w:numPr>
    </w:pPr>
  </w:style>
  <w:style w:type="paragraph" w:styleId="ListBullet">
    <w:name w:val="List Bullet"/>
    <w:basedOn w:val="Normal"/>
    <w:autoRedefine/>
    <w:pPr>
      <w:numPr>
        <w:numId w:val="2"/>
      </w:numPr>
    </w:pPr>
  </w:style>
  <w:style w:type="paragraph" w:styleId="Caption">
    <w:name w:val="caption"/>
    <w:basedOn w:val="Normal"/>
    <w:next w:val="Normal"/>
    <w:qFormat/>
    <w:pPr>
      <w:spacing w:after="120"/>
    </w:pPr>
    <w:rPr>
      <w:b/>
    </w:rPr>
  </w:style>
  <w:style w:type="paragraph" w:styleId="Footer">
    <w:name w:val="footer"/>
    <w:basedOn w:val="Normal"/>
    <w:link w:val="FooterChar"/>
    <w:pPr>
      <w:tabs>
        <w:tab w:val="center" w:pos="4320"/>
        <w:tab w:val="right" w:pos="8640"/>
      </w:tabs>
    </w:pPr>
  </w:style>
  <w:style w:type="character" w:styleId="PageNumber">
    <w:name w:val="page number"/>
    <w:basedOn w:val="DefaultParagraphFont"/>
  </w:style>
  <w:style w:type="paragraph" w:styleId="Header">
    <w:name w:val="header"/>
    <w:basedOn w:val="Normal"/>
    <w:link w:val="HeaderChar"/>
    <w:pPr>
      <w:tabs>
        <w:tab w:val="center" w:pos="4320"/>
        <w:tab w:val="right" w:pos="8640"/>
      </w:tabs>
    </w:pPr>
  </w:style>
  <w:style w:type="paragraph" w:styleId="BodyText">
    <w:name w:val="Body Text"/>
    <w:basedOn w:val="Normal"/>
    <w:rsid w:val="00C26367"/>
    <w:pPr>
      <w:jc w:val="center"/>
    </w:pPr>
    <w:rPr>
      <w:sz w:val="40"/>
    </w:rPr>
  </w:style>
  <w:style w:type="paragraph" w:styleId="TableofFigures">
    <w:name w:val="table of figures"/>
    <w:basedOn w:val="Normal"/>
    <w:next w:val="Normal"/>
    <w:pPr>
      <w:spacing w:before="0"/>
      <w:jc w:val="left"/>
    </w:pPr>
    <w:rPr>
      <w:i/>
    </w:rPr>
  </w:style>
  <w:style w:type="character" w:styleId="Hyperlink">
    <w:name w:val="Hyperlink"/>
    <w:basedOn w:val="DefaultParagraphFont"/>
    <w:rPr>
      <w:color w:val="0000FF"/>
      <w:u w:val="single"/>
    </w:rPr>
  </w:style>
  <w:style w:type="paragraph" w:styleId="TOC1">
    <w:name w:val="toc 1"/>
    <w:basedOn w:val="Normal"/>
    <w:next w:val="Normal"/>
    <w:autoRedefine/>
    <w:uiPriority w:val="39"/>
    <w:pPr>
      <w:jc w:val="left"/>
    </w:pPr>
    <w:rPr>
      <w:b/>
      <w:i/>
    </w:rPr>
  </w:style>
  <w:style w:type="paragraph" w:styleId="TOC2">
    <w:name w:val="toc 2"/>
    <w:basedOn w:val="Normal"/>
    <w:next w:val="Normal"/>
    <w:autoRedefine/>
    <w:uiPriority w:val="39"/>
    <w:pPr>
      <w:ind w:left="240"/>
      <w:jc w:val="left"/>
    </w:pPr>
    <w:rPr>
      <w:b/>
    </w:rPr>
  </w:style>
  <w:style w:type="paragraph" w:styleId="TOC3">
    <w:name w:val="toc 3"/>
    <w:basedOn w:val="Normal"/>
    <w:next w:val="Normal"/>
    <w:autoRedefine/>
    <w:pPr>
      <w:spacing w:before="0"/>
      <w:ind w:left="480"/>
      <w:jc w:val="left"/>
    </w:pPr>
  </w:style>
  <w:style w:type="paragraph" w:styleId="TOC4">
    <w:name w:val="toc 4"/>
    <w:basedOn w:val="Normal"/>
    <w:next w:val="Normal"/>
    <w:autoRedefine/>
    <w:pPr>
      <w:spacing w:before="0"/>
      <w:ind w:left="720"/>
      <w:jc w:val="left"/>
    </w:pPr>
  </w:style>
  <w:style w:type="paragraph" w:styleId="TOC5">
    <w:name w:val="toc 5"/>
    <w:basedOn w:val="Normal"/>
    <w:next w:val="Normal"/>
    <w:autoRedefine/>
    <w:pPr>
      <w:spacing w:before="0"/>
      <w:ind w:left="960"/>
      <w:jc w:val="left"/>
    </w:pPr>
  </w:style>
  <w:style w:type="paragraph" w:styleId="TOC6">
    <w:name w:val="toc 6"/>
    <w:basedOn w:val="Normal"/>
    <w:next w:val="Normal"/>
    <w:autoRedefine/>
    <w:pPr>
      <w:spacing w:before="0"/>
      <w:ind w:left="1200"/>
      <w:jc w:val="left"/>
    </w:pPr>
  </w:style>
  <w:style w:type="paragraph" w:styleId="TOC7">
    <w:name w:val="toc 7"/>
    <w:basedOn w:val="Normal"/>
    <w:next w:val="Normal"/>
    <w:autoRedefine/>
    <w:pPr>
      <w:spacing w:before="0"/>
      <w:ind w:left="1440"/>
      <w:jc w:val="left"/>
    </w:pPr>
  </w:style>
  <w:style w:type="paragraph" w:styleId="TOC8">
    <w:name w:val="toc 8"/>
    <w:basedOn w:val="Normal"/>
    <w:next w:val="Normal"/>
    <w:autoRedefine/>
    <w:pPr>
      <w:spacing w:before="0"/>
      <w:ind w:left="1680"/>
      <w:jc w:val="left"/>
    </w:pPr>
  </w:style>
  <w:style w:type="paragraph" w:styleId="TOC9">
    <w:name w:val="toc 9"/>
    <w:basedOn w:val="Normal"/>
    <w:next w:val="Normal"/>
    <w:autoRedefine/>
    <w:pPr>
      <w:spacing w:before="0"/>
      <w:ind w:left="1920"/>
      <w:jc w:val="left"/>
    </w:pPr>
  </w:style>
  <w:style w:type="character" w:styleId="FollowedHyperlink">
    <w:name w:val="FollowedHyperlink"/>
    <w:basedOn w:val="DefaultParagraphFont"/>
    <w:rPr>
      <w:color w:val="800080"/>
      <w:u w:val="single"/>
    </w:rPr>
  </w:style>
  <w:style w:type="paragraph" w:styleId="BodyText2">
    <w:name w:val="Body Text 2"/>
    <w:basedOn w:val="Normal"/>
    <w:rPr>
      <w:sz w:val="16"/>
    </w:rPr>
  </w:style>
  <w:style w:type="character" w:customStyle="1" w:styleId="Code">
    <w:name w:val="Code"/>
    <w:rsid w:val="00271875"/>
    <w:rPr>
      <w:rFonts w:ascii="DIN Condensed" w:hAnsi="DIN Condensed"/>
      <w:sz w:val="22"/>
    </w:rPr>
  </w:style>
  <w:style w:type="paragraph" w:customStyle="1" w:styleId="CodeBlock">
    <w:name w:val="Code Block"/>
    <w:basedOn w:val="BodyText"/>
    <w:pPr>
      <w:spacing w:before="100"/>
      <w:ind w:left="720"/>
      <w:jc w:val="left"/>
    </w:pPr>
    <w:rPr>
      <w:rFonts w:ascii="Courier" w:hAnsi="Courier"/>
      <w:sz w:val="20"/>
    </w:rPr>
  </w:style>
  <w:style w:type="paragraph" w:styleId="FootnoteText">
    <w:name w:val="footnote text"/>
    <w:basedOn w:val="Normal"/>
  </w:style>
  <w:style w:type="character" w:styleId="FootnoteReference">
    <w:name w:val="footnote reference"/>
    <w:basedOn w:val="DefaultParagraphFont"/>
    <w:rPr>
      <w:vertAlign w:val="superscript"/>
    </w:rPr>
  </w:style>
  <w:style w:type="paragraph" w:customStyle="1" w:styleId="MTDisplayEquation">
    <w:name w:val="MTDisplayEquation"/>
    <w:basedOn w:val="Normal"/>
    <w:next w:val="Normal"/>
    <w:rsid w:val="00DA6487"/>
    <w:pPr>
      <w:tabs>
        <w:tab w:val="center" w:pos="4800"/>
        <w:tab w:val="right" w:pos="9600"/>
      </w:tabs>
    </w:pPr>
  </w:style>
  <w:style w:type="paragraph" w:customStyle="1" w:styleId="MathematicaCellInput">
    <w:name w:val="MathematicaCellInput"/>
    <w:rsid w:val="007F484A"/>
    <w:pPr>
      <w:widowControl w:val="0"/>
      <w:autoSpaceDE w:val="0"/>
      <w:autoSpaceDN w:val="0"/>
      <w:adjustRightInd w:val="0"/>
    </w:pPr>
    <w:rPr>
      <w:rFonts w:ascii="Times" w:hAnsi="Times" w:cs="Times"/>
      <w:b/>
      <w:bCs/>
      <w:sz w:val="24"/>
      <w:szCs w:val="24"/>
      <w:lang w:val="en-US" w:bidi="en-US"/>
    </w:rPr>
  </w:style>
  <w:style w:type="character" w:customStyle="1" w:styleId="MathematicaFormatInputForm">
    <w:name w:val="MathematicaFormatInputForm"/>
    <w:rsid w:val="007F484A"/>
    <w:rPr>
      <w:rFonts w:ascii="Courier" w:hAnsi="Courier" w:cs="Courier"/>
    </w:rPr>
  </w:style>
  <w:style w:type="character" w:customStyle="1" w:styleId="Heading1Char">
    <w:name w:val="Heading 1 Char"/>
    <w:basedOn w:val="DefaultParagraphFont"/>
    <w:link w:val="Heading1"/>
    <w:rsid w:val="002C7907"/>
    <w:rPr>
      <w:rFonts w:ascii="Arial" w:hAnsi="Arial"/>
      <w:b/>
      <w:kern w:val="28"/>
      <w:sz w:val="28"/>
      <w:lang w:val="en-US"/>
    </w:rPr>
  </w:style>
  <w:style w:type="character" w:customStyle="1" w:styleId="Heading2Char">
    <w:name w:val="Heading 2 Char"/>
    <w:basedOn w:val="DefaultParagraphFont"/>
    <w:link w:val="Heading2"/>
    <w:rsid w:val="002C7907"/>
    <w:rPr>
      <w:rFonts w:ascii="Arial" w:hAnsi="Arial"/>
      <w:b/>
      <w:sz w:val="26"/>
      <w:lang w:val="en-US"/>
    </w:rPr>
  </w:style>
  <w:style w:type="character" w:customStyle="1" w:styleId="FooterChar">
    <w:name w:val="Footer Char"/>
    <w:basedOn w:val="DefaultParagraphFont"/>
    <w:link w:val="Footer"/>
    <w:rsid w:val="002C7907"/>
    <w:rPr>
      <w:sz w:val="24"/>
      <w:lang w:val="en-US"/>
    </w:rPr>
  </w:style>
  <w:style w:type="character" w:customStyle="1" w:styleId="HeaderChar">
    <w:name w:val="Header Char"/>
    <w:basedOn w:val="DefaultParagraphFont"/>
    <w:link w:val="Header"/>
    <w:rsid w:val="002C7907"/>
    <w:rPr>
      <w:sz w:val="24"/>
      <w:lang w:val="en-US"/>
    </w:rPr>
  </w:style>
  <w:style w:type="paragraph" w:styleId="ListParagraph">
    <w:name w:val="List Paragraph"/>
    <w:basedOn w:val="Normal"/>
    <w:uiPriority w:val="34"/>
    <w:qFormat/>
    <w:rsid w:val="0001777D"/>
    <w:pPr>
      <w:ind w:left="720"/>
      <w:contextualSpacing/>
    </w:pPr>
  </w:style>
  <w:style w:type="table" w:styleId="TableGrid">
    <w:name w:val="Table Grid"/>
    <w:basedOn w:val="TableNormal"/>
    <w:uiPriority w:val="59"/>
    <w:rsid w:val="00315FF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unhideWhenUsed/>
    <w:rsid w:val="009D21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z w:val="20"/>
      <w:lang w:val="en-AU" w:eastAsia="ja-JP"/>
    </w:rPr>
  </w:style>
  <w:style w:type="character" w:customStyle="1" w:styleId="HTMLPreformattedChar">
    <w:name w:val="HTML Preformatted Char"/>
    <w:basedOn w:val="DefaultParagraphFont"/>
    <w:link w:val="HTMLPreformatted"/>
    <w:uiPriority w:val="99"/>
    <w:semiHidden/>
    <w:rsid w:val="009D2189"/>
    <w:rPr>
      <w:rFonts w:ascii="Courier New" w:hAnsi="Courier New" w:cs="Courier New"/>
      <w:lang w:eastAsia="ja-JP"/>
    </w:rPr>
  </w:style>
  <w:style w:type="paragraph" w:styleId="NormalWeb">
    <w:name w:val="Normal (Web)"/>
    <w:basedOn w:val="Normal"/>
    <w:uiPriority w:val="99"/>
    <w:unhideWhenUsed/>
    <w:rsid w:val="003358B2"/>
    <w:rPr>
      <w:szCs w:val="24"/>
    </w:rPr>
  </w:style>
  <w:style w:type="character" w:customStyle="1" w:styleId="ya-q-full-text">
    <w:name w:val="ya-q-full-text"/>
    <w:basedOn w:val="DefaultParagraphFont"/>
    <w:rsid w:val="00F810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816068">
      <w:bodyDiv w:val="1"/>
      <w:marLeft w:val="0"/>
      <w:marRight w:val="0"/>
      <w:marTop w:val="0"/>
      <w:marBottom w:val="0"/>
      <w:divBdr>
        <w:top w:val="none" w:sz="0" w:space="0" w:color="auto"/>
        <w:left w:val="none" w:sz="0" w:space="0" w:color="auto"/>
        <w:bottom w:val="none" w:sz="0" w:space="0" w:color="auto"/>
        <w:right w:val="none" w:sz="0" w:space="0" w:color="auto"/>
      </w:divBdr>
      <w:divsChild>
        <w:div w:id="84225467">
          <w:marLeft w:val="0"/>
          <w:marRight w:val="0"/>
          <w:marTop w:val="0"/>
          <w:marBottom w:val="0"/>
          <w:divBdr>
            <w:top w:val="none" w:sz="0" w:space="0" w:color="auto"/>
            <w:left w:val="none" w:sz="0" w:space="0" w:color="auto"/>
            <w:bottom w:val="none" w:sz="0" w:space="0" w:color="auto"/>
            <w:right w:val="none" w:sz="0" w:space="0" w:color="auto"/>
          </w:divBdr>
          <w:divsChild>
            <w:div w:id="63720397">
              <w:marLeft w:val="0"/>
              <w:marRight w:val="0"/>
              <w:marTop w:val="0"/>
              <w:marBottom w:val="0"/>
              <w:divBdr>
                <w:top w:val="none" w:sz="0" w:space="0" w:color="auto"/>
                <w:left w:val="none" w:sz="0" w:space="0" w:color="auto"/>
                <w:bottom w:val="none" w:sz="0" w:space="0" w:color="auto"/>
                <w:right w:val="none" w:sz="0" w:space="0" w:color="auto"/>
              </w:divBdr>
              <w:divsChild>
                <w:div w:id="148434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10695">
      <w:bodyDiv w:val="1"/>
      <w:marLeft w:val="0"/>
      <w:marRight w:val="0"/>
      <w:marTop w:val="0"/>
      <w:marBottom w:val="0"/>
      <w:divBdr>
        <w:top w:val="none" w:sz="0" w:space="0" w:color="auto"/>
        <w:left w:val="none" w:sz="0" w:space="0" w:color="auto"/>
        <w:bottom w:val="none" w:sz="0" w:space="0" w:color="auto"/>
        <w:right w:val="none" w:sz="0" w:space="0" w:color="auto"/>
      </w:divBdr>
      <w:divsChild>
        <w:div w:id="626397205">
          <w:marLeft w:val="0"/>
          <w:marRight w:val="0"/>
          <w:marTop w:val="0"/>
          <w:marBottom w:val="0"/>
          <w:divBdr>
            <w:top w:val="none" w:sz="0" w:space="0" w:color="auto"/>
            <w:left w:val="none" w:sz="0" w:space="0" w:color="auto"/>
            <w:bottom w:val="none" w:sz="0" w:space="0" w:color="auto"/>
            <w:right w:val="none" w:sz="0" w:space="0" w:color="auto"/>
          </w:divBdr>
          <w:divsChild>
            <w:div w:id="488326390">
              <w:marLeft w:val="0"/>
              <w:marRight w:val="0"/>
              <w:marTop w:val="0"/>
              <w:marBottom w:val="0"/>
              <w:divBdr>
                <w:top w:val="none" w:sz="0" w:space="0" w:color="auto"/>
                <w:left w:val="none" w:sz="0" w:space="0" w:color="auto"/>
                <w:bottom w:val="none" w:sz="0" w:space="0" w:color="auto"/>
                <w:right w:val="none" w:sz="0" w:space="0" w:color="auto"/>
              </w:divBdr>
              <w:divsChild>
                <w:div w:id="1355885288">
                  <w:marLeft w:val="0"/>
                  <w:marRight w:val="0"/>
                  <w:marTop w:val="0"/>
                  <w:marBottom w:val="0"/>
                  <w:divBdr>
                    <w:top w:val="none" w:sz="0" w:space="0" w:color="auto"/>
                    <w:left w:val="none" w:sz="0" w:space="0" w:color="auto"/>
                    <w:bottom w:val="none" w:sz="0" w:space="0" w:color="auto"/>
                    <w:right w:val="none" w:sz="0" w:space="0" w:color="auto"/>
                  </w:divBdr>
                  <w:divsChild>
                    <w:div w:id="36163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46739">
      <w:bodyDiv w:val="1"/>
      <w:marLeft w:val="0"/>
      <w:marRight w:val="0"/>
      <w:marTop w:val="0"/>
      <w:marBottom w:val="0"/>
      <w:divBdr>
        <w:top w:val="none" w:sz="0" w:space="0" w:color="auto"/>
        <w:left w:val="none" w:sz="0" w:space="0" w:color="auto"/>
        <w:bottom w:val="none" w:sz="0" w:space="0" w:color="auto"/>
        <w:right w:val="none" w:sz="0" w:space="0" w:color="auto"/>
      </w:divBdr>
      <w:divsChild>
        <w:div w:id="1526795565">
          <w:marLeft w:val="0"/>
          <w:marRight w:val="0"/>
          <w:marTop w:val="0"/>
          <w:marBottom w:val="0"/>
          <w:divBdr>
            <w:top w:val="none" w:sz="0" w:space="0" w:color="auto"/>
            <w:left w:val="none" w:sz="0" w:space="0" w:color="auto"/>
            <w:bottom w:val="none" w:sz="0" w:space="0" w:color="auto"/>
            <w:right w:val="none" w:sz="0" w:space="0" w:color="auto"/>
          </w:divBdr>
          <w:divsChild>
            <w:div w:id="1402942240">
              <w:marLeft w:val="0"/>
              <w:marRight w:val="0"/>
              <w:marTop w:val="0"/>
              <w:marBottom w:val="0"/>
              <w:divBdr>
                <w:top w:val="none" w:sz="0" w:space="0" w:color="auto"/>
                <w:left w:val="none" w:sz="0" w:space="0" w:color="auto"/>
                <w:bottom w:val="none" w:sz="0" w:space="0" w:color="auto"/>
                <w:right w:val="none" w:sz="0" w:space="0" w:color="auto"/>
              </w:divBdr>
              <w:divsChild>
                <w:div w:id="563107785">
                  <w:marLeft w:val="0"/>
                  <w:marRight w:val="0"/>
                  <w:marTop w:val="0"/>
                  <w:marBottom w:val="0"/>
                  <w:divBdr>
                    <w:top w:val="none" w:sz="0" w:space="0" w:color="auto"/>
                    <w:left w:val="none" w:sz="0" w:space="0" w:color="auto"/>
                    <w:bottom w:val="none" w:sz="0" w:space="0" w:color="auto"/>
                    <w:right w:val="none" w:sz="0" w:space="0" w:color="auto"/>
                  </w:divBdr>
                  <w:divsChild>
                    <w:div w:id="124611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207470">
      <w:bodyDiv w:val="1"/>
      <w:marLeft w:val="0"/>
      <w:marRight w:val="0"/>
      <w:marTop w:val="0"/>
      <w:marBottom w:val="0"/>
      <w:divBdr>
        <w:top w:val="none" w:sz="0" w:space="0" w:color="auto"/>
        <w:left w:val="none" w:sz="0" w:space="0" w:color="auto"/>
        <w:bottom w:val="none" w:sz="0" w:space="0" w:color="auto"/>
        <w:right w:val="none" w:sz="0" w:space="0" w:color="auto"/>
      </w:divBdr>
      <w:divsChild>
        <w:div w:id="1917014743">
          <w:marLeft w:val="0"/>
          <w:marRight w:val="0"/>
          <w:marTop w:val="0"/>
          <w:marBottom w:val="0"/>
          <w:divBdr>
            <w:top w:val="none" w:sz="0" w:space="0" w:color="auto"/>
            <w:left w:val="none" w:sz="0" w:space="0" w:color="auto"/>
            <w:bottom w:val="none" w:sz="0" w:space="0" w:color="auto"/>
            <w:right w:val="none" w:sz="0" w:space="0" w:color="auto"/>
          </w:divBdr>
          <w:divsChild>
            <w:div w:id="1360860374">
              <w:marLeft w:val="0"/>
              <w:marRight w:val="0"/>
              <w:marTop w:val="0"/>
              <w:marBottom w:val="0"/>
              <w:divBdr>
                <w:top w:val="none" w:sz="0" w:space="0" w:color="auto"/>
                <w:left w:val="none" w:sz="0" w:space="0" w:color="auto"/>
                <w:bottom w:val="none" w:sz="0" w:space="0" w:color="auto"/>
                <w:right w:val="none" w:sz="0" w:space="0" w:color="auto"/>
              </w:divBdr>
              <w:divsChild>
                <w:div w:id="530340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963100">
      <w:bodyDiv w:val="1"/>
      <w:marLeft w:val="0"/>
      <w:marRight w:val="0"/>
      <w:marTop w:val="0"/>
      <w:marBottom w:val="0"/>
      <w:divBdr>
        <w:top w:val="none" w:sz="0" w:space="0" w:color="auto"/>
        <w:left w:val="none" w:sz="0" w:space="0" w:color="auto"/>
        <w:bottom w:val="none" w:sz="0" w:space="0" w:color="auto"/>
        <w:right w:val="none" w:sz="0" w:space="0" w:color="auto"/>
      </w:divBdr>
      <w:divsChild>
        <w:div w:id="1965034521">
          <w:marLeft w:val="0"/>
          <w:marRight w:val="0"/>
          <w:marTop w:val="0"/>
          <w:marBottom w:val="0"/>
          <w:divBdr>
            <w:top w:val="none" w:sz="0" w:space="0" w:color="auto"/>
            <w:left w:val="none" w:sz="0" w:space="0" w:color="auto"/>
            <w:bottom w:val="none" w:sz="0" w:space="0" w:color="auto"/>
            <w:right w:val="none" w:sz="0" w:space="0" w:color="auto"/>
          </w:divBdr>
          <w:divsChild>
            <w:div w:id="506332500">
              <w:marLeft w:val="0"/>
              <w:marRight w:val="0"/>
              <w:marTop w:val="0"/>
              <w:marBottom w:val="0"/>
              <w:divBdr>
                <w:top w:val="none" w:sz="0" w:space="0" w:color="auto"/>
                <w:left w:val="none" w:sz="0" w:space="0" w:color="auto"/>
                <w:bottom w:val="none" w:sz="0" w:space="0" w:color="auto"/>
                <w:right w:val="none" w:sz="0" w:space="0" w:color="auto"/>
              </w:divBdr>
              <w:divsChild>
                <w:div w:id="1344043728">
                  <w:marLeft w:val="0"/>
                  <w:marRight w:val="0"/>
                  <w:marTop w:val="0"/>
                  <w:marBottom w:val="0"/>
                  <w:divBdr>
                    <w:top w:val="none" w:sz="0" w:space="0" w:color="auto"/>
                    <w:left w:val="none" w:sz="0" w:space="0" w:color="auto"/>
                    <w:bottom w:val="none" w:sz="0" w:space="0" w:color="auto"/>
                    <w:right w:val="none" w:sz="0" w:space="0" w:color="auto"/>
                  </w:divBdr>
                  <w:divsChild>
                    <w:div w:id="29040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6106723">
      <w:bodyDiv w:val="1"/>
      <w:marLeft w:val="0"/>
      <w:marRight w:val="0"/>
      <w:marTop w:val="0"/>
      <w:marBottom w:val="0"/>
      <w:divBdr>
        <w:top w:val="none" w:sz="0" w:space="0" w:color="auto"/>
        <w:left w:val="none" w:sz="0" w:space="0" w:color="auto"/>
        <w:bottom w:val="none" w:sz="0" w:space="0" w:color="auto"/>
        <w:right w:val="none" w:sz="0" w:space="0" w:color="auto"/>
      </w:divBdr>
      <w:divsChild>
        <w:div w:id="517237932">
          <w:marLeft w:val="0"/>
          <w:marRight w:val="0"/>
          <w:marTop w:val="0"/>
          <w:marBottom w:val="0"/>
          <w:divBdr>
            <w:top w:val="none" w:sz="0" w:space="0" w:color="auto"/>
            <w:left w:val="none" w:sz="0" w:space="0" w:color="auto"/>
            <w:bottom w:val="none" w:sz="0" w:space="0" w:color="auto"/>
            <w:right w:val="none" w:sz="0" w:space="0" w:color="auto"/>
          </w:divBdr>
          <w:divsChild>
            <w:div w:id="1818573642">
              <w:marLeft w:val="0"/>
              <w:marRight w:val="0"/>
              <w:marTop w:val="0"/>
              <w:marBottom w:val="0"/>
              <w:divBdr>
                <w:top w:val="none" w:sz="0" w:space="0" w:color="auto"/>
                <w:left w:val="none" w:sz="0" w:space="0" w:color="auto"/>
                <w:bottom w:val="none" w:sz="0" w:space="0" w:color="auto"/>
                <w:right w:val="none" w:sz="0" w:space="0" w:color="auto"/>
              </w:divBdr>
              <w:divsChild>
                <w:div w:id="2125884343">
                  <w:marLeft w:val="0"/>
                  <w:marRight w:val="0"/>
                  <w:marTop w:val="0"/>
                  <w:marBottom w:val="0"/>
                  <w:divBdr>
                    <w:top w:val="none" w:sz="0" w:space="0" w:color="auto"/>
                    <w:left w:val="none" w:sz="0" w:space="0" w:color="auto"/>
                    <w:bottom w:val="none" w:sz="0" w:space="0" w:color="auto"/>
                    <w:right w:val="none" w:sz="0" w:space="0" w:color="auto"/>
                  </w:divBdr>
                  <w:divsChild>
                    <w:div w:id="2013024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8029143">
      <w:bodyDiv w:val="1"/>
      <w:marLeft w:val="0"/>
      <w:marRight w:val="0"/>
      <w:marTop w:val="0"/>
      <w:marBottom w:val="0"/>
      <w:divBdr>
        <w:top w:val="none" w:sz="0" w:space="0" w:color="auto"/>
        <w:left w:val="none" w:sz="0" w:space="0" w:color="auto"/>
        <w:bottom w:val="none" w:sz="0" w:space="0" w:color="auto"/>
        <w:right w:val="none" w:sz="0" w:space="0" w:color="auto"/>
      </w:divBdr>
      <w:divsChild>
        <w:div w:id="1250501656">
          <w:marLeft w:val="0"/>
          <w:marRight w:val="0"/>
          <w:marTop w:val="0"/>
          <w:marBottom w:val="0"/>
          <w:divBdr>
            <w:top w:val="none" w:sz="0" w:space="0" w:color="auto"/>
            <w:left w:val="none" w:sz="0" w:space="0" w:color="auto"/>
            <w:bottom w:val="none" w:sz="0" w:space="0" w:color="auto"/>
            <w:right w:val="none" w:sz="0" w:space="0" w:color="auto"/>
          </w:divBdr>
          <w:divsChild>
            <w:div w:id="526451357">
              <w:marLeft w:val="0"/>
              <w:marRight w:val="0"/>
              <w:marTop w:val="0"/>
              <w:marBottom w:val="0"/>
              <w:divBdr>
                <w:top w:val="none" w:sz="0" w:space="0" w:color="auto"/>
                <w:left w:val="none" w:sz="0" w:space="0" w:color="auto"/>
                <w:bottom w:val="none" w:sz="0" w:space="0" w:color="auto"/>
                <w:right w:val="none" w:sz="0" w:space="0" w:color="auto"/>
              </w:divBdr>
              <w:divsChild>
                <w:div w:id="70637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147804">
      <w:bodyDiv w:val="1"/>
      <w:marLeft w:val="0"/>
      <w:marRight w:val="0"/>
      <w:marTop w:val="0"/>
      <w:marBottom w:val="0"/>
      <w:divBdr>
        <w:top w:val="none" w:sz="0" w:space="0" w:color="auto"/>
        <w:left w:val="none" w:sz="0" w:space="0" w:color="auto"/>
        <w:bottom w:val="none" w:sz="0" w:space="0" w:color="auto"/>
        <w:right w:val="none" w:sz="0" w:space="0" w:color="auto"/>
      </w:divBdr>
      <w:divsChild>
        <w:div w:id="151022147">
          <w:marLeft w:val="0"/>
          <w:marRight w:val="0"/>
          <w:marTop w:val="0"/>
          <w:marBottom w:val="0"/>
          <w:divBdr>
            <w:top w:val="none" w:sz="0" w:space="0" w:color="auto"/>
            <w:left w:val="none" w:sz="0" w:space="0" w:color="auto"/>
            <w:bottom w:val="none" w:sz="0" w:space="0" w:color="auto"/>
            <w:right w:val="none" w:sz="0" w:space="0" w:color="auto"/>
          </w:divBdr>
          <w:divsChild>
            <w:div w:id="577787783">
              <w:marLeft w:val="0"/>
              <w:marRight w:val="0"/>
              <w:marTop w:val="0"/>
              <w:marBottom w:val="0"/>
              <w:divBdr>
                <w:top w:val="none" w:sz="0" w:space="0" w:color="auto"/>
                <w:left w:val="none" w:sz="0" w:space="0" w:color="auto"/>
                <w:bottom w:val="none" w:sz="0" w:space="0" w:color="auto"/>
                <w:right w:val="none" w:sz="0" w:space="0" w:color="auto"/>
              </w:divBdr>
              <w:divsChild>
                <w:div w:id="554632960">
                  <w:marLeft w:val="0"/>
                  <w:marRight w:val="0"/>
                  <w:marTop w:val="0"/>
                  <w:marBottom w:val="0"/>
                  <w:divBdr>
                    <w:top w:val="none" w:sz="0" w:space="0" w:color="auto"/>
                    <w:left w:val="none" w:sz="0" w:space="0" w:color="auto"/>
                    <w:bottom w:val="none" w:sz="0" w:space="0" w:color="auto"/>
                    <w:right w:val="none" w:sz="0" w:space="0" w:color="auto"/>
                  </w:divBdr>
                  <w:divsChild>
                    <w:div w:id="162237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4795702">
      <w:bodyDiv w:val="1"/>
      <w:marLeft w:val="0"/>
      <w:marRight w:val="0"/>
      <w:marTop w:val="0"/>
      <w:marBottom w:val="0"/>
      <w:divBdr>
        <w:top w:val="none" w:sz="0" w:space="0" w:color="auto"/>
        <w:left w:val="none" w:sz="0" w:space="0" w:color="auto"/>
        <w:bottom w:val="none" w:sz="0" w:space="0" w:color="auto"/>
        <w:right w:val="none" w:sz="0" w:space="0" w:color="auto"/>
      </w:divBdr>
      <w:divsChild>
        <w:div w:id="2033845080">
          <w:marLeft w:val="0"/>
          <w:marRight w:val="0"/>
          <w:marTop w:val="0"/>
          <w:marBottom w:val="0"/>
          <w:divBdr>
            <w:top w:val="none" w:sz="0" w:space="0" w:color="auto"/>
            <w:left w:val="none" w:sz="0" w:space="0" w:color="auto"/>
            <w:bottom w:val="none" w:sz="0" w:space="0" w:color="auto"/>
            <w:right w:val="none" w:sz="0" w:space="0" w:color="auto"/>
          </w:divBdr>
          <w:divsChild>
            <w:div w:id="1421485342">
              <w:marLeft w:val="0"/>
              <w:marRight w:val="0"/>
              <w:marTop w:val="0"/>
              <w:marBottom w:val="0"/>
              <w:divBdr>
                <w:top w:val="none" w:sz="0" w:space="0" w:color="auto"/>
                <w:left w:val="none" w:sz="0" w:space="0" w:color="auto"/>
                <w:bottom w:val="none" w:sz="0" w:space="0" w:color="auto"/>
                <w:right w:val="none" w:sz="0" w:space="0" w:color="auto"/>
              </w:divBdr>
              <w:divsChild>
                <w:div w:id="148978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913277">
      <w:bodyDiv w:val="1"/>
      <w:marLeft w:val="0"/>
      <w:marRight w:val="0"/>
      <w:marTop w:val="0"/>
      <w:marBottom w:val="0"/>
      <w:divBdr>
        <w:top w:val="none" w:sz="0" w:space="0" w:color="auto"/>
        <w:left w:val="none" w:sz="0" w:space="0" w:color="auto"/>
        <w:bottom w:val="none" w:sz="0" w:space="0" w:color="auto"/>
        <w:right w:val="none" w:sz="0" w:space="0" w:color="auto"/>
      </w:divBdr>
      <w:divsChild>
        <w:div w:id="2030986626">
          <w:marLeft w:val="0"/>
          <w:marRight w:val="0"/>
          <w:marTop w:val="0"/>
          <w:marBottom w:val="0"/>
          <w:divBdr>
            <w:top w:val="none" w:sz="0" w:space="0" w:color="auto"/>
            <w:left w:val="none" w:sz="0" w:space="0" w:color="auto"/>
            <w:bottom w:val="none" w:sz="0" w:space="0" w:color="auto"/>
            <w:right w:val="none" w:sz="0" w:space="0" w:color="auto"/>
          </w:divBdr>
          <w:divsChild>
            <w:div w:id="976882692">
              <w:marLeft w:val="0"/>
              <w:marRight w:val="0"/>
              <w:marTop w:val="0"/>
              <w:marBottom w:val="0"/>
              <w:divBdr>
                <w:top w:val="none" w:sz="0" w:space="0" w:color="auto"/>
                <w:left w:val="none" w:sz="0" w:space="0" w:color="auto"/>
                <w:bottom w:val="none" w:sz="0" w:space="0" w:color="auto"/>
                <w:right w:val="none" w:sz="0" w:space="0" w:color="auto"/>
              </w:divBdr>
              <w:divsChild>
                <w:div w:id="752241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841862">
      <w:bodyDiv w:val="1"/>
      <w:marLeft w:val="0"/>
      <w:marRight w:val="0"/>
      <w:marTop w:val="0"/>
      <w:marBottom w:val="0"/>
      <w:divBdr>
        <w:top w:val="none" w:sz="0" w:space="0" w:color="auto"/>
        <w:left w:val="none" w:sz="0" w:space="0" w:color="auto"/>
        <w:bottom w:val="none" w:sz="0" w:space="0" w:color="auto"/>
        <w:right w:val="none" w:sz="0" w:space="0" w:color="auto"/>
      </w:divBdr>
      <w:divsChild>
        <w:div w:id="1042633315">
          <w:marLeft w:val="0"/>
          <w:marRight w:val="0"/>
          <w:marTop w:val="0"/>
          <w:marBottom w:val="0"/>
          <w:divBdr>
            <w:top w:val="none" w:sz="0" w:space="0" w:color="auto"/>
            <w:left w:val="none" w:sz="0" w:space="0" w:color="auto"/>
            <w:bottom w:val="none" w:sz="0" w:space="0" w:color="auto"/>
            <w:right w:val="none" w:sz="0" w:space="0" w:color="auto"/>
          </w:divBdr>
          <w:divsChild>
            <w:div w:id="1014190688">
              <w:marLeft w:val="0"/>
              <w:marRight w:val="0"/>
              <w:marTop w:val="0"/>
              <w:marBottom w:val="0"/>
              <w:divBdr>
                <w:top w:val="none" w:sz="0" w:space="0" w:color="auto"/>
                <w:left w:val="none" w:sz="0" w:space="0" w:color="auto"/>
                <w:bottom w:val="none" w:sz="0" w:space="0" w:color="auto"/>
                <w:right w:val="none" w:sz="0" w:space="0" w:color="auto"/>
              </w:divBdr>
              <w:divsChild>
                <w:div w:id="62161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614012">
      <w:bodyDiv w:val="1"/>
      <w:marLeft w:val="0"/>
      <w:marRight w:val="0"/>
      <w:marTop w:val="0"/>
      <w:marBottom w:val="0"/>
      <w:divBdr>
        <w:top w:val="none" w:sz="0" w:space="0" w:color="auto"/>
        <w:left w:val="none" w:sz="0" w:space="0" w:color="auto"/>
        <w:bottom w:val="none" w:sz="0" w:space="0" w:color="auto"/>
        <w:right w:val="none" w:sz="0" w:space="0" w:color="auto"/>
      </w:divBdr>
      <w:divsChild>
        <w:div w:id="1020011554">
          <w:marLeft w:val="0"/>
          <w:marRight w:val="0"/>
          <w:marTop w:val="0"/>
          <w:marBottom w:val="0"/>
          <w:divBdr>
            <w:top w:val="none" w:sz="0" w:space="0" w:color="auto"/>
            <w:left w:val="none" w:sz="0" w:space="0" w:color="auto"/>
            <w:bottom w:val="none" w:sz="0" w:space="0" w:color="auto"/>
            <w:right w:val="none" w:sz="0" w:space="0" w:color="auto"/>
          </w:divBdr>
          <w:divsChild>
            <w:div w:id="2120905170">
              <w:marLeft w:val="0"/>
              <w:marRight w:val="0"/>
              <w:marTop w:val="0"/>
              <w:marBottom w:val="0"/>
              <w:divBdr>
                <w:top w:val="none" w:sz="0" w:space="0" w:color="auto"/>
                <w:left w:val="none" w:sz="0" w:space="0" w:color="auto"/>
                <w:bottom w:val="none" w:sz="0" w:space="0" w:color="auto"/>
                <w:right w:val="none" w:sz="0" w:space="0" w:color="auto"/>
              </w:divBdr>
              <w:divsChild>
                <w:div w:id="1972665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759422">
      <w:bodyDiv w:val="1"/>
      <w:marLeft w:val="0"/>
      <w:marRight w:val="0"/>
      <w:marTop w:val="0"/>
      <w:marBottom w:val="0"/>
      <w:divBdr>
        <w:top w:val="none" w:sz="0" w:space="0" w:color="auto"/>
        <w:left w:val="none" w:sz="0" w:space="0" w:color="auto"/>
        <w:bottom w:val="none" w:sz="0" w:space="0" w:color="auto"/>
        <w:right w:val="none" w:sz="0" w:space="0" w:color="auto"/>
      </w:divBdr>
      <w:divsChild>
        <w:div w:id="1600984911">
          <w:marLeft w:val="0"/>
          <w:marRight w:val="0"/>
          <w:marTop w:val="0"/>
          <w:marBottom w:val="0"/>
          <w:divBdr>
            <w:top w:val="none" w:sz="0" w:space="0" w:color="auto"/>
            <w:left w:val="none" w:sz="0" w:space="0" w:color="auto"/>
            <w:bottom w:val="none" w:sz="0" w:space="0" w:color="auto"/>
            <w:right w:val="none" w:sz="0" w:space="0" w:color="auto"/>
          </w:divBdr>
          <w:divsChild>
            <w:div w:id="1158571498">
              <w:marLeft w:val="0"/>
              <w:marRight w:val="0"/>
              <w:marTop w:val="0"/>
              <w:marBottom w:val="0"/>
              <w:divBdr>
                <w:top w:val="none" w:sz="0" w:space="0" w:color="auto"/>
                <w:left w:val="none" w:sz="0" w:space="0" w:color="auto"/>
                <w:bottom w:val="none" w:sz="0" w:space="0" w:color="auto"/>
                <w:right w:val="none" w:sz="0" w:space="0" w:color="auto"/>
              </w:divBdr>
              <w:divsChild>
                <w:div w:id="1102842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673039">
      <w:bodyDiv w:val="1"/>
      <w:marLeft w:val="0"/>
      <w:marRight w:val="0"/>
      <w:marTop w:val="0"/>
      <w:marBottom w:val="0"/>
      <w:divBdr>
        <w:top w:val="none" w:sz="0" w:space="0" w:color="auto"/>
        <w:left w:val="none" w:sz="0" w:space="0" w:color="auto"/>
        <w:bottom w:val="none" w:sz="0" w:space="0" w:color="auto"/>
        <w:right w:val="none" w:sz="0" w:space="0" w:color="auto"/>
      </w:divBdr>
      <w:divsChild>
        <w:div w:id="1233156840">
          <w:marLeft w:val="0"/>
          <w:marRight w:val="0"/>
          <w:marTop w:val="0"/>
          <w:marBottom w:val="0"/>
          <w:divBdr>
            <w:top w:val="none" w:sz="0" w:space="0" w:color="auto"/>
            <w:left w:val="none" w:sz="0" w:space="0" w:color="auto"/>
            <w:bottom w:val="none" w:sz="0" w:space="0" w:color="auto"/>
            <w:right w:val="none" w:sz="0" w:space="0" w:color="auto"/>
          </w:divBdr>
          <w:divsChild>
            <w:div w:id="1262762076">
              <w:marLeft w:val="0"/>
              <w:marRight w:val="0"/>
              <w:marTop w:val="0"/>
              <w:marBottom w:val="0"/>
              <w:divBdr>
                <w:top w:val="none" w:sz="0" w:space="0" w:color="auto"/>
                <w:left w:val="none" w:sz="0" w:space="0" w:color="auto"/>
                <w:bottom w:val="none" w:sz="0" w:space="0" w:color="auto"/>
                <w:right w:val="none" w:sz="0" w:space="0" w:color="auto"/>
              </w:divBdr>
              <w:divsChild>
                <w:div w:id="1815952550">
                  <w:marLeft w:val="0"/>
                  <w:marRight w:val="0"/>
                  <w:marTop w:val="0"/>
                  <w:marBottom w:val="0"/>
                  <w:divBdr>
                    <w:top w:val="none" w:sz="0" w:space="0" w:color="auto"/>
                    <w:left w:val="none" w:sz="0" w:space="0" w:color="auto"/>
                    <w:bottom w:val="none" w:sz="0" w:space="0" w:color="auto"/>
                    <w:right w:val="none" w:sz="0" w:space="0" w:color="auto"/>
                  </w:divBdr>
                  <w:divsChild>
                    <w:div w:id="184300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1883133">
      <w:bodyDiv w:val="1"/>
      <w:marLeft w:val="0"/>
      <w:marRight w:val="0"/>
      <w:marTop w:val="0"/>
      <w:marBottom w:val="0"/>
      <w:divBdr>
        <w:top w:val="none" w:sz="0" w:space="0" w:color="auto"/>
        <w:left w:val="none" w:sz="0" w:space="0" w:color="auto"/>
        <w:bottom w:val="none" w:sz="0" w:space="0" w:color="auto"/>
        <w:right w:val="none" w:sz="0" w:space="0" w:color="auto"/>
      </w:divBdr>
      <w:divsChild>
        <w:div w:id="481236038">
          <w:marLeft w:val="0"/>
          <w:marRight w:val="0"/>
          <w:marTop w:val="0"/>
          <w:marBottom w:val="0"/>
          <w:divBdr>
            <w:top w:val="none" w:sz="0" w:space="0" w:color="auto"/>
            <w:left w:val="none" w:sz="0" w:space="0" w:color="auto"/>
            <w:bottom w:val="none" w:sz="0" w:space="0" w:color="auto"/>
            <w:right w:val="none" w:sz="0" w:space="0" w:color="auto"/>
          </w:divBdr>
          <w:divsChild>
            <w:div w:id="701394272">
              <w:marLeft w:val="0"/>
              <w:marRight w:val="0"/>
              <w:marTop w:val="0"/>
              <w:marBottom w:val="0"/>
              <w:divBdr>
                <w:top w:val="none" w:sz="0" w:space="0" w:color="auto"/>
                <w:left w:val="none" w:sz="0" w:space="0" w:color="auto"/>
                <w:bottom w:val="none" w:sz="0" w:space="0" w:color="auto"/>
                <w:right w:val="none" w:sz="0" w:space="0" w:color="auto"/>
              </w:divBdr>
              <w:divsChild>
                <w:div w:id="185055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774528">
      <w:bodyDiv w:val="1"/>
      <w:marLeft w:val="0"/>
      <w:marRight w:val="0"/>
      <w:marTop w:val="0"/>
      <w:marBottom w:val="0"/>
      <w:divBdr>
        <w:top w:val="none" w:sz="0" w:space="0" w:color="auto"/>
        <w:left w:val="none" w:sz="0" w:space="0" w:color="auto"/>
        <w:bottom w:val="none" w:sz="0" w:space="0" w:color="auto"/>
        <w:right w:val="none" w:sz="0" w:space="0" w:color="auto"/>
      </w:divBdr>
      <w:divsChild>
        <w:div w:id="1932741219">
          <w:marLeft w:val="0"/>
          <w:marRight w:val="0"/>
          <w:marTop w:val="0"/>
          <w:marBottom w:val="0"/>
          <w:divBdr>
            <w:top w:val="none" w:sz="0" w:space="0" w:color="auto"/>
            <w:left w:val="none" w:sz="0" w:space="0" w:color="auto"/>
            <w:bottom w:val="none" w:sz="0" w:space="0" w:color="auto"/>
            <w:right w:val="none" w:sz="0" w:space="0" w:color="auto"/>
          </w:divBdr>
          <w:divsChild>
            <w:div w:id="3165616">
              <w:marLeft w:val="0"/>
              <w:marRight w:val="0"/>
              <w:marTop w:val="0"/>
              <w:marBottom w:val="0"/>
              <w:divBdr>
                <w:top w:val="none" w:sz="0" w:space="0" w:color="auto"/>
                <w:left w:val="none" w:sz="0" w:space="0" w:color="auto"/>
                <w:bottom w:val="none" w:sz="0" w:space="0" w:color="auto"/>
                <w:right w:val="none" w:sz="0" w:space="0" w:color="auto"/>
              </w:divBdr>
              <w:divsChild>
                <w:div w:id="174171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269672">
      <w:bodyDiv w:val="1"/>
      <w:marLeft w:val="0"/>
      <w:marRight w:val="0"/>
      <w:marTop w:val="0"/>
      <w:marBottom w:val="0"/>
      <w:divBdr>
        <w:top w:val="none" w:sz="0" w:space="0" w:color="auto"/>
        <w:left w:val="none" w:sz="0" w:space="0" w:color="auto"/>
        <w:bottom w:val="none" w:sz="0" w:space="0" w:color="auto"/>
        <w:right w:val="none" w:sz="0" w:space="0" w:color="auto"/>
      </w:divBdr>
      <w:divsChild>
        <w:div w:id="1453674750">
          <w:marLeft w:val="0"/>
          <w:marRight w:val="0"/>
          <w:marTop w:val="0"/>
          <w:marBottom w:val="0"/>
          <w:divBdr>
            <w:top w:val="none" w:sz="0" w:space="0" w:color="auto"/>
            <w:left w:val="none" w:sz="0" w:space="0" w:color="auto"/>
            <w:bottom w:val="none" w:sz="0" w:space="0" w:color="auto"/>
            <w:right w:val="none" w:sz="0" w:space="0" w:color="auto"/>
          </w:divBdr>
          <w:divsChild>
            <w:div w:id="1194921637">
              <w:marLeft w:val="0"/>
              <w:marRight w:val="0"/>
              <w:marTop w:val="0"/>
              <w:marBottom w:val="0"/>
              <w:divBdr>
                <w:top w:val="none" w:sz="0" w:space="0" w:color="auto"/>
                <w:left w:val="none" w:sz="0" w:space="0" w:color="auto"/>
                <w:bottom w:val="none" w:sz="0" w:space="0" w:color="auto"/>
                <w:right w:val="none" w:sz="0" w:space="0" w:color="auto"/>
              </w:divBdr>
              <w:divsChild>
                <w:div w:id="2032336908">
                  <w:marLeft w:val="0"/>
                  <w:marRight w:val="0"/>
                  <w:marTop w:val="0"/>
                  <w:marBottom w:val="0"/>
                  <w:divBdr>
                    <w:top w:val="none" w:sz="0" w:space="0" w:color="auto"/>
                    <w:left w:val="none" w:sz="0" w:space="0" w:color="auto"/>
                    <w:bottom w:val="none" w:sz="0" w:space="0" w:color="auto"/>
                    <w:right w:val="none" w:sz="0" w:space="0" w:color="auto"/>
                  </w:divBdr>
                  <w:divsChild>
                    <w:div w:id="1335569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697730">
      <w:bodyDiv w:val="1"/>
      <w:marLeft w:val="0"/>
      <w:marRight w:val="0"/>
      <w:marTop w:val="0"/>
      <w:marBottom w:val="0"/>
      <w:divBdr>
        <w:top w:val="none" w:sz="0" w:space="0" w:color="auto"/>
        <w:left w:val="none" w:sz="0" w:space="0" w:color="auto"/>
        <w:bottom w:val="none" w:sz="0" w:space="0" w:color="auto"/>
        <w:right w:val="none" w:sz="0" w:space="0" w:color="auto"/>
      </w:divBdr>
      <w:divsChild>
        <w:div w:id="444424401">
          <w:marLeft w:val="0"/>
          <w:marRight w:val="0"/>
          <w:marTop w:val="0"/>
          <w:marBottom w:val="0"/>
          <w:divBdr>
            <w:top w:val="none" w:sz="0" w:space="0" w:color="auto"/>
            <w:left w:val="none" w:sz="0" w:space="0" w:color="auto"/>
            <w:bottom w:val="none" w:sz="0" w:space="0" w:color="auto"/>
            <w:right w:val="none" w:sz="0" w:space="0" w:color="auto"/>
          </w:divBdr>
          <w:divsChild>
            <w:div w:id="1354260017">
              <w:marLeft w:val="0"/>
              <w:marRight w:val="0"/>
              <w:marTop w:val="0"/>
              <w:marBottom w:val="0"/>
              <w:divBdr>
                <w:top w:val="none" w:sz="0" w:space="0" w:color="auto"/>
                <w:left w:val="none" w:sz="0" w:space="0" w:color="auto"/>
                <w:bottom w:val="none" w:sz="0" w:space="0" w:color="auto"/>
                <w:right w:val="none" w:sz="0" w:space="0" w:color="auto"/>
              </w:divBdr>
              <w:divsChild>
                <w:div w:id="199498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509137">
      <w:bodyDiv w:val="1"/>
      <w:marLeft w:val="0"/>
      <w:marRight w:val="0"/>
      <w:marTop w:val="0"/>
      <w:marBottom w:val="0"/>
      <w:divBdr>
        <w:top w:val="none" w:sz="0" w:space="0" w:color="auto"/>
        <w:left w:val="none" w:sz="0" w:space="0" w:color="auto"/>
        <w:bottom w:val="none" w:sz="0" w:space="0" w:color="auto"/>
        <w:right w:val="none" w:sz="0" w:space="0" w:color="auto"/>
      </w:divBdr>
      <w:divsChild>
        <w:div w:id="1785298838">
          <w:marLeft w:val="0"/>
          <w:marRight w:val="0"/>
          <w:marTop w:val="0"/>
          <w:marBottom w:val="0"/>
          <w:divBdr>
            <w:top w:val="none" w:sz="0" w:space="0" w:color="auto"/>
            <w:left w:val="none" w:sz="0" w:space="0" w:color="auto"/>
            <w:bottom w:val="none" w:sz="0" w:space="0" w:color="auto"/>
            <w:right w:val="none" w:sz="0" w:space="0" w:color="auto"/>
          </w:divBdr>
          <w:divsChild>
            <w:div w:id="690380819">
              <w:marLeft w:val="0"/>
              <w:marRight w:val="0"/>
              <w:marTop w:val="0"/>
              <w:marBottom w:val="0"/>
              <w:divBdr>
                <w:top w:val="none" w:sz="0" w:space="0" w:color="auto"/>
                <w:left w:val="none" w:sz="0" w:space="0" w:color="auto"/>
                <w:bottom w:val="none" w:sz="0" w:space="0" w:color="auto"/>
                <w:right w:val="none" w:sz="0" w:space="0" w:color="auto"/>
              </w:divBdr>
              <w:divsChild>
                <w:div w:id="1428692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901637">
      <w:bodyDiv w:val="1"/>
      <w:marLeft w:val="0"/>
      <w:marRight w:val="0"/>
      <w:marTop w:val="0"/>
      <w:marBottom w:val="0"/>
      <w:divBdr>
        <w:top w:val="none" w:sz="0" w:space="0" w:color="auto"/>
        <w:left w:val="none" w:sz="0" w:space="0" w:color="auto"/>
        <w:bottom w:val="none" w:sz="0" w:space="0" w:color="auto"/>
        <w:right w:val="none" w:sz="0" w:space="0" w:color="auto"/>
      </w:divBdr>
      <w:divsChild>
        <w:div w:id="1063985900">
          <w:marLeft w:val="0"/>
          <w:marRight w:val="0"/>
          <w:marTop w:val="0"/>
          <w:marBottom w:val="0"/>
          <w:divBdr>
            <w:top w:val="none" w:sz="0" w:space="0" w:color="auto"/>
            <w:left w:val="none" w:sz="0" w:space="0" w:color="auto"/>
            <w:bottom w:val="none" w:sz="0" w:space="0" w:color="auto"/>
            <w:right w:val="none" w:sz="0" w:space="0" w:color="auto"/>
          </w:divBdr>
          <w:divsChild>
            <w:div w:id="661933220">
              <w:marLeft w:val="0"/>
              <w:marRight w:val="0"/>
              <w:marTop w:val="0"/>
              <w:marBottom w:val="0"/>
              <w:divBdr>
                <w:top w:val="none" w:sz="0" w:space="0" w:color="auto"/>
                <w:left w:val="none" w:sz="0" w:space="0" w:color="auto"/>
                <w:bottom w:val="none" w:sz="0" w:space="0" w:color="auto"/>
                <w:right w:val="none" w:sz="0" w:space="0" w:color="auto"/>
              </w:divBdr>
              <w:divsChild>
                <w:div w:id="1920598954">
                  <w:marLeft w:val="0"/>
                  <w:marRight w:val="0"/>
                  <w:marTop w:val="0"/>
                  <w:marBottom w:val="0"/>
                  <w:divBdr>
                    <w:top w:val="none" w:sz="0" w:space="0" w:color="auto"/>
                    <w:left w:val="none" w:sz="0" w:space="0" w:color="auto"/>
                    <w:bottom w:val="none" w:sz="0" w:space="0" w:color="auto"/>
                    <w:right w:val="none" w:sz="0" w:space="0" w:color="auto"/>
                  </w:divBdr>
                  <w:divsChild>
                    <w:div w:id="101607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2488509">
      <w:bodyDiv w:val="1"/>
      <w:marLeft w:val="0"/>
      <w:marRight w:val="0"/>
      <w:marTop w:val="0"/>
      <w:marBottom w:val="0"/>
      <w:divBdr>
        <w:top w:val="none" w:sz="0" w:space="0" w:color="auto"/>
        <w:left w:val="none" w:sz="0" w:space="0" w:color="auto"/>
        <w:bottom w:val="none" w:sz="0" w:space="0" w:color="auto"/>
        <w:right w:val="none" w:sz="0" w:space="0" w:color="auto"/>
      </w:divBdr>
      <w:divsChild>
        <w:div w:id="1242057372">
          <w:marLeft w:val="0"/>
          <w:marRight w:val="0"/>
          <w:marTop w:val="0"/>
          <w:marBottom w:val="0"/>
          <w:divBdr>
            <w:top w:val="none" w:sz="0" w:space="0" w:color="auto"/>
            <w:left w:val="none" w:sz="0" w:space="0" w:color="auto"/>
            <w:bottom w:val="none" w:sz="0" w:space="0" w:color="auto"/>
            <w:right w:val="none" w:sz="0" w:space="0" w:color="auto"/>
          </w:divBdr>
          <w:divsChild>
            <w:div w:id="1785077200">
              <w:marLeft w:val="0"/>
              <w:marRight w:val="0"/>
              <w:marTop w:val="0"/>
              <w:marBottom w:val="0"/>
              <w:divBdr>
                <w:top w:val="none" w:sz="0" w:space="0" w:color="auto"/>
                <w:left w:val="none" w:sz="0" w:space="0" w:color="auto"/>
                <w:bottom w:val="none" w:sz="0" w:space="0" w:color="auto"/>
                <w:right w:val="none" w:sz="0" w:space="0" w:color="auto"/>
              </w:divBdr>
              <w:divsChild>
                <w:div w:id="194553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826504">
      <w:bodyDiv w:val="1"/>
      <w:marLeft w:val="0"/>
      <w:marRight w:val="0"/>
      <w:marTop w:val="0"/>
      <w:marBottom w:val="0"/>
      <w:divBdr>
        <w:top w:val="none" w:sz="0" w:space="0" w:color="auto"/>
        <w:left w:val="none" w:sz="0" w:space="0" w:color="auto"/>
        <w:bottom w:val="none" w:sz="0" w:space="0" w:color="auto"/>
        <w:right w:val="none" w:sz="0" w:space="0" w:color="auto"/>
      </w:divBdr>
      <w:divsChild>
        <w:div w:id="218441526">
          <w:marLeft w:val="0"/>
          <w:marRight w:val="0"/>
          <w:marTop w:val="0"/>
          <w:marBottom w:val="0"/>
          <w:divBdr>
            <w:top w:val="none" w:sz="0" w:space="0" w:color="auto"/>
            <w:left w:val="none" w:sz="0" w:space="0" w:color="auto"/>
            <w:bottom w:val="none" w:sz="0" w:space="0" w:color="auto"/>
            <w:right w:val="none" w:sz="0" w:space="0" w:color="auto"/>
          </w:divBdr>
          <w:divsChild>
            <w:div w:id="411632690">
              <w:marLeft w:val="0"/>
              <w:marRight w:val="0"/>
              <w:marTop w:val="0"/>
              <w:marBottom w:val="0"/>
              <w:divBdr>
                <w:top w:val="none" w:sz="0" w:space="0" w:color="auto"/>
                <w:left w:val="none" w:sz="0" w:space="0" w:color="auto"/>
                <w:bottom w:val="none" w:sz="0" w:space="0" w:color="auto"/>
                <w:right w:val="none" w:sz="0" w:space="0" w:color="auto"/>
              </w:divBdr>
              <w:divsChild>
                <w:div w:id="652753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875353">
      <w:bodyDiv w:val="1"/>
      <w:marLeft w:val="0"/>
      <w:marRight w:val="0"/>
      <w:marTop w:val="0"/>
      <w:marBottom w:val="0"/>
      <w:divBdr>
        <w:top w:val="none" w:sz="0" w:space="0" w:color="auto"/>
        <w:left w:val="none" w:sz="0" w:space="0" w:color="auto"/>
        <w:bottom w:val="none" w:sz="0" w:space="0" w:color="auto"/>
        <w:right w:val="none" w:sz="0" w:space="0" w:color="auto"/>
      </w:divBdr>
      <w:divsChild>
        <w:div w:id="1624648379">
          <w:marLeft w:val="0"/>
          <w:marRight w:val="0"/>
          <w:marTop w:val="0"/>
          <w:marBottom w:val="0"/>
          <w:divBdr>
            <w:top w:val="none" w:sz="0" w:space="0" w:color="auto"/>
            <w:left w:val="none" w:sz="0" w:space="0" w:color="auto"/>
            <w:bottom w:val="none" w:sz="0" w:space="0" w:color="auto"/>
            <w:right w:val="none" w:sz="0" w:space="0" w:color="auto"/>
          </w:divBdr>
          <w:divsChild>
            <w:div w:id="1422139680">
              <w:marLeft w:val="0"/>
              <w:marRight w:val="0"/>
              <w:marTop w:val="0"/>
              <w:marBottom w:val="0"/>
              <w:divBdr>
                <w:top w:val="none" w:sz="0" w:space="0" w:color="auto"/>
                <w:left w:val="none" w:sz="0" w:space="0" w:color="auto"/>
                <w:bottom w:val="none" w:sz="0" w:space="0" w:color="auto"/>
                <w:right w:val="none" w:sz="0" w:space="0" w:color="auto"/>
              </w:divBdr>
              <w:divsChild>
                <w:div w:id="490222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870156">
      <w:bodyDiv w:val="1"/>
      <w:marLeft w:val="0"/>
      <w:marRight w:val="0"/>
      <w:marTop w:val="0"/>
      <w:marBottom w:val="0"/>
      <w:divBdr>
        <w:top w:val="none" w:sz="0" w:space="0" w:color="auto"/>
        <w:left w:val="none" w:sz="0" w:space="0" w:color="auto"/>
        <w:bottom w:val="none" w:sz="0" w:space="0" w:color="auto"/>
        <w:right w:val="none" w:sz="0" w:space="0" w:color="auto"/>
      </w:divBdr>
      <w:divsChild>
        <w:div w:id="1430855684">
          <w:marLeft w:val="0"/>
          <w:marRight w:val="0"/>
          <w:marTop w:val="0"/>
          <w:marBottom w:val="0"/>
          <w:divBdr>
            <w:top w:val="none" w:sz="0" w:space="0" w:color="auto"/>
            <w:left w:val="none" w:sz="0" w:space="0" w:color="auto"/>
            <w:bottom w:val="none" w:sz="0" w:space="0" w:color="auto"/>
            <w:right w:val="none" w:sz="0" w:space="0" w:color="auto"/>
          </w:divBdr>
          <w:divsChild>
            <w:div w:id="1408574922">
              <w:marLeft w:val="0"/>
              <w:marRight w:val="0"/>
              <w:marTop w:val="0"/>
              <w:marBottom w:val="0"/>
              <w:divBdr>
                <w:top w:val="none" w:sz="0" w:space="0" w:color="auto"/>
                <w:left w:val="none" w:sz="0" w:space="0" w:color="auto"/>
                <w:bottom w:val="none" w:sz="0" w:space="0" w:color="auto"/>
                <w:right w:val="none" w:sz="0" w:space="0" w:color="auto"/>
              </w:divBdr>
              <w:divsChild>
                <w:div w:id="116362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615935">
      <w:bodyDiv w:val="1"/>
      <w:marLeft w:val="0"/>
      <w:marRight w:val="0"/>
      <w:marTop w:val="0"/>
      <w:marBottom w:val="0"/>
      <w:divBdr>
        <w:top w:val="none" w:sz="0" w:space="0" w:color="auto"/>
        <w:left w:val="none" w:sz="0" w:space="0" w:color="auto"/>
        <w:bottom w:val="none" w:sz="0" w:space="0" w:color="auto"/>
        <w:right w:val="none" w:sz="0" w:space="0" w:color="auto"/>
      </w:divBdr>
      <w:divsChild>
        <w:div w:id="266274609">
          <w:marLeft w:val="0"/>
          <w:marRight w:val="0"/>
          <w:marTop w:val="0"/>
          <w:marBottom w:val="0"/>
          <w:divBdr>
            <w:top w:val="none" w:sz="0" w:space="0" w:color="auto"/>
            <w:left w:val="none" w:sz="0" w:space="0" w:color="auto"/>
            <w:bottom w:val="none" w:sz="0" w:space="0" w:color="auto"/>
            <w:right w:val="none" w:sz="0" w:space="0" w:color="auto"/>
          </w:divBdr>
          <w:divsChild>
            <w:div w:id="1219514017">
              <w:marLeft w:val="0"/>
              <w:marRight w:val="0"/>
              <w:marTop w:val="0"/>
              <w:marBottom w:val="0"/>
              <w:divBdr>
                <w:top w:val="none" w:sz="0" w:space="0" w:color="auto"/>
                <w:left w:val="none" w:sz="0" w:space="0" w:color="auto"/>
                <w:bottom w:val="none" w:sz="0" w:space="0" w:color="auto"/>
                <w:right w:val="none" w:sz="0" w:space="0" w:color="auto"/>
              </w:divBdr>
              <w:divsChild>
                <w:div w:id="881090312">
                  <w:marLeft w:val="0"/>
                  <w:marRight w:val="0"/>
                  <w:marTop w:val="0"/>
                  <w:marBottom w:val="0"/>
                  <w:divBdr>
                    <w:top w:val="none" w:sz="0" w:space="0" w:color="auto"/>
                    <w:left w:val="none" w:sz="0" w:space="0" w:color="auto"/>
                    <w:bottom w:val="none" w:sz="0" w:space="0" w:color="auto"/>
                    <w:right w:val="none" w:sz="0" w:space="0" w:color="auto"/>
                  </w:divBdr>
                  <w:divsChild>
                    <w:div w:id="138282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7107430">
      <w:bodyDiv w:val="1"/>
      <w:marLeft w:val="0"/>
      <w:marRight w:val="0"/>
      <w:marTop w:val="0"/>
      <w:marBottom w:val="0"/>
      <w:divBdr>
        <w:top w:val="none" w:sz="0" w:space="0" w:color="auto"/>
        <w:left w:val="none" w:sz="0" w:space="0" w:color="auto"/>
        <w:bottom w:val="none" w:sz="0" w:space="0" w:color="auto"/>
        <w:right w:val="none" w:sz="0" w:space="0" w:color="auto"/>
      </w:divBdr>
      <w:divsChild>
        <w:div w:id="1339775151">
          <w:marLeft w:val="0"/>
          <w:marRight w:val="0"/>
          <w:marTop w:val="0"/>
          <w:marBottom w:val="0"/>
          <w:divBdr>
            <w:top w:val="none" w:sz="0" w:space="0" w:color="auto"/>
            <w:left w:val="none" w:sz="0" w:space="0" w:color="auto"/>
            <w:bottom w:val="none" w:sz="0" w:space="0" w:color="auto"/>
            <w:right w:val="none" w:sz="0" w:space="0" w:color="auto"/>
          </w:divBdr>
          <w:divsChild>
            <w:div w:id="388651230">
              <w:marLeft w:val="0"/>
              <w:marRight w:val="0"/>
              <w:marTop w:val="0"/>
              <w:marBottom w:val="0"/>
              <w:divBdr>
                <w:top w:val="none" w:sz="0" w:space="0" w:color="auto"/>
                <w:left w:val="none" w:sz="0" w:space="0" w:color="auto"/>
                <w:bottom w:val="none" w:sz="0" w:space="0" w:color="auto"/>
                <w:right w:val="none" w:sz="0" w:space="0" w:color="auto"/>
              </w:divBdr>
              <w:divsChild>
                <w:div w:id="154871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212660">
      <w:bodyDiv w:val="1"/>
      <w:marLeft w:val="0"/>
      <w:marRight w:val="0"/>
      <w:marTop w:val="0"/>
      <w:marBottom w:val="0"/>
      <w:divBdr>
        <w:top w:val="none" w:sz="0" w:space="0" w:color="auto"/>
        <w:left w:val="none" w:sz="0" w:space="0" w:color="auto"/>
        <w:bottom w:val="none" w:sz="0" w:space="0" w:color="auto"/>
        <w:right w:val="none" w:sz="0" w:space="0" w:color="auto"/>
      </w:divBdr>
      <w:divsChild>
        <w:div w:id="495995461">
          <w:marLeft w:val="0"/>
          <w:marRight w:val="0"/>
          <w:marTop w:val="0"/>
          <w:marBottom w:val="0"/>
          <w:divBdr>
            <w:top w:val="none" w:sz="0" w:space="0" w:color="auto"/>
            <w:left w:val="none" w:sz="0" w:space="0" w:color="auto"/>
            <w:bottom w:val="none" w:sz="0" w:space="0" w:color="auto"/>
            <w:right w:val="none" w:sz="0" w:space="0" w:color="auto"/>
          </w:divBdr>
          <w:divsChild>
            <w:div w:id="1297754743">
              <w:marLeft w:val="0"/>
              <w:marRight w:val="0"/>
              <w:marTop w:val="0"/>
              <w:marBottom w:val="0"/>
              <w:divBdr>
                <w:top w:val="none" w:sz="0" w:space="0" w:color="auto"/>
                <w:left w:val="none" w:sz="0" w:space="0" w:color="auto"/>
                <w:bottom w:val="none" w:sz="0" w:space="0" w:color="auto"/>
                <w:right w:val="none" w:sz="0" w:space="0" w:color="auto"/>
              </w:divBdr>
              <w:divsChild>
                <w:div w:id="190475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060534">
      <w:bodyDiv w:val="1"/>
      <w:marLeft w:val="0"/>
      <w:marRight w:val="0"/>
      <w:marTop w:val="0"/>
      <w:marBottom w:val="0"/>
      <w:divBdr>
        <w:top w:val="none" w:sz="0" w:space="0" w:color="auto"/>
        <w:left w:val="none" w:sz="0" w:space="0" w:color="auto"/>
        <w:bottom w:val="none" w:sz="0" w:space="0" w:color="auto"/>
        <w:right w:val="none" w:sz="0" w:space="0" w:color="auto"/>
      </w:divBdr>
      <w:divsChild>
        <w:div w:id="1049232120">
          <w:marLeft w:val="0"/>
          <w:marRight w:val="0"/>
          <w:marTop w:val="0"/>
          <w:marBottom w:val="0"/>
          <w:divBdr>
            <w:top w:val="none" w:sz="0" w:space="0" w:color="auto"/>
            <w:left w:val="none" w:sz="0" w:space="0" w:color="auto"/>
            <w:bottom w:val="none" w:sz="0" w:space="0" w:color="auto"/>
            <w:right w:val="none" w:sz="0" w:space="0" w:color="auto"/>
          </w:divBdr>
          <w:divsChild>
            <w:div w:id="1401446742">
              <w:marLeft w:val="0"/>
              <w:marRight w:val="0"/>
              <w:marTop w:val="0"/>
              <w:marBottom w:val="0"/>
              <w:divBdr>
                <w:top w:val="none" w:sz="0" w:space="0" w:color="auto"/>
                <w:left w:val="none" w:sz="0" w:space="0" w:color="auto"/>
                <w:bottom w:val="none" w:sz="0" w:space="0" w:color="auto"/>
                <w:right w:val="none" w:sz="0" w:space="0" w:color="auto"/>
              </w:divBdr>
              <w:divsChild>
                <w:div w:id="1258710459">
                  <w:marLeft w:val="0"/>
                  <w:marRight w:val="0"/>
                  <w:marTop w:val="0"/>
                  <w:marBottom w:val="0"/>
                  <w:divBdr>
                    <w:top w:val="none" w:sz="0" w:space="0" w:color="auto"/>
                    <w:left w:val="none" w:sz="0" w:space="0" w:color="auto"/>
                    <w:bottom w:val="none" w:sz="0" w:space="0" w:color="auto"/>
                    <w:right w:val="none" w:sz="0" w:space="0" w:color="auto"/>
                  </w:divBdr>
                  <w:divsChild>
                    <w:div w:id="209678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2161397">
      <w:bodyDiv w:val="1"/>
      <w:marLeft w:val="0"/>
      <w:marRight w:val="0"/>
      <w:marTop w:val="0"/>
      <w:marBottom w:val="0"/>
      <w:divBdr>
        <w:top w:val="none" w:sz="0" w:space="0" w:color="auto"/>
        <w:left w:val="none" w:sz="0" w:space="0" w:color="auto"/>
        <w:bottom w:val="none" w:sz="0" w:space="0" w:color="auto"/>
        <w:right w:val="none" w:sz="0" w:space="0" w:color="auto"/>
      </w:divBdr>
      <w:divsChild>
        <w:div w:id="143667503">
          <w:marLeft w:val="0"/>
          <w:marRight w:val="0"/>
          <w:marTop w:val="0"/>
          <w:marBottom w:val="0"/>
          <w:divBdr>
            <w:top w:val="none" w:sz="0" w:space="0" w:color="auto"/>
            <w:left w:val="none" w:sz="0" w:space="0" w:color="auto"/>
            <w:bottom w:val="none" w:sz="0" w:space="0" w:color="auto"/>
            <w:right w:val="none" w:sz="0" w:space="0" w:color="auto"/>
          </w:divBdr>
          <w:divsChild>
            <w:div w:id="911769312">
              <w:marLeft w:val="0"/>
              <w:marRight w:val="0"/>
              <w:marTop w:val="0"/>
              <w:marBottom w:val="0"/>
              <w:divBdr>
                <w:top w:val="none" w:sz="0" w:space="0" w:color="auto"/>
                <w:left w:val="none" w:sz="0" w:space="0" w:color="auto"/>
                <w:bottom w:val="none" w:sz="0" w:space="0" w:color="auto"/>
                <w:right w:val="none" w:sz="0" w:space="0" w:color="auto"/>
              </w:divBdr>
              <w:divsChild>
                <w:div w:id="70040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109966">
      <w:bodyDiv w:val="1"/>
      <w:marLeft w:val="0"/>
      <w:marRight w:val="0"/>
      <w:marTop w:val="0"/>
      <w:marBottom w:val="0"/>
      <w:divBdr>
        <w:top w:val="none" w:sz="0" w:space="0" w:color="auto"/>
        <w:left w:val="none" w:sz="0" w:space="0" w:color="auto"/>
        <w:bottom w:val="none" w:sz="0" w:space="0" w:color="auto"/>
        <w:right w:val="none" w:sz="0" w:space="0" w:color="auto"/>
      </w:divBdr>
      <w:divsChild>
        <w:div w:id="1055472697">
          <w:marLeft w:val="0"/>
          <w:marRight w:val="0"/>
          <w:marTop w:val="0"/>
          <w:marBottom w:val="0"/>
          <w:divBdr>
            <w:top w:val="none" w:sz="0" w:space="0" w:color="auto"/>
            <w:left w:val="none" w:sz="0" w:space="0" w:color="auto"/>
            <w:bottom w:val="none" w:sz="0" w:space="0" w:color="auto"/>
            <w:right w:val="none" w:sz="0" w:space="0" w:color="auto"/>
          </w:divBdr>
          <w:divsChild>
            <w:div w:id="1174687711">
              <w:marLeft w:val="0"/>
              <w:marRight w:val="0"/>
              <w:marTop w:val="0"/>
              <w:marBottom w:val="0"/>
              <w:divBdr>
                <w:top w:val="none" w:sz="0" w:space="0" w:color="auto"/>
                <w:left w:val="none" w:sz="0" w:space="0" w:color="auto"/>
                <w:bottom w:val="none" w:sz="0" w:space="0" w:color="auto"/>
                <w:right w:val="none" w:sz="0" w:space="0" w:color="auto"/>
              </w:divBdr>
              <w:divsChild>
                <w:div w:id="129980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gwdoc.icrr.u-tokyo.ac.jp/cgi-bin/private/DocDB/ShowDocument?docid=4820" TargetMode="External"/><Relationship Id="rId14" Type="http://schemas.openxmlformats.org/officeDocument/2006/relationships/hyperlink" Target="http://gwdoc.icrr.u-tokyo.ac.jp/cgi-bin/private/DocDB/ShowDocument?docid=4248" TargetMode="External"/><Relationship Id="rId15" Type="http://schemas.openxmlformats.org/officeDocument/2006/relationships/hyperlink" Target="http://gwdoc.icrr.u-tokyo.ac.jp/cgi-bin/private/DocDB/ShowDocument?docid=4817" TargetMode="External"/><Relationship Id="rId16" Type="http://schemas.openxmlformats.org/officeDocument/2006/relationships/hyperlink" Target="http://gwdoc.icrr.u-tokyo.ac.jp/cgi-bin/private/DocDB/ShowDocument?docid=4817" TargetMode="External"/><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63" Type="http://schemas.openxmlformats.org/officeDocument/2006/relationships/image" Target="media/image47.png"/><Relationship Id="rId64" Type="http://schemas.openxmlformats.org/officeDocument/2006/relationships/image" Target="media/image48.png"/><Relationship Id="rId65" Type="http://schemas.openxmlformats.org/officeDocument/2006/relationships/image" Target="media/image49.png"/><Relationship Id="rId66" Type="http://schemas.openxmlformats.org/officeDocument/2006/relationships/image" Target="media/image50.png"/><Relationship Id="rId67" Type="http://schemas.openxmlformats.org/officeDocument/2006/relationships/image" Target="media/image51.png"/><Relationship Id="rId68" Type="http://schemas.openxmlformats.org/officeDocument/2006/relationships/image" Target="media/image52.png"/><Relationship Id="rId69" Type="http://schemas.openxmlformats.org/officeDocument/2006/relationships/image" Target="media/image53.png"/><Relationship Id="rId50" Type="http://schemas.openxmlformats.org/officeDocument/2006/relationships/image" Target="media/image34.png"/><Relationship Id="rId51" Type="http://schemas.openxmlformats.org/officeDocument/2006/relationships/image" Target="media/image35.png"/><Relationship Id="rId52" Type="http://schemas.openxmlformats.org/officeDocument/2006/relationships/image" Target="media/image36.png"/><Relationship Id="rId53" Type="http://schemas.openxmlformats.org/officeDocument/2006/relationships/image" Target="media/image37.png"/><Relationship Id="rId54" Type="http://schemas.openxmlformats.org/officeDocument/2006/relationships/image" Target="media/image38.png"/><Relationship Id="rId55" Type="http://schemas.openxmlformats.org/officeDocument/2006/relationships/image" Target="media/image39.png"/><Relationship Id="rId56" Type="http://schemas.openxmlformats.org/officeDocument/2006/relationships/image" Target="media/image40.png"/><Relationship Id="rId57" Type="http://schemas.openxmlformats.org/officeDocument/2006/relationships/image" Target="media/image41.png"/><Relationship Id="rId58" Type="http://schemas.openxmlformats.org/officeDocument/2006/relationships/image" Target="media/image42.png"/><Relationship Id="rId59" Type="http://schemas.openxmlformats.org/officeDocument/2006/relationships/image" Target="media/image43.png"/><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image" Target="media/image31.png"/><Relationship Id="rId48" Type="http://schemas.openxmlformats.org/officeDocument/2006/relationships/image" Target="media/image32.png"/><Relationship Id="rId49" Type="http://schemas.openxmlformats.org/officeDocument/2006/relationships/image" Target="media/image33.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gwdoc.icrr.u-tokyo.ac.jp/cgi-bin/private/DocDB/ShowDocument?docid=4817" TargetMode="Externa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hyperlink" Target="http://gwdoc.icrr.u-tokyo.ac.jp/cgi-bin/private/DocDB/ShowDocument?docid=4817" TargetMode="External"/><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70" Type="http://schemas.openxmlformats.org/officeDocument/2006/relationships/image" Target="media/image54.png"/><Relationship Id="rId71" Type="http://schemas.openxmlformats.org/officeDocument/2006/relationships/image" Target="media/image55.png"/><Relationship Id="rId72" Type="http://schemas.openxmlformats.org/officeDocument/2006/relationships/image" Target="media/image56.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hyperlink" Target="http://gwdoc.icrr.u-tokyo.ac.jp/cgi-bin/private/DocDB/ShowDocument?docid=3600" TargetMode="External"/><Relationship Id="rId23" Type="http://schemas.openxmlformats.org/officeDocument/2006/relationships/hyperlink" Target="http://gwdoc.icrr.u-tokyo.ac.jp/cgi-bin/private/DocDB/ShowDocument?docid=5111" TargetMode="External"/><Relationship Id="rId24" Type="http://schemas.openxmlformats.org/officeDocument/2006/relationships/hyperlink" Target="http://gwdoc.icrr.u-tokyo.ac.jp/cgi-bin/private/DocDB/ShowDocument?docid=2377" TargetMode="External"/><Relationship Id="rId25" Type="http://schemas.openxmlformats.org/officeDocument/2006/relationships/hyperlink" Target="http://gwdoc.icrr.u-tokyo.ac.jp/cgi-bin/private/DocDB/ShowDocument?docid=3600" TargetMode="External"/><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73" Type="http://schemas.openxmlformats.org/officeDocument/2006/relationships/header" Target="header1.xml"/><Relationship Id="rId74" Type="http://schemas.openxmlformats.org/officeDocument/2006/relationships/header" Target="header2.xml"/><Relationship Id="rId75" Type="http://schemas.openxmlformats.org/officeDocument/2006/relationships/fontTable" Target="fontTable.xml"/><Relationship Id="rId76" Type="http://schemas.openxmlformats.org/officeDocument/2006/relationships/theme" Target="theme/theme1.xml"/><Relationship Id="rId60" Type="http://schemas.openxmlformats.org/officeDocument/2006/relationships/image" Target="media/image44.png"/><Relationship Id="rId61" Type="http://schemas.openxmlformats.org/officeDocument/2006/relationships/image" Target="media/image45.png"/><Relationship Id="rId62" Type="http://schemas.openxmlformats.org/officeDocument/2006/relationships/image" Target="media/image46.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7.png"/></Relationships>
</file>

<file path=word/_rels/settings.xml.rels><?xml version="1.0" encoding="UTF-8" standalone="yes"?>
<Relationships xmlns="http://schemas.openxmlformats.org/package/2006/relationships"><Relationship Id="rId1" Type="http://schemas.openxmlformats.org/officeDocument/2006/relationships/attachedTemplate" Target="Boadicea:Applications:Microsoft%20Office%20X:Templates:My%20Templates:T-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Boadicea:Applications:Microsoft Office X:Templates:My Templates:T-Template.dot</Template>
  <TotalTime>4345</TotalTime>
  <Pages>41</Pages>
  <Words>6696</Words>
  <Characters>38169</Characters>
  <Application>Microsoft Macintosh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Company>Caltech</Company>
  <LinksUpToDate>false</LinksUpToDate>
  <CharactersWithSpaces>44776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subject/>
  <dc:creator>Mark Barton</dc:creator>
  <cp:keywords/>
  <cp:lastModifiedBy>Mark Barton</cp:lastModifiedBy>
  <cp:revision>204</cp:revision>
  <cp:lastPrinted>2009-07-01T22:57:00Z</cp:lastPrinted>
  <dcterms:created xsi:type="dcterms:W3CDTF">2012-01-05T16:58:00Z</dcterms:created>
  <dcterms:modified xsi:type="dcterms:W3CDTF">2016-06-15T23:02:00Z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MacEqns">
    <vt:bool>true</vt:bool>
  </property>
</Properties>
</file>